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34ACC1E1" w14:textId="1168B654" w:rsidR="00A72C7A" w:rsidRDefault="00364713" w:rsidP="00A72C7A">
      <w:pPr>
        <w:pStyle w:val="Heading1"/>
      </w:pPr>
      <w:r>
        <w:t>Goal setting and i</w:t>
      </w:r>
      <w:r w:rsidR="00A72C7A">
        <w:t>ntroducing yourself</w:t>
      </w:r>
      <w:r>
        <w:t xml:space="preserve"> </w:t>
      </w:r>
      <w:r w:rsidR="004950ED">
        <w:t>(A Level/IB Version)</w:t>
      </w:r>
    </w:p>
    <w:p w14:paraId="22D76D7D" w14:textId="367B6602" w:rsidR="00A72C7A" w:rsidRDefault="00A72C7A" w:rsidP="0049777B">
      <w:r>
        <w:t xml:space="preserve">Please complete this brief introduction to yourself and your background and what you hope to study </w:t>
      </w:r>
      <w:proofErr w:type="gramStart"/>
      <w:r>
        <w:t>later on</w:t>
      </w:r>
      <w:proofErr w:type="gramEnd"/>
      <w:r>
        <w:t xml:space="preserve"> and why.</w:t>
      </w:r>
    </w:p>
    <w:p w14:paraId="799BBB10" w14:textId="06B17D51" w:rsidR="00A72C7A" w:rsidRDefault="00A72C7A" w:rsidP="00035FCD">
      <w:pPr>
        <w:spacing w:line="12pt" w:lineRule="auto"/>
        <w:ind w:end="-38.30pt"/>
        <w:rPr>
          <w:u w:val="single"/>
        </w:rPr>
      </w:pPr>
      <w:r w:rsidRPr="004C70A6">
        <w:rPr>
          <w:b/>
          <w:bCs/>
        </w:rPr>
        <w:t>Name</w:t>
      </w:r>
      <w:r>
        <w:t xml:space="preserve">, English and Chinese (in pinyin): </w:t>
      </w:r>
      <w:r w:rsidR="00836F29"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41B05" w:rsidRPr="00496828">
        <w:rPr>
          <w:b/>
          <w:bCs/>
          <w:sz w:val="29"/>
          <w:szCs w:val="29"/>
        </w:rPr>
        <w:t xml:space="preserve"> Class:</w:t>
      </w:r>
      <w:r w:rsidR="00E41B05">
        <w:rPr>
          <w:u w:val="single"/>
        </w:rPr>
        <w:tab/>
      </w:r>
      <w:r w:rsidR="00E41B05">
        <w:rPr>
          <w:u w:val="single"/>
        </w:rPr>
        <w:tab/>
      </w:r>
    </w:p>
    <w:p w14:paraId="6D22B9BB" w14:textId="4FD3CC51" w:rsidR="00BF0446" w:rsidRPr="0028276A" w:rsidRDefault="00BF0446" w:rsidP="00035FCD">
      <w:pPr>
        <w:spacing w:line="12pt" w:lineRule="auto"/>
        <w:rPr>
          <w:b/>
          <w:bCs/>
          <w:sz w:val="26"/>
          <w:szCs w:val="26"/>
        </w:rPr>
      </w:pPr>
      <w:r w:rsidRPr="0028276A">
        <w:rPr>
          <w:b/>
          <w:bCs/>
          <w:sz w:val="26"/>
          <w:szCs w:val="26"/>
        </w:rPr>
        <w:t>Intending to apply to</w:t>
      </w:r>
      <w:r w:rsidR="00F62862" w:rsidRPr="0028276A">
        <w:rPr>
          <w:b/>
          <w:bCs/>
          <w:sz w:val="26"/>
          <w:szCs w:val="26"/>
        </w:rPr>
        <w:t xml:space="preserve"> (circle</w:t>
      </w:r>
      <w:r w:rsidR="0028276A" w:rsidRPr="0028276A">
        <w:rPr>
          <w:b/>
          <w:bCs/>
          <w:sz w:val="26"/>
          <w:szCs w:val="26"/>
        </w:rPr>
        <w:t xml:space="preserve"> all</w:t>
      </w:r>
      <w:r w:rsidR="00F62862" w:rsidRPr="0028276A">
        <w:rPr>
          <w:b/>
          <w:bCs/>
          <w:sz w:val="26"/>
          <w:szCs w:val="26"/>
        </w:rPr>
        <w:t>):</w:t>
      </w:r>
      <w:r w:rsidRPr="0028276A">
        <w:rPr>
          <w:b/>
          <w:bCs/>
          <w:sz w:val="26"/>
          <w:szCs w:val="26"/>
        </w:rPr>
        <w:t xml:space="preserve"> </w:t>
      </w:r>
      <w:r w:rsidR="00F62862" w:rsidRPr="0028276A">
        <w:rPr>
          <w:b/>
          <w:bCs/>
          <w:sz w:val="26"/>
          <w:szCs w:val="26"/>
        </w:rPr>
        <w:tab/>
        <w:t>Cambridge/Oxford</w:t>
      </w:r>
      <w:r w:rsidR="0028276A" w:rsidRPr="0028276A">
        <w:rPr>
          <w:b/>
          <w:bCs/>
          <w:sz w:val="26"/>
          <w:szCs w:val="26"/>
        </w:rPr>
        <w:t>/Imperial/UCL</w:t>
      </w:r>
      <w:r w:rsidRPr="0028276A">
        <w:rPr>
          <w:b/>
          <w:bCs/>
          <w:sz w:val="26"/>
          <w:szCs w:val="26"/>
        </w:rPr>
        <w:tab/>
      </w:r>
      <w:r w:rsidR="0028276A">
        <w:rPr>
          <w:b/>
          <w:bCs/>
          <w:sz w:val="26"/>
          <w:szCs w:val="26"/>
        </w:rPr>
        <w:tab/>
      </w:r>
      <w:r w:rsidR="00A03199">
        <w:rPr>
          <w:b/>
          <w:bCs/>
          <w:sz w:val="26"/>
          <w:szCs w:val="26"/>
        </w:rPr>
        <w:tab/>
      </w:r>
      <w:r w:rsidRPr="0028276A">
        <w:rPr>
          <w:b/>
          <w:bCs/>
          <w:sz w:val="26"/>
          <w:szCs w:val="26"/>
        </w:rPr>
        <w:t>Yes/No</w:t>
      </w:r>
    </w:p>
    <w:p w14:paraId="696C69AA" w14:textId="1148CB1F" w:rsidR="00BF0446" w:rsidRDefault="00BF0446" w:rsidP="00035FCD">
      <w:pPr>
        <w:spacing w:line="12pt" w:lineRule="auto"/>
        <w:rPr>
          <w:b/>
          <w:bCs/>
          <w:sz w:val="27"/>
          <w:szCs w:val="27"/>
        </w:rPr>
      </w:pPr>
      <w:r w:rsidRPr="00EF1AEC">
        <w:rPr>
          <w:b/>
          <w:bCs/>
          <w:sz w:val="26"/>
          <w:szCs w:val="26"/>
        </w:rPr>
        <w:t>Intending to apply for medicine?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887A9E">
        <w:rPr>
          <w:b/>
          <w:bCs/>
        </w:rPr>
        <w:tab/>
      </w:r>
      <w:r w:rsidR="00F62862">
        <w:rPr>
          <w:b/>
          <w:bCs/>
        </w:rPr>
        <w:tab/>
      </w:r>
      <w:r w:rsidR="00F62862">
        <w:rPr>
          <w:b/>
          <w:bCs/>
        </w:rPr>
        <w:tab/>
      </w:r>
      <w:r w:rsidR="00F62862">
        <w:rPr>
          <w:b/>
          <w:bCs/>
        </w:rPr>
        <w:tab/>
      </w:r>
      <w:r w:rsidR="00A03199">
        <w:rPr>
          <w:b/>
          <w:bCs/>
        </w:rPr>
        <w:tab/>
      </w:r>
      <w:r>
        <w:rPr>
          <w:b/>
          <w:bCs/>
          <w:sz w:val="27"/>
          <w:szCs w:val="27"/>
        </w:rPr>
        <w:t>Yes/No</w:t>
      </w:r>
    </w:p>
    <w:p w14:paraId="6984D9C7" w14:textId="6918A66E" w:rsidR="00887A9E" w:rsidRDefault="00887A9E" w:rsidP="00035FCD">
      <w:pPr>
        <w:spacing w:line="12pt" w:lineRule="auto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Have you </w:t>
      </w:r>
      <w:r w:rsidR="00C46441">
        <w:rPr>
          <w:b/>
          <w:bCs/>
          <w:sz w:val="27"/>
          <w:szCs w:val="27"/>
        </w:rPr>
        <w:t xml:space="preserve">STARTED </w:t>
      </w:r>
      <w:r>
        <w:rPr>
          <w:b/>
          <w:bCs/>
          <w:sz w:val="27"/>
          <w:szCs w:val="27"/>
        </w:rPr>
        <w:t xml:space="preserve">your Personal Statement? </w:t>
      </w:r>
      <w:r>
        <w:rPr>
          <w:b/>
          <w:bCs/>
          <w:sz w:val="27"/>
          <w:szCs w:val="27"/>
        </w:rPr>
        <w:tab/>
      </w:r>
      <w:r>
        <w:rPr>
          <w:b/>
          <w:bCs/>
          <w:sz w:val="27"/>
          <w:szCs w:val="27"/>
        </w:rPr>
        <w:tab/>
      </w:r>
      <w:r w:rsidR="00F62862">
        <w:rPr>
          <w:b/>
          <w:bCs/>
          <w:sz w:val="27"/>
          <w:szCs w:val="27"/>
        </w:rPr>
        <w:tab/>
      </w:r>
      <w:r w:rsidR="00F62862">
        <w:rPr>
          <w:b/>
          <w:bCs/>
          <w:sz w:val="27"/>
          <w:szCs w:val="27"/>
        </w:rPr>
        <w:tab/>
      </w:r>
      <w:r w:rsidR="00A03199">
        <w:rPr>
          <w:b/>
          <w:bCs/>
          <w:sz w:val="27"/>
          <w:szCs w:val="27"/>
        </w:rPr>
        <w:tab/>
      </w:r>
      <w:r>
        <w:rPr>
          <w:b/>
          <w:bCs/>
          <w:sz w:val="27"/>
          <w:szCs w:val="27"/>
        </w:rPr>
        <w:t>Yes/No</w:t>
      </w:r>
    </w:p>
    <w:p w14:paraId="524FD2AA" w14:textId="755380A0" w:rsidR="00685225" w:rsidRDefault="00685225" w:rsidP="00035FCD">
      <w:pPr>
        <w:spacing w:line="12pt" w:lineRule="auto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Are you interested in tutoring </w:t>
      </w:r>
      <w:proofErr w:type="spellStart"/>
      <w:r w:rsidR="00C46441">
        <w:rPr>
          <w:b/>
          <w:bCs/>
          <w:sz w:val="27"/>
          <w:szCs w:val="27"/>
        </w:rPr>
        <w:t>iGCSE</w:t>
      </w:r>
      <w:proofErr w:type="spellEnd"/>
      <w:r w:rsidR="00C46441"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>students (</w:t>
      </w:r>
      <w:r w:rsidR="00A03199">
        <w:rPr>
          <w:b/>
          <w:bCs/>
          <w:sz w:val="27"/>
          <w:szCs w:val="27"/>
        </w:rPr>
        <w:t>Subject:</w:t>
      </w:r>
      <w:r w:rsidR="00A03199" w:rsidRPr="00A03199">
        <w:rPr>
          <w:b/>
          <w:bCs/>
          <w:sz w:val="27"/>
          <w:szCs w:val="27"/>
          <w:u w:val="single"/>
        </w:rPr>
        <w:t xml:space="preserve"> </w:t>
      </w:r>
      <w:r w:rsidR="00A03199" w:rsidRPr="00A03199">
        <w:rPr>
          <w:b/>
          <w:bCs/>
          <w:sz w:val="27"/>
          <w:szCs w:val="27"/>
          <w:u w:val="single"/>
        </w:rPr>
        <w:tab/>
      </w:r>
      <w:r w:rsidR="00A03199">
        <w:rPr>
          <w:b/>
          <w:bCs/>
          <w:sz w:val="27"/>
          <w:szCs w:val="27"/>
          <w:u w:val="single"/>
        </w:rPr>
        <w:tab/>
      </w:r>
      <w:r w:rsidR="00A03199" w:rsidRPr="00A03199">
        <w:rPr>
          <w:b/>
          <w:bCs/>
          <w:sz w:val="27"/>
          <w:szCs w:val="27"/>
          <w:u w:val="single"/>
        </w:rPr>
        <w:tab/>
      </w:r>
      <w:r>
        <w:rPr>
          <w:b/>
          <w:bCs/>
          <w:sz w:val="27"/>
          <w:szCs w:val="27"/>
        </w:rPr>
        <w:t>)?</w:t>
      </w:r>
      <w:r w:rsidR="00A03199">
        <w:rPr>
          <w:b/>
          <w:bCs/>
          <w:sz w:val="27"/>
          <w:szCs w:val="27"/>
        </w:rPr>
        <w:tab/>
      </w:r>
      <w:r>
        <w:rPr>
          <w:b/>
          <w:bCs/>
          <w:sz w:val="27"/>
          <w:szCs w:val="27"/>
        </w:rPr>
        <w:t>Yes/No</w:t>
      </w:r>
    </w:p>
    <w:p w14:paraId="46E7D90A" w14:textId="105A23F9" w:rsidR="00A72C7A" w:rsidRPr="00535BEA" w:rsidRDefault="00037AAB" w:rsidP="0049777B">
      <w:pPr>
        <w:rPr>
          <w:b/>
          <w:bCs/>
          <w:u w:val="single"/>
        </w:rPr>
      </w:pPr>
      <w:r w:rsidRPr="004C70A6">
        <w:rPr>
          <w:b/>
          <w:bCs/>
        </w:rPr>
        <w:t>Email address:</w:t>
      </w:r>
      <w:r w:rsidRPr="004C70A6">
        <w:rPr>
          <w:b/>
          <w:bCs/>
        </w:rPr>
        <w:tab/>
      </w:r>
      <w:r w:rsidR="00836F29">
        <w:rPr>
          <w:b/>
          <w:bCs/>
        </w:rPr>
        <w:tab/>
      </w:r>
      <w:r w:rsidR="00836F29">
        <w:rPr>
          <w:b/>
          <w:bCs/>
        </w:rPr>
        <w:tab/>
      </w:r>
      <w:r w:rsidR="00836F29">
        <w:rPr>
          <w:b/>
          <w:bCs/>
        </w:rPr>
        <w:tab/>
      </w:r>
      <w:r w:rsidRPr="004C70A6">
        <w:rPr>
          <w:b/>
          <w:bCs/>
          <w:u w:val="single"/>
        </w:rPr>
        <w:tab/>
      </w:r>
      <w:r w:rsidRPr="004C70A6">
        <w:rPr>
          <w:b/>
          <w:bCs/>
          <w:u w:val="single"/>
        </w:rPr>
        <w:tab/>
      </w:r>
      <w:r w:rsidRPr="004C70A6">
        <w:rPr>
          <w:b/>
          <w:bCs/>
          <w:u w:val="single"/>
        </w:rPr>
        <w:tab/>
      </w:r>
      <w:r w:rsidRPr="004C70A6">
        <w:rPr>
          <w:b/>
          <w:bCs/>
          <w:u w:val="single"/>
        </w:rPr>
        <w:tab/>
      </w:r>
      <w:r w:rsidRPr="004C70A6">
        <w:rPr>
          <w:b/>
          <w:bCs/>
          <w:u w:val="single"/>
        </w:rPr>
        <w:tab/>
      </w:r>
      <w:r w:rsidRPr="004C70A6">
        <w:rPr>
          <w:b/>
          <w:bCs/>
          <w:u w:val="single"/>
        </w:rPr>
        <w:tab/>
      </w:r>
      <w:r w:rsidRPr="004C70A6">
        <w:rPr>
          <w:b/>
          <w:bCs/>
          <w:u w:val="single"/>
        </w:rPr>
        <w:tab/>
      </w:r>
    </w:p>
    <w:tbl>
      <w:tblPr>
        <w:tblStyle w:val="TableGrid"/>
        <w:tblW w:w="559.70pt" w:type="dxa"/>
        <w:tblInd w:w="-7.35pt" w:type="dxa"/>
        <w:tblLook w:firstRow="1" w:lastRow="0" w:firstColumn="1" w:lastColumn="0" w:noHBand="0" w:noVBand="1"/>
      </w:tblPr>
      <w:tblGrid>
        <w:gridCol w:w="2818"/>
        <w:gridCol w:w="850"/>
        <w:gridCol w:w="738"/>
        <w:gridCol w:w="2110"/>
        <w:gridCol w:w="1837"/>
        <w:gridCol w:w="1423"/>
        <w:gridCol w:w="1418"/>
      </w:tblGrid>
      <w:tr w:rsidR="00031FFC" w14:paraId="0B714730" w14:textId="3A28D65A" w:rsidTr="004950ED">
        <w:trPr>
          <w:trHeight w:val="459"/>
        </w:trPr>
        <w:tc>
          <w:tcPr>
            <w:tcW w:w="140.90pt" w:type="dxa"/>
          </w:tcPr>
          <w:p w14:paraId="785AF1B5" w14:textId="77777777" w:rsidR="00035FCD" w:rsidRDefault="00031FFC" w:rsidP="00B00076">
            <w:r>
              <w:t>Subject</w:t>
            </w:r>
            <w:r w:rsidR="00035FCD">
              <w:t xml:space="preserve"> (ranked by preference</w:t>
            </w:r>
          </w:p>
          <w:p w14:paraId="41552884" w14:textId="346F10CF" w:rsidR="00031FFC" w:rsidRDefault="00035FCD" w:rsidP="00B00076">
            <w:r>
              <w:t xml:space="preserve">1=Favourite subject) </w:t>
            </w:r>
          </w:p>
        </w:tc>
        <w:tc>
          <w:tcPr>
            <w:tcW w:w="42.50pt" w:type="dxa"/>
          </w:tcPr>
          <w:p w14:paraId="283A330A" w14:textId="44D8C3EF" w:rsidR="00031FFC" w:rsidRDefault="00031FFC" w:rsidP="00B00076">
            <w:proofErr w:type="spellStart"/>
            <w:r>
              <w:t>iGCSE</w:t>
            </w:r>
            <w:proofErr w:type="spellEnd"/>
            <w:r>
              <w:t xml:space="preserve"> UMS %</w:t>
            </w:r>
          </w:p>
        </w:tc>
        <w:tc>
          <w:tcPr>
            <w:tcW w:w="36.90pt" w:type="dxa"/>
          </w:tcPr>
          <w:p w14:paraId="16E7A29A" w14:textId="29FB1878" w:rsidR="00031FFC" w:rsidRDefault="00031FFC" w:rsidP="00B00076">
            <w:proofErr w:type="spellStart"/>
            <w:r>
              <w:t>iGCSE</w:t>
            </w:r>
            <w:proofErr w:type="spellEnd"/>
            <w:r>
              <w:t xml:space="preserve"> Grade</w:t>
            </w:r>
          </w:p>
        </w:tc>
        <w:tc>
          <w:tcPr>
            <w:tcW w:w="105.50pt" w:type="dxa"/>
          </w:tcPr>
          <w:p w14:paraId="5AF7FF61" w14:textId="364383C1" w:rsidR="00031FFC" w:rsidRDefault="004950ED" w:rsidP="00B00076">
            <w:r>
              <w:t>Target for next 3 topic test (topic</w:t>
            </w:r>
            <w:r>
              <w:rPr>
                <w:lang w:val="en-GB"/>
              </w:rPr>
              <w:t>#</w:t>
            </w:r>
            <w:r>
              <w:t xml:space="preserve">) </w:t>
            </w:r>
            <w:r w:rsidR="00031FFC">
              <w:t>%</w:t>
            </w:r>
          </w:p>
        </w:tc>
        <w:tc>
          <w:tcPr>
            <w:tcW w:w="91.85pt" w:type="dxa"/>
          </w:tcPr>
          <w:p w14:paraId="55FFC951" w14:textId="4EF4A7FA" w:rsidR="00031FFC" w:rsidRDefault="00031FFC" w:rsidP="00B00076">
            <w:r>
              <w:t>AS</w:t>
            </w:r>
            <w:r w:rsidR="004950ED">
              <w:t>/IB</w:t>
            </w:r>
            <w:r>
              <w:t xml:space="preserve"> End of semester Exam %</w:t>
            </w:r>
          </w:p>
        </w:tc>
        <w:tc>
          <w:tcPr>
            <w:tcW w:w="71.15pt" w:type="dxa"/>
          </w:tcPr>
          <w:p w14:paraId="2D49A43F" w14:textId="0B8DF603" w:rsidR="00031FFC" w:rsidRDefault="00031FFC" w:rsidP="00B00076">
            <w:r>
              <w:t>AS</w:t>
            </w:r>
            <w:r w:rsidR="004950ED">
              <w:t>/IB</w:t>
            </w:r>
            <w:r>
              <w:t xml:space="preserve"> </w:t>
            </w:r>
            <w:r w:rsidR="004950ED">
              <w:t>1</w:t>
            </w:r>
            <w:r w:rsidR="004950ED" w:rsidRPr="004950ED">
              <w:rPr>
                <w:vertAlign w:val="superscript"/>
              </w:rPr>
              <w:t>st</w:t>
            </w:r>
            <w:r w:rsidR="004950ED">
              <w:t xml:space="preserve"> Yr </w:t>
            </w:r>
            <w:r>
              <w:t>Target UMS %</w:t>
            </w:r>
          </w:p>
        </w:tc>
        <w:tc>
          <w:tcPr>
            <w:tcW w:w="70.90pt" w:type="dxa"/>
          </w:tcPr>
          <w:p w14:paraId="4BB415CF" w14:textId="711E71AD" w:rsidR="00031FFC" w:rsidRDefault="00031FFC" w:rsidP="00B00076">
            <w:r>
              <w:t>A2</w:t>
            </w:r>
            <w:r w:rsidR="004950ED">
              <w:t>/IB 2</w:t>
            </w:r>
            <w:r w:rsidR="004950ED" w:rsidRPr="004950ED">
              <w:rPr>
                <w:vertAlign w:val="superscript"/>
              </w:rPr>
              <w:t>nd</w:t>
            </w:r>
            <w:r w:rsidR="004950ED">
              <w:t xml:space="preserve"> Yr</w:t>
            </w:r>
            <w:r>
              <w:t xml:space="preserve"> Target grade</w:t>
            </w:r>
          </w:p>
        </w:tc>
      </w:tr>
      <w:tr w:rsidR="00035FCD" w:rsidRPr="00035FCD" w14:paraId="2AA4F1D2" w14:textId="77777777" w:rsidTr="004950ED">
        <w:trPr>
          <w:trHeight w:val="64"/>
        </w:trPr>
        <w:tc>
          <w:tcPr>
            <w:tcW w:w="140.90pt" w:type="dxa"/>
          </w:tcPr>
          <w:p w14:paraId="28400BA8" w14:textId="0F3CA2D8" w:rsidR="00035FCD" w:rsidRPr="00035FCD" w:rsidRDefault="00035FCD" w:rsidP="00E93D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2.50pt" w:type="dxa"/>
          </w:tcPr>
          <w:p w14:paraId="3C0BEA26" w14:textId="77777777" w:rsidR="00035FCD" w:rsidRPr="00035FCD" w:rsidRDefault="00035FCD" w:rsidP="00E93D77">
            <w:pPr>
              <w:rPr>
                <w:sz w:val="18"/>
                <w:szCs w:val="18"/>
              </w:rPr>
            </w:pPr>
          </w:p>
        </w:tc>
        <w:tc>
          <w:tcPr>
            <w:tcW w:w="36.90pt" w:type="dxa"/>
          </w:tcPr>
          <w:p w14:paraId="30227D89" w14:textId="77777777" w:rsidR="00035FCD" w:rsidRPr="00035FCD" w:rsidRDefault="00035FCD" w:rsidP="00E93D77">
            <w:pPr>
              <w:rPr>
                <w:sz w:val="18"/>
                <w:szCs w:val="18"/>
              </w:rPr>
            </w:pPr>
          </w:p>
        </w:tc>
        <w:tc>
          <w:tcPr>
            <w:tcW w:w="105.50pt" w:type="dxa"/>
          </w:tcPr>
          <w:p w14:paraId="3636C06B" w14:textId="39F9912F" w:rsidR="00035FCD" w:rsidRPr="00035FCD" w:rsidRDefault="004950ED" w:rsidP="00E93D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91.85pt" w:type="dxa"/>
          </w:tcPr>
          <w:p w14:paraId="6D80A5EE" w14:textId="77777777" w:rsidR="00035FCD" w:rsidRPr="00035FCD" w:rsidRDefault="00035FCD" w:rsidP="00E93D77">
            <w:pPr>
              <w:rPr>
                <w:sz w:val="18"/>
                <w:szCs w:val="18"/>
              </w:rPr>
            </w:pPr>
          </w:p>
        </w:tc>
        <w:tc>
          <w:tcPr>
            <w:tcW w:w="71.15pt" w:type="dxa"/>
          </w:tcPr>
          <w:p w14:paraId="7B6A8C3A" w14:textId="77777777" w:rsidR="00035FCD" w:rsidRPr="00035FCD" w:rsidRDefault="00035FCD" w:rsidP="00E93D77">
            <w:pPr>
              <w:rPr>
                <w:sz w:val="18"/>
                <w:szCs w:val="18"/>
              </w:rPr>
            </w:pPr>
          </w:p>
        </w:tc>
        <w:tc>
          <w:tcPr>
            <w:tcW w:w="70.90pt" w:type="dxa"/>
          </w:tcPr>
          <w:p w14:paraId="41927525" w14:textId="77777777" w:rsidR="00035FCD" w:rsidRPr="00035FCD" w:rsidRDefault="00035FCD" w:rsidP="00E93D77">
            <w:pPr>
              <w:rPr>
                <w:sz w:val="18"/>
                <w:szCs w:val="18"/>
              </w:rPr>
            </w:pPr>
          </w:p>
        </w:tc>
      </w:tr>
      <w:tr w:rsidR="004950ED" w:rsidRPr="00035FCD" w14:paraId="62F8AC73" w14:textId="77777777" w:rsidTr="004950ED">
        <w:trPr>
          <w:trHeight w:val="64"/>
        </w:trPr>
        <w:tc>
          <w:tcPr>
            <w:tcW w:w="140.90pt" w:type="dxa"/>
          </w:tcPr>
          <w:p w14:paraId="18F21E9D" w14:textId="42FAF835" w:rsidR="004950ED" w:rsidRPr="00035FCD" w:rsidRDefault="004950ED" w:rsidP="004950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2.50pt" w:type="dxa"/>
          </w:tcPr>
          <w:p w14:paraId="1B8D241C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36.90pt" w:type="dxa"/>
          </w:tcPr>
          <w:p w14:paraId="10AF0D0F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105.50pt" w:type="dxa"/>
          </w:tcPr>
          <w:p w14:paraId="2694A57C" w14:textId="283999D8" w:rsidR="004950ED" w:rsidRPr="00035FCD" w:rsidRDefault="004950ED" w:rsidP="004950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91.85pt" w:type="dxa"/>
          </w:tcPr>
          <w:p w14:paraId="2F9D3FE5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1.15pt" w:type="dxa"/>
          </w:tcPr>
          <w:p w14:paraId="3EA8F05C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0.90pt" w:type="dxa"/>
          </w:tcPr>
          <w:p w14:paraId="7219CDCA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</w:tr>
      <w:tr w:rsidR="004950ED" w:rsidRPr="00035FCD" w14:paraId="5C082321" w14:textId="77777777" w:rsidTr="004950ED">
        <w:trPr>
          <w:trHeight w:val="64"/>
        </w:trPr>
        <w:tc>
          <w:tcPr>
            <w:tcW w:w="140.90pt" w:type="dxa"/>
          </w:tcPr>
          <w:p w14:paraId="6B464FF5" w14:textId="6FDF21A6" w:rsidR="004950ED" w:rsidRPr="00035FCD" w:rsidRDefault="004950ED" w:rsidP="004950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2.50pt" w:type="dxa"/>
          </w:tcPr>
          <w:p w14:paraId="03764F3C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36.90pt" w:type="dxa"/>
          </w:tcPr>
          <w:p w14:paraId="6CCA738E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105.50pt" w:type="dxa"/>
          </w:tcPr>
          <w:p w14:paraId="2DC008B8" w14:textId="44CFAEF6" w:rsidR="004950ED" w:rsidRPr="00035FCD" w:rsidRDefault="004950ED" w:rsidP="004950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91.85pt" w:type="dxa"/>
          </w:tcPr>
          <w:p w14:paraId="3B1B57AE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1.15pt" w:type="dxa"/>
          </w:tcPr>
          <w:p w14:paraId="22FF8A13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0.90pt" w:type="dxa"/>
          </w:tcPr>
          <w:p w14:paraId="4060C8E7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</w:tr>
      <w:tr w:rsidR="004950ED" w:rsidRPr="00035FCD" w14:paraId="0AD195BA" w14:textId="77777777" w:rsidTr="004950ED">
        <w:trPr>
          <w:trHeight w:val="64"/>
        </w:trPr>
        <w:tc>
          <w:tcPr>
            <w:tcW w:w="140.90pt" w:type="dxa"/>
          </w:tcPr>
          <w:p w14:paraId="450E8BB8" w14:textId="29B5DE67" w:rsidR="004950ED" w:rsidRPr="00035FCD" w:rsidRDefault="004950ED" w:rsidP="004950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42.50pt" w:type="dxa"/>
          </w:tcPr>
          <w:p w14:paraId="5A12D8F3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36.90pt" w:type="dxa"/>
          </w:tcPr>
          <w:p w14:paraId="2019CA94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105.50pt" w:type="dxa"/>
          </w:tcPr>
          <w:p w14:paraId="187D639D" w14:textId="6E77F5BF" w:rsidR="004950ED" w:rsidRPr="00035FCD" w:rsidRDefault="004950ED" w:rsidP="004950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91.85pt" w:type="dxa"/>
          </w:tcPr>
          <w:p w14:paraId="1D633B54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1.15pt" w:type="dxa"/>
          </w:tcPr>
          <w:p w14:paraId="02E7CF53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0.90pt" w:type="dxa"/>
          </w:tcPr>
          <w:p w14:paraId="12095369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</w:tr>
      <w:tr w:rsidR="004950ED" w:rsidRPr="00035FCD" w14:paraId="7E52D4F4" w14:textId="77777777" w:rsidTr="004950ED">
        <w:trPr>
          <w:trHeight w:val="64"/>
        </w:trPr>
        <w:tc>
          <w:tcPr>
            <w:tcW w:w="140.90pt" w:type="dxa"/>
          </w:tcPr>
          <w:p w14:paraId="35D4D532" w14:textId="4B01C9E3" w:rsidR="004950ED" w:rsidRPr="00035FCD" w:rsidRDefault="004950ED" w:rsidP="004950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2.50pt" w:type="dxa"/>
          </w:tcPr>
          <w:p w14:paraId="4103AF1D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36.90pt" w:type="dxa"/>
          </w:tcPr>
          <w:p w14:paraId="4561BE1B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105.50pt" w:type="dxa"/>
          </w:tcPr>
          <w:p w14:paraId="51C6F217" w14:textId="0B1B8D30" w:rsidR="004950ED" w:rsidRPr="00035FCD" w:rsidRDefault="004950ED" w:rsidP="004950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91.85pt" w:type="dxa"/>
          </w:tcPr>
          <w:p w14:paraId="584245DA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1.15pt" w:type="dxa"/>
          </w:tcPr>
          <w:p w14:paraId="017EB2D0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0.90pt" w:type="dxa"/>
          </w:tcPr>
          <w:p w14:paraId="749E7747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</w:tr>
      <w:tr w:rsidR="004950ED" w:rsidRPr="00035FCD" w14:paraId="7A2D9DFD" w14:textId="77777777" w:rsidTr="004950ED">
        <w:trPr>
          <w:trHeight w:val="64"/>
        </w:trPr>
        <w:tc>
          <w:tcPr>
            <w:tcW w:w="140.90pt" w:type="dxa"/>
          </w:tcPr>
          <w:p w14:paraId="4F97DD82" w14:textId="1A8BF3C8" w:rsidR="004950ED" w:rsidRPr="00035FCD" w:rsidRDefault="004950ED" w:rsidP="004950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42.50pt" w:type="dxa"/>
          </w:tcPr>
          <w:p w14:paraId="1019A8C9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36.90pt" w:type="dxa"/>
          </w:tcPr>
          <w:p w14:paraId="436CD15B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105.50pt" w:type="dxa"/>
          </w:tcPr>
          <w:p w14:paraId="40A85B96" w14:textId="3B041406" w:rsidR="004950ED" w:rsidRPr="00035FCD" w:rsidRDefault="004950ED" w:rsidP="004950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91.85pt" w:type="dxa"/>
          </w:tcPr>
          <w:p w14:paraId="15CE66EE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1.15pt" w:type="dxa"/>
          </w:tcPr>
          <w:p w14:paraId="2A4F7F58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0.90pt" w:type="dxa"/>
          </w:tcPr>
          <w:p w14:paraId="46D5265D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</w:tr>
      <w:tr w:rsidR="004950ED" w:rsidRPr="00035FCD" w14:paraId="3ACCE63C" w14:textId="77777777" w:rsidTr="004950ED">
        <w:trPr>
          <w:trHeight w:val="64"/>
        </w:trPr>
        <w:tc>
          <w:tcPr>
            <w:tcW w:w="140.90pt" w:type="dxa"/>
          </w:tcPr>
          <w:p w14:paraId="44529413" w14:textId="47ADC227" w:rsidR="004950ED" w:rsidRPr="00035FCD" w:rsidRDefault="004950ED" w:rsidP="004950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42.50pt" w:type="dxa"/>
          </w:tcPr>
          <w:p w14:paraId="2F0769DB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36.90pt" w:type="dxa"/>
          </w:tcPr>
          <w:p w14:paraId="4A74BEF0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105.50pt" w:type="dxa"/>
          </w:tcPr>
          <w:p w14:paraId="7BCDE8DB" w14:textId="2680FCC1" w:rsidR="004950ED" w:rsidRPr="00035FCD" w:rsidRDefault="004950ED" w:rsidP="004950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91.85pt" w:type="dxa"/>
          </w:tcPr>
          <w:p w14:paraId="256B1A70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1.15pt" w:type="dxa"/>
          </w:tcPr>
          <w:p w14:paraId="18E1FE5A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0.90pt" w:type="dxa"/>
          </w:tcPr>
          <w:p w14:paraId="30E776FF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</w:tr>
      <w:tr w:rsidR="004950ED" w:rsidRPr="00035FCD" w14:paraId="38FD85C8" w14:textId="77777777" w:rsidTr="004950ED">
        <w:trPr>
          <w:trHeight w:val="64"/>
        </w:trPr>
        <w:tc>
          <w:tcPr>
            <w:tcW w:w="140.90pt" w:type="dxa"/>
          </w:tcPr>
          <w:p w14:paraId="3588C695" w14:textId="02D19296" w:rsidR="004950ED" w:rsidRPr="00035FCD" w:rsidRDefault="004950ED" w:rsidP="004950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42.50pt" w:type="dxa"/>
          </w:tcPr>
          <w:p w14:paraId="5B371D17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36.90pt" w:type="dxa"/>
          </w:tcPr>
          <w:p w14:paraId="6C63E8D3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105.50pt" w:type="dxa"/>
          </w:tcPr>
          <w:p w14:paraId="4FE7CEF4" w14:textId="3D6D3209" w:rsidR="004950ED" w:rsidRPr="00035FCD" w:rsidRDefault="004950ED" w:rsidP="004950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91.85pt" w:type="dxa"/>
          </w:tcPr>
          <w:p w14:paraId="0AFB3A7D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1.15pt" w:type="dxa"/>
          </w:tcPr>
          <w:p w14:paraId="62FF8AB3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0.90pt" w:type="dxa"/>
          </w:tcPr>
          <w:p w14:paraId="0078E533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</w:tr>
      <w:tr w:rsidR="004950ED" w:rsidRPr="00035FCD" w14:paraId="6298CB1F" w14:textId="77777777" w:rsidTr="004950ED">
        <w:trPr>
          <w:trHeight w:val="64"/>
        </w:trPr>
        <w:tc>
          <w:tcPr>
            <w:tcW w:w="140.90pt" w:type="dxa"/>
          </w:tcPr>
          <w:p w14:paraId="3501FB1B" w14:textId="77777777" w:rsidR="004950ED" w:rsidRPr="00035FCD" w:rsidRDefault="004950ED" w:rsidP="004950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42.50pt" w:type="dxa"/>
          </w:tcPr>
          <w:p w14:paraId="280AFFBF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36.90pt" w:type="dxa"/>
          </w:tcPr>
          <w:p w14:paraId="4901FA0F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105.50pt" w:type="dxa"/>
          </w:tcPr>
          <w:p w14:paraId="6BE2E9B6" w14:textId="21254668" w:rsidR="004950ED" w:rsidRPr="00035FCD" w:rsidRDefault="004950ED" w:rsidP="004950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91.85pt" w:type="dxa"/>
          </w:tcPr>
          <w:p w14:paraId="7B2CEA44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1.15pt" w:type="dxa"/>
          </w:tcPr>
          <w:p w14:paraId="05243C5A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0.90pt" w:type="dxa"/>
          </w:tcPr>
          <w:p w14:paraId="5A2BEFBB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</w:tr>
      <w:tr w:rsidR="004950ED" w:rsidRPr="00035FCD" w14:paraId="1D6EC0CE" w14:textId="77777777" w:rsidTr="004950ED">
        <w:trPr>
          <w:trHeight w:val="64"/>
        </w:trPr>
        <w:tc>
          <w:tcPr>
            <w:tcW w:w="140.90pt" w:type="dxa"/>
          </w:tcPr>
          <w:p w14:paraId="7862AA94" w14:textId="77777777" w:rsidR="004950ED" w:rsidRPr="00035FCD" w:rsidRDefault="004950ED" w:rsidP="004950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42.50pt" w:type="dxa"/>
          </w:tcPr>
          <w:p w14:paraId="7C36D84A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36.90pt" w:type="dxa"/>
          </w:tcPr>
          <w:p w14:paraId="5F1477B5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105.50pt" w:type="dxa"/>
          </w:tcPr>
          <w:p w14:paraId="2F413917" w14:textId="2E0AD408" w:rsidR="004950ED" w:rsidRPr="00035FCD" w:rsidRDefault="004950ED" w:rsidP="004950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91.85pt" w:type="dxa"/>
          </w:tcPr>
          <w:p w14:paraId="7437F521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1.15pt" w:type="dxa"/>
          </w:tcPr>
          <w:p w14:paraId="21C3E1A9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0.90pt" w:type="dxa"/>
          </w:tcPr>
          <w:p w14:paraId="72B4CECF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</w:tr>
      <w:tr w:rsidR="004950ED" w:rsidRPr="00035FCD" w14:paraId="5D921A7F" w14:textId="56B57B3E" w:rsidTr="004950ED">
        <w:trPr>
          <w:trHeight w:val="64"/>
        </w:trPr>
        <w:tc>
          <w:tcPr>
            <w:tcW w:w="140.90pt" w:type="dxa"/>
          </w:tcPr>
          <w:p w14:paraId="13C4A1AE" w14:textId="130E0490" w:rsidR="004950ED" w:rsidRPr="00035FCD" w:rsidRDefault="004950ED" w:rsidP="004950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42.50pt" w:type="dxa"/>
          </w:tcPr>
          <w:p w14:paraId="26132B1D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36.90pt" w:type="dxa"/>
          </w:tcPr>
          <w:p w14:paraId="267FB6FB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105.50pt" w:type="dxa"/>
          </w:tcPr>
          <w:p w14:paraId="4DD68F16" w14:textId="7074FEFC" w:rsidR="004950ED" w:rsidRPr="00035FCD" w:rsidRDefault="004950ED" w:rsidP="004950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91.85pt" w:type="dxa"/>
          </w:tcPr>
          <w:p w14:paraId="7F206348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1.15pt" w:type="dxa"/>
          </w:tcPr>
          <w:p w14:paraId="0934C1FB" w14:textId="77777777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  <w:tc>
          <w:tcPr>
            <w:tcW w:w="70.90pt" w:type="dxa"/>
          </w:tcPr>
          <w:p w14:paraId="0B45D996" w14:textId="7D2ED881" w:rsidR="004950ED" w:rsidRPr="00035FCD" w:rsidRDefault="004950ED" w:rsidP="004950ED">
            <w:pPr>
              <w:rPr>
                <w:sz w:val="18"/>
                <w:szCs w:val="18"/>
              </w:rPr>
            </w:pPr>
          </w:p>
        </w:tc>
      </w:tr>
    </w:tbl>
    <w:p w14:paraId="4891FE48" w14:textId="77777777" w:rsidR="00F62862" w:rsidRDefault="00F62862" w:rsidP="00F62862">
      <w:pPr>
        <w:pStyle w:val="Heading2"/>
      </w:pPr>
      <w:r>
        <w:t>What do you want to do after high school?</w:t>
      </w:r>
    </w:p>
    <w:p w14:paraId="23D4F769" w14:textId="77777777" w:rsidR="00F62862" w:rsidRDefault="00F62862" w:rsidP="00F62862">
      <w:pPr>
        <w:pStyle w:val="ListParagraph"/>
        <w:numPr>
          <w:ilvl w:val="0"/>
          <w:numId w:val="2"/>
        </w:numPr>
      </w:pPr>
      <w:r>
        <w:t>What kinds of subjects might you be interested in studying at university?</w:t>
      </w:r>
    </w:p>
    <w:p w14:paraId="3C243629" w14:textId="77777777" w:rsidR="00F62862" w:rsidRDefault="00F62862" w:rsidP="00F62862">
      <w:pPr>
        <w:pStyle w:val="ListParagraph"/>
        <w:numPr>
          <w:ilvl w:val="0"/>
          <w:numId w:val="2"/>
        </w:numPr>
      </w:pPr>
      <w:r>
        <w:t>Which universities are you hoping to go to?</w:t>
      </w:r>
    </w:p>
    <w:p w14:paraId="543E9384" w14:textId="77777777" w:rsidR="00F62862" w:rsidRDefault="00F62862" w:rsidP="00F62862">
      <w:pPr>
        <w:pStyle w:val="ListParagraph"/>
        <w:numPr>
          <w:ilvl w:val="0"/>
          <w:numId w:val="2"/>
        </w:numPr>
      </w:pPr>
      <w:r>
        <w:t>What type of career, or profession, are you hoping to do after that university degree?</w:t>
      </w:r>
    </w:p>
    <w:p w14:paraId="552387EE" w14:textId="123CE3EB" w:rsidR="00F62862" w:rsidRPr="00671907" w:rsidRDefault="00F62862" w:rsidP="00F62862">
      <w:r>
        <w:t>Rank possible subjects you might study and include what kind of career you might hope it could lead to, as well as the universities you are interested in (1 = 1</w:t>
      </w:r>
      <w:r w:rsidRPr="00671907">
        <w:rPr>
          <w:vertAlign w:val="superscript"/>
        </w:rPr>
        <w:t>st</w:t>
      </w:r>
      <w:r>
        <w:t xml:space="preserve"> choice, your favourite, 5 = 5</w:t>
      </w:r>
      <w:r w:rsidRPr="00671907">
        <w:rPr>
          <w:vertAlign w:val="superscript"/>
        </w:rPr>
        <w:t>th</w:t>
      </w:r>
      <w:r>
        <w:t xml:space="preserve"> choice, least favourite):</w:t>
      </w:r>
    </w:p>
    <w:tbl>
      <w:tblPr>
        <w:tblStyle w:val="TableGrid"/>
        <w:tblW w:w="542.60pt" w:type="dxa"/>
        <w:tblLook w:firstRow="1" w:lastRow="0" w:firstColumn="1" w:lastColumn="0" w:noHBand="0" w:noVBand="1"/>
      </w:tblPr>
      <w:tblGrid>
        <w:gridCol w:w="1068"/>
        <w:gridCol w:w="2172"/>
        <w:gridCol w:w="1907"/>
        <w:gridCol w:w="2738"/>
        <w:gridCol w:w="2967"/>
      </w:tblGrid>
      <w:tr w:rsidR="00F62862" w:rsidRPr="005107D0" w14:paraId="49767D3B" w14:textId="77777777" w:rsidTr="00035FCD">
        <w:trPr>
          <w:trHeight w:val="68"/>
        </w:trPr>
        <w:tc>
          <w:tcPr>
            <w:tcW w:w="53.40pt" w:type="dxa"/>
            <w:shd w:val="clear" w:color="auto" w:fill="000000" w:themeFill="text1"/>
            <w:vAlign w:val="center"/>
          </w:tcPr>
          <w:p w14:paraId="4F22A27B" w14:textId="77777777" w:rsidR="00F62862" w:rsidRPr="005107D0" w:rsidRDefault="00F62862" w:rsidP="00B00721">
            <w:pPr>
              <w:jc w:val="center"/>
              <w:rPr>
                <w:b/>
                <w:bCs/>
                <w:sz w:val="25"/>
                <w:szCs w:val="25"/>
              </w:rPr>
            </w:pPr>
            <w:r w:rsidRPr="005107D0">
              <w:rPr>
                <w:b/>
                <w:bCs/>
                <w:sz w:val="25"/>
                <w:szCs w:val="25"/>
              </w:rPr>
              <w:t>Number</w:t>
            </w:r>
          </w:p>
        </w:tc>
        <w:tc>
          <w:tcPr>
            <w:tcW w:w="108.60pt" w:type="dxa"/>
            <w:shd w:val="clear" w:color="auto" w:fill="000000" w:themeFill="text1"/>
            <w:vAlign w:val="center"/>
          </w:tcPr>
          <w:p w14:paraId="7EC02D89" w14:textId="77777777" w:rsidR="00F62862" w:rsidRPr="005107D0" w:rsidRDefault="00F62862" w:rsidP="00B00721">
            <w:pPr>
              <w:jc w:val="center"/>
              <w:rPr>
                <w:b/>
                <w:bCs/>
                <w:sz w:val="25"/>
                <w:szCs w:val="25"/>
              </w:rPr>
            </w:pPr>
            <w:r w:rsidRPr="005107D0">
              <w:rPr>
                <w:b/>
                <w:bCs/>
                <w:sz w:val="25"/>
                <w:szCs w:val="25"/>
              </w:rPr>
              <w:t>Degree subject</w:t>
            </w:r>
          </w:p>
        </w:tc>
        <w:tc>
          <w:tcPr>
            <w:tcW w:w="95.35pt" w:type="dxa"/>
            <w:shd w:val="clear" w:color="auto" w:fill="000000" w:themeFill="text1"/>
          </w:tcPr>
          <w:p w14:paraId="2D9FCD58" w14:textId="22F16FB1" w:rsidR="00F62862" w:rsidRPr="005107D0" w:rsidRDefault="00F62862" w:rsidP="00B00721">
            <w:pPr>
              <w:jc w:val="center"/>
              <w:rPr>
                <w:b/>
                <w:bCs/>
                <w:sz w:val="25"/>
                <w:szCs w:val="25"/>
              </w:rPr>
            </w:pPr>
            <w:r w:rsidRPr="005107D0">
              <w:rPr>
                <w:b/>
                <w:bCs/>
                <w:sz w:val="25"/>
                <w:szCs w:val="25"/>
              </w:rPr>
              <w:t xml:space="preserve">Country </w:t>
            </w:r>
          </w:p>
        </w:tc>
        <w:tc>
          <w:tcPr>
            <w:tcW w:w="136.90pt" w:type="dxa"/>
            <w:shd w:val="clear" w:color="auto" w:fill="000000" w:themeFill="text1"/>
            <w:vAlign w:val="center"/>
          </w:tcPr>
          <w:p w14:paraId="66956416" w14:textId="77777777" w:rsidR="00F62862" w:rsidRPr="005107D0" w:rsidRDefault="00F62862" w:rsidP="00B00721">
            <w:pPr>
              <w:jc w:val="center"/>
              <w:rPr>
                <w:b/>
                <w:bCs/>
                <w:sz w:val="25"/>
                <w:szCs w:val="25"/>
              </w:rPr>
            </w:pPr>
            <w:r w:rsidRPr="005107D0">
              <w:rPr>
                <w:b/>
                <w:bCs/>
                <w:sz w:val="25"/>
                <w:szCs w:val="25"/>
              </w:rPr>
              <w:t>University</w:t>
            </w:r>
          </w:p>
        </w:tc>
        <w:tc>
          <w:tcPr>
            <w:tcW w:w="148.35pt" w:type="dxa"/>
            <w:shd w:val="clear" w:color="auto" w:fill="000000" w:themeFill="text1"/>
            <w:vAlign w:val="center"/>
          </w:tcPr>
          <w:p w14:paraId="0C2D85E6" w14:textId="77777777" w:rsidR="00F62862" w:rsidRPr="005107D0" w:rsidRDefault="00F62862" w:rsidP="00B00721">
            <w:pPr>
              <w:jc w:val="center"/>
              <w:rPr>
                <w:b/>
                <w:bCs/>
                <w:sz w:val="25"/>
                <w:szCs w:val="25"/>
              </w:rPr>
            </w:pPr>
            <w:r w:rsidRPr="005107D0">
              <w:rPr>
                <w:b/>
                <w:bCs/>
                <w:sz w:val="25"/>
                <w:szCs w:val="25"/>
              </w:rPr>
              <w:t>Career</w:t>
            </w:r>
          </w:p>
        </w:tc>
      </w:tr>
      <w:tr w:rsidR="00F62862" w14:paraId="1E9FA7A6" w14:textId="77777777" w:rsidTr="00035FCD">
        <w:trPr>
          <w:trHeight w:val="123"/>
        </w:trPr>
        <w:tc>
          <w:tcPr>
            <w:tcW w:w="53.40pt" w:type="dxa"/>
            <w:vAlign w:val="center"/>
          </w:tcPr>
          <w:p w14:paraId="61AF0E82" w14:textId="77777777" w:rsidR="00F62862" w:rsidRDefault="00F62862" w:rsidP="00F62862">
            <w:pPr>
              <w:jc w:val="center"/>
            </w:pPr>
            <w:r>
              <w:t>1</w:t>
            </w:r>
          </w:p>
        </w:tc>
        <w:tc>
          <w:tcPr>
            <w:tcW w:w="108.60pt" w:type="dxa"/>
          </w:tcPr>
          <w:p w14:paraId="13CC7569" w14:textId="77777777" w:rsidR="00F62862" w:rsidRDefault="00F62862" w:rsidP="00F62862"/>
        </w:tc>
        <w:tc>
          <w:tcPr>
            <w:tcW w:w="95.35pt" w:type="dxa"/>
          </w:tcPr>
          <w:p w14:paraId="25C0EB01" w14:textId="6A8C96EB" w:rsidR="00F62862" w:rsidRDefault="00F62862" w:rsidP="00F62862">
            <w:pPr>
              <w:jc w:val="center"/>
            </w:pPr>
            <w:r w:rsidRPr="00190BAE">
              <w:rPr>
                <w:sz w:val="41"/>
                <w:szCs w:val="41"/>
              </w:rPr>
              <w:t>UK</w:t>
            </w:r>
          </w:p>
        </w:tc>
        <w:tc>
          <w:tcPr>
            <w:tcW w:w="136.90pt" w:type="dxa"/>
          </w:tcPr>
          <w:p w14:paraId="75043F21" w14:textId="77777777" w:rsidR="00F62862" w:rsidRDefault="00F62862" w:rsidP="00F62862"/>
        </w:tc>
        <w:tc>
          <w:tcPr>
            <w:tcW w:w="148.35pt" w:type="dxa"/>
          </w:tcPr>
          <w:p w14:paraId="3EF6D6EA" w14:textId="77777777" w:rsidR="00F62862" w:rsidRDefault="00F62862" w:rsidP="00F62862"/>
        </w:tc>
      </w:tr>
      <w:tr w:rsidR="00F62862" w14:paraId="5958232B" w14:textId="77777777" w:rsidTr="00035FCD">
        <w:trPr>
          <w:trHeight w:val="333"/>
        </w:trPr>
        <w:tc>
          <w:tcPr>
            <w:tcW w:w="53.40pt" w:type="dxa"/>
            <w:vAlign w:val="center"/>
          </w:tcPr>
          <w:p w14:paraId="6DEF6092" w14:textId="77777777" w:rsidR="00F62862" w:rsidRDefault="00F62862" w:rsidP="00F62862">
            <w:pPr>
              <w:jc w:val="center"/>
            </w:pPr>
            <w:r>
              <w:t>2</w:t>
            </w:r>
          </w:p>
        </w:tc>
        <w:tc>
          <w:tcPr>
            <w:tcW w:w="108.60pt" w:type="dxa"/>
          </w:tcPr>
          <w:p w14:paraId="1358B601" w14:textId="77777777" w:rsidR="00F62862" w:rsidRDefault="00F62862" w:rsidP="00F62862"/>
        </w:tc>
        <w:tc>
          <w:tcPr>
            <w:tcW w:w="95.35pt" w:type="dxa"/>
          </w:tcPr>
          <w:p w14:paraId="4D4B0CAB" w14:textId="2E86A970" w:rsidR="00F62862" w:rsidRDefault="00F62862" w:rsidP="00F62862">
            <w:pPr>
              <w:jc w:val="center"/>
            </w:pPr>
            <w:r w:rsidRPr="00190BAE">
              <w:rPr>
                <w:sz w:val="41"/>
                <w:szCs w:val="41"/>
              </w:rPr>
              <w:t>UK</w:t>
            </w:r>
          </w:p>
        </w:tc>
        <w:tc>
          <w:tcPr>
            <w:tcW w:w="136.90pt" w:type="dxa"/>
          </w:tcPr>
          <w:p w14:paraId="5331E0D3" w14:textId="77777777" w:rsidR="00F62862" w:rsidRDefault="00F62862" w:rsidP="00F62862"/>
        </w:tc>
        <w:tc>
          <w:tcPr>
            <w:tcW w:w="148.35pt" w:type="dxa"/>
          </w:tcPr>
          <w:p w14:paraId="3B8ADD4A" w14:textId="77777777" w:rsidR="00F62862" w:rsidRDefault="00F62862" w:rsidP="00F62862"/>
        </w:tc>
      </w:tr>
      <w:tr w:rsidR="00F62862" w14:paraId="460E0CD2" w14:textId="77777777" w:rsidTr="00035FCD">
        <w:trPr>
          <w:trHeight w:val="401"/>
        </w:trPr>
        <w:tc>
          <w:tcPr>
            <w:tcW w:w="53.40pt" w:type="dxa"/>
            <w:vAlign w:val="center"/>
          </w:tcPr>
          <w:p w14:paraId="254A06CF" w14:textId="77777777" w:rsidR="00F62862" w:rsidRDefault="00F62862" w:rsidP="00F62862">
            <w:pPr>
              <w:jc w:val="center"/>
            </w:pPr>
            <w:r>
              <w:t>3</w:t>
            </w:r>
          </w:p>
        </w:tc>
        <w:tc>
          <w:tcPr>
            <w:tcW w:w="108.60pt" w:type="dxa"/>
          </w:tcPr>
          <w:p w14:paraId="23F3F30A" w14:textId="77777777" w:rsidR="00F62862" w:rsidRDefault="00F62862" w:rsidP="00F62862"/>
        </w:tc>
        <w:tc>
          <w:tcPr>
            <w:tcW w:w="95.35pt" w:type="dxa"/>
          </w:tcPr>
          <w:p w14:paraId="60BF972E" w14:textId="7F1EEF05" w:rsidR="00F62862" w:rsidRDefault="00F62862" w:rsidP="00F62862">
            <w:pPr>
              <w:jc w:val="center"/>
            </w:pPr>
            <w:r w:rsidRPr="00190BAE">
              <w:rPr>
                <w:sz w:val="41"/>
                <w:szCs w:val="41"/>
              </w:rPr>
              <w:t>UK</w:t>
            </w:r>
          </w:p>
        </w:tc>
        <w:tc>
          <w:tcPr>
            <w:tcW w:w="136.90pt" w:type="dxa"/>
          </w:tcPr>
          <w:p w14:paraId="3117A3AB" w14:textId="77777777" w:rsidR="00F62862" w:rsidRDefault="00F62862" w:rsidP="00F62862"/>
        </w:tc>
        <w:tc>
          <w:tcPr>
            <w:tcW w:w="148.35pt" w:type="dxa"/>
          </w:tcPr>
          <w:p w14:paraId="72EE966F" w14:textId="77777777" w:rsidR="00F62862" w:rsidRDefault="00F62862" w:rsidP="00F62862"/>
        </w:tc>
      </w:tr>
      <w:tr w:rsidR="00F62862" w14:paraId="05737CD0" w14:textId="77777777" w:rsidTr="00035FCD">
        <w:trPr>
          <w:trHeight w:val="64"/>
        </w:trPr>
        <w:tc>
          <w:tcPr>
            <w:tcW w:w="53.40pt" w:type="dxa"/>
            <w:vAlign w:val="center"/>
          </w:tcPr>
          <w:p w14:paraId="240EAEBB" w14:textId="77777777" w:rsidR="00F62862" w:rsidRDefault="00F62862" w:rsidP="00F62862">
            <w:pPr>
              <w:jc w:val="center"/>
            </w:pPr>
            <w:r>
              <w:t>4</w:t>
            </w:r>
          </w:p>
        </w:tc>
        <w:tc>
          <w:tcPr>
            <w:tcW w:w="108.60pt" w:type="dxa"/>
          </w:tcPr>
          <w:p w14:paraId="6251F8A0" w14:textId="77777777" w:rsidR="00F62862" w:rsidRDefault="00F62862" w:rsidP="00F62862"/>
        </w:tc>
        <w:tc>
          <w:tcPr>
            <w:tcW w:w="95.35pt" w:type="dxa"/>
          </w:tcPr>
          <w:p w14:paraId="7DBBF0E8" w14:textId="60C4A201" w:rsidR="00F62862" w:rsidRDefault="00F62862" w:rsidP="00F62862">
            <w:pPr>
              <w:jc w:val="center"/>
            </w:pPr>
            <w:r w:rsidRPr="00190BAE">
              <w:rPr>
                <w:sz w:val="41"/>
                <w:szCs w:val="41"/>
              </w:rPr>
              <w:t>UK</w:t>
            </w:r>
          </w:p>
        </w:tc>
        <w:tc>
          <w:tcPr>
            <w:tcW w:w="136.90pt" w:type="dxa"/>
          </w:tcPr>
          <w:p w14:paraId="2E15EBDE" w14:textId="77777777" w:rsidR="00F62862" w:rsidRDefault="00F62862" w:rsidP="00F62862"/>
        </w:tc>
        <w:tc>
          <w:tcPr>
            <w:tcW w:w="148.35pt" w:type="dxa"/>
          </w:tcPr>
          <w:p w14:paraId="1A067998" w14:textId="77777777" w:rsidR="00F62862" w:rsidRDefault="00F62862" w:rsidP="00F62862"/>
        </w:tc>
      </w:tr>
      <w:tr w:rsidR="00F62862" w14:paraId="0182EBAA" w14:textId="77777777" w:rsidTr="00035FCD">
        <w:trPr>
          <w:trHeight w:val="64"/>
        </w:trPr>
        <w:tc>
          <w:tcPr>
            <w:tcW w:w="53.40pt" w:type="dxa"/>
            <w:vAlign w:val="center"/>
          </w:tcPr>
          <w:p w14:paraId="3A87DAB4" w14:textId="77777777" w:rsidR="00F62862" w:rsidRDefault="00F62862" w:rsidP="00F62862">
            <w:pPr>
              <w:jc w:val="center"/>
            </w:pPr>
            <w:r>
              <w:t>5</w:t>
            </w:r>
          </w:p>
        </w:tc>
        <w:tc>
          <w:tcPr>
            <w:tcW w:w="108.60pt" w:type="dxa"/>
          </w:tcPr>
          <w:p w14:paraId="08DE0C80" w14:textId="77777777" w:rsidR="00F62862" w:rsidRDefault="00F62862" w:rsidP="00F62862"/>
        </w:tc>
        <w:tc>
          <w:tcPr>
            <w:tcW w:w="95.35pt" w:type="dxa"/>
          </w:tcPr>
          <w:p w14:paraId="49924D90" w14:textId="7287DEB2" w:rsidR="00F62862" w:rsidRDefault="00F62862" w:rsidP="00F62862">
            <w:pPr>
              <w:jc w:val="center"/>
            </w:pPr>
            <w:r w:rsidRPr="00190BAE">
              <w:rPr>
                <w:sz w:val="41"/>
                <w:szCs w:val="41"/>
              </w:rPr>
              <w:t>UK</w:t>
            </w:r>
          </w:p>
        </w:tc>
        <w:tc>
          <w:tcPr>
            <w:tcW w:w="136.90pt" w:type="dxa"/>
          </w:tcPr>
          <w:p w14:paraId="0CB65699" w14:textId="77777777" w:rsidR="00F62862" w:rsidRDefault="00F62862" w:rsidP="00F62862"/>
        </w:tc>
        <w:tc>
          <w:tcPr>
            <w:tcW w:w="148.35pt" w:type="dxa"/>
          </w:tcPr>
          <w:p w14:paraId="4A24D16C" w14:textId="77777777" w:rsidR="00F62862" w:rsidRDefault="00F62862" w:rsidP="00F62862"/>
        </w:tc>
      </w:tr>
      <w:tr w:rsidR="00035FCD" w:rsidRPr="00035FCD" w14:paraId="55C83CA1" w14:textId="77777777" w:rsidTr="00E93D77">
        <w:trPr>
          <w:trHeight w:val="64"/>
        </w:trPr>
        <w:tc>
          <w:tcPr>
            <w:tcW w:w="53.40pt" w:type="dxa"/>
            <w:vAlign w:val="center"/>
          </w:tcPr>
          <w:p w14:paraId="3D805FFA" w14:textId="77777777" w:rsidR="00035FCD" w:rsidRPr="00035FCD" w:rsidRDefault="00035FCD" w:rsidP="00E93D77">
            <w:pPr>
              <w:jc w:val="center"/>
              <w:rPr>
                <w:sz w:val="43"/>
                <w:szCs w:val="43"/>
              </w:rPr>
            </w:pPr>
          </w:p>
        </w:tc>
        <w:tc>
          <w:tcPr>
            <w:tcW w:w="108.60pt" w:type="dxa"/>
          </w:tcPr>
          <w:p w14:paraId="00EEDB88" w14:textId="77777777" w:rsidR="00035FCD" w:rsidRPr="00035FCD" w:rsidRDefault="00035FCD" w:rsidP="00E93D77">
            <w:pPr>
              <w:rPr>
                <w:sz w:val="43"/>
                <w:szCs w:val="43"/>
              </w:rPr>
            </w:pPr>
          </w:p>
        </w:tc>
        <w:tc>
          <w:tcPr>
            <w:tcW w:w="95.35pt" w:type="dxa"/>
          </w:tcPr>
          <w:p w14:paraId="66689E7C" w14:textId="77777777" w:rsidR="00035FCD" w:rsidRPr="00035FCD" w:rsidRDefault="00035FCD" w:rsidP="00E93D77">
            <w:pPr>
              <w:jc w:val="center"/>
              <w:rPr>
                <w:sz w:val="43"/>
                <w:szCs w:val="43"/>
              </w:rPr>
            </w:pPr>
          </w:p>
        </w:tc>
        <w:tc>
          <w:tcPr>
            <w:tcW w:w="136.90pt" w:type="dxa"/>
          </w:tcPr>
          <w:p w14:paraId="5694F016" w14:textId="77777777" w:rsidR="00035FCD" w:rsidRPr="00035FCD" w:rsidRDefault="00035FCD" w:rsidP="00E93D77">
            <w:pPr>
              <w:rPr>
                <w:sz w:val="43"/>
                <w:szCs w:val="43"/>
              </w:rPr>
            </w:pPr>
          </w:p>
        </w:tc>
        <w:tc>
          <w:tcPr>
            <w:tcW w:w="148.35pt" w:type="dxa"/>
          </w:tcPr>
          <w:p w14:paraId="2ACB56A8" w14:textId="77777777" w:rsidR="00035FCD" w:rsidRPr="00035FCD" w:rsidRDefault="00035FCD" w:rsidP="00E93D77">
            <w:pPr>
              <w:rPr>
                <w:sz w:val="43"/>
                <w:szCs w:val="43"/>
              </w:rPr>
            </w:pPr>
          </w:p>
        </w:tc>
      </w:tr>
      <w:tr w:rsidR="00035FCD" w:rsidRPr="00035FCD" w14:paraId="07F1F5CB" w14:textId="77777777" w:rsidTr="00E93D77">
        <w:trPr>
          <w:trHeight w:val="64"/>
        </w:trPr>
        <w:tc>
          <w:tcPr>
            <w:tcW w:w="53.40pt" w:type="dxa"/>
            <w:vAlign w:val="center"/>
          </w:tcPr>
          <w:p w14:paraId="7248208D" w14:textId="77777777" w:rsidR="00035FCD" w:rsidRPr="00035FCD" w:rsidRDefault="00035FCD" w:rsidP="00E93D77">
            <w:pPr>
              <w:jc w:val="center"/>
              <w:rPr>
                <w:sz w:val="43"/>
                <w:szCs w:val="43"/>
              </w:rPr>
            </w:pPr>
          </w:p>
        </w:tc>
        <w:tc>
          <w:tcPr>
            <w:tcW w:w="108.60pt" w:type="dxa"/>
          </w:tcPr>
          <w:p w14:paraId="5415A5A0" w14:textId="77777777" w:rsidR="00035FCD" w:rsidRPr="00035FCD" w:rsidRDefault="00035FCD" w:rsidP="00E93D77">
            <w:pPr>
              <w:rPr>
                <w:sz w:val="43"/>
                <w:szCs w:val="43"/>
              </w:rPr>
            </w:pPr>
          </w:p>
        </w:tc>
        <w:tc>
          <w:tcPr>
            <w:tcW w:w="95.35pt" w:type="dxa"/>
          </w:tcPr>
          <w:p w14:paraId="5D7FD43F" w14:textId="77777777" w:rsidR="00035FCD" w:rsidRPr="00035FCD" w:rsidRDefault="00035FCD" w:rsidP="00E93D77">
            <w:pPr>
              <w:jc w:val="center"/>
              <w:rPr>
                <w:sz w:val="43"/>
                <w:szCs w:val="43"/>
              </w:rPr>
            </w:pPr>
          </w:p>
        </w:tc>
        <w:tc>
          <w:tcPr>
            <w:tcW w:w="136.90pt" w:type="dxa"/>
          </w:tcPr>
          <w:p w14:paraId="0BFE6F06" w14:textId="77777777" w:rsidR="00035FCD" w:rsidRPr="00035FCD" w:rsidRDefault="00035FCD" w:rsidP="00E93D77">
            <w:pPr>
              <w:rPr>
                <w:sz w:val="43"/>
                <w:szCs w:val="43"/>
              </w:rPr>
            </w:pPr>
          </w:p>
        </w:tc>
        <w:tc>
          <w:tcPr>
            <w:tcW w:w="148.35pt" w:type="dxa"/>
          </w:tcPr>
          <w:p w14:paraId="3AF5EF81" w14:textId="77777777" w:rsidR="00035FCD" w:rsidRPr="00035FCD" w:rsidRDefault="00035FCD" w:rsidP="00E93D77">
            <w:pPr>
              <w:rPr>
                <w:sz w:val="43"/>
                <w:szCs w:val="43"/>
              </w:rPr>
            </w:pPr>
          </w:p>
        </w:tc>
      </w:tr>
      <w:tr w:rsidR="00F62862" w:rsidRPr="00035FCD" w14:paraId="394E69B7" w14:textId="77777777" w:rsidTr="00035FCD">
        <w:trPr>
          <w:trHeight w:val="64"/>
        </w:trPr>
        <w:tc>
          <w:tcPr>
            <w:tcW w:w="53.40pt" w:type="dxa"/>
            <w:vAlign w:val="center"/>
          </w:tcPr>
          <w:p w14:paraId="746EE953" w14:textId="77777777" w:rsidR="00F62862" w:rsidRPr="00035FCD" w:rsidRDefault="00F62862" w:rsidP="00F62862">
            <w:pPr>
              <w:jc w:val="center"/>
              <w:rPr>
                <w:sz w:val="43"/>
                <w:szCs w:val="43"/>
              </w:rPr>
            </w:pPr>
          </w:p>
        </w:tc>
        <w:tc>
          <w:tcPr>
            <w:tcW w:w="108.60pt" w:type="dxa"/>
          </w:tcPr>
          <w:p w14:paraId="5DF9F80E" w14:textId="77777777" w:rsidR="00F62862" w:rsidRPr="00035FCD" w:rsidRDefault="00F62862" w:rsidP="00F62862">
            <w:pPr>
              <w:rPr>
                <w:sz w:val="43"/>
                <w:szCs w:val="43"/>
              </w:rPr>
            </w:pPr>
          </w:p>
        </w:tc>
        <w:tc>
          <w:tcPr>
            <w:tcW w:w="95.35pt" w:type="dxa"/>
          </w:tcPr>
          <w:p w14:paraId="59AE284C" w14:textId="77777777" w:rsidR="00F62862" w:rsidRPr="00035FCD" w:rsidRDefault="00F62862" w:rsidP="00F62862">
            <w:pPr>
              <w:jc w:val="center"/>
              <w:rPr>
                <w:sz w:val="43"/>
                <w:szCs w:val="43"/>
              </w:rPr>
            </w:pPr>
          </w:p>
        </w:tc>
        <w:tc>
          <w:tcPr>
            <w:tcW w:w="136.90pt" w:type="dxa"/>
          </w:tcPr>
          <w:p w14:paraId="094CC514" w14:textId="77777777" w:rsidR="00F62862" w:rsidRPr="00035FCD" w:rsidRDefault="00F62862" w:rsidP="00F62862">
            <w:pPr>
              <w:rPr>
                <w:sz w:val="43"/>
                <w:szCs w:val="43"/>
              </w:rPr>
            </w:pPr>
          </w:p>
        </w:tc>
        <w:tc>
          <w:tcPr>
            <w:tcW w:w="148.35pt" w:type="dxa"/>
          </w:tcPr>
          <w:p w14:paraId="61313F18" w14:textId="77777777" w:rsidR="00F62862" w:rsidRPr="00035FCD" w:rsidRDefault="00F62862" w:rsidP="00F62862">
            <w:pPr>
              <w:rPr>
                <w:sz w:val="43"/>
                <w:szCs w:val="43"/>
              </w:rPr>
            </w:pPr>
          </w:p>
        </w:tc>
      </w:tr>
    </w:tbl>
    <w:p w14:paraId="36BD028E" w14:textId="368B9A88" w:rsidR="00836F29" w:rsidRDefault="00BF0446" w:rsidP="00836F29">
      <w:pPr>
        <w:pStyle w:val="Heading2"/>
      </w:pPr>
      <w:r>
        <w:lastRenderedPageBreak/>
        <w:t>Achievements</w:t>
      </w:r>
      <w:r w:rsidR="00364713">
        <w:t>, goals and interests</w:t>
      </w:r>
    </w:p>
    <w:p w14:paraId="7044B647" w14:textId="223D691F" w:rsidR="00BF0446" w:rsidRPr="00A457EC" w:rsidRDefault="00BF0446" w:rsidP="00BF0446">
      <w:r w:rsidRPr="00A457EC">
        <w:t xml:space="preserve">What </w:t>
      </w:r>
      <w:r w:rsidR="00A457EC">
        <w:t xml:space="preserve">do you find </w:t>
      </w:r>
      <w:r w:rsidR="00A457EC" w:rsidRPr="00A457EC">
        <w:rPr>
          <w:b/>
          <w:bCs/>
        </w:rPr>
        <w:t>interesting</w:t>
      </w:r>
      <w:r w:rsidR="00A457EC">
        <w:t xml:space="preserve">? What are you </w:t>
      </w:r>
      <w:r w:rsidR="00A457EC" w:rsidRPr="00A457EC">
        <w:rPr>
          <w:b/>
          <w:bCs/>
        </w:rPr>
        <w:t xml:space="preserve">curious </w:t>
      </w:r>
      <w:r w:rsidR="00A457EC">
        <w:t xml:space="preserve">about in the world around you? What would you </w:t>
      </w:r>
      <w:r w:rsidR="00A457EC" w:rsidRPr="00A457EC">
        <w:rPr>
          <w:b/>
          <w:bCs/>
        </w:rPr>
        <w:t>like to know more about</w:t>
      </w:r>
      <w:r w:rsidR="00A457EC">
        <w:t>?</w:t>
      </w:r>
    </w:p>
    <w:p w14:paraId="1711BF3A" w14:textId="77777777" w:rsidR="00BF0446" w:rsidRPr="00A457EC" w:rsidRDefault="00BF0446" w:rsidP="00BF0446">
      <w:pPr>
        <w:spacing w:line="24pt" w:lineRule="auto"/>
        <w:rPr>
          <w:u w:val="single"/>
        </w:rPr>
      </w:pP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</w:p>
    <w:p w14:paraId="420955FB" w14:textId="6679EA35" w:rsidR="00836F29" w:rsidRPr="00A457EC" w:rsidRDefault="00BF0446" w:rsidP="00C616B5">
      <w:r w:rsidRPr="00A457EC">
        <w:t xml:space="preserve">Which </w:t>
      </w:r>
      <w:r w:rsidRPr="00A457EC">
        <w:rPr>
          <w:b/>
          <w:bCs/>
        </w:rPr>
        <w:t>competitions</w:t>
      </w:r>
      <w:r w:rsidRPr="00A457EC">
        <w:t xml:space="preserve">/awards </w:t>
      </w:r>
      <w:r w:rsidR="00A457EC">
        <w:t xml:space="preserve">do you already have </w:t>
      </w:r>
      <w:r w:rsidR="00887A9E" w:rsidRPr="00A457EC">
        <w:t xml:space="preserve">(e.g. International Chemistry/Maths/Physics Olympiad </w:t>
      </w:r>
      <w:r w:rsidR="00035FCD" w:rsidRPr="00A457EC">
        <w:t>etc.</w:t>
      </w:r>
      <w:r w:rsidR="00887A9E" w:rsidRPr="00A457EC">
        <w:t>)</w:t>
      </w:r>
    </w:p>
    <w:p w14:paraId="4C3FE839" w14:textId="2323C96A" w:rsidR="00836F29" w:rsidRPr="00A457EC" w:rsidRDefault="00836F29" w:rsidP="00C616B5">
      <w:pPr>
        <w:rPr>
          <w:u w:val="single"/>
        </w:rPr>
      </w:pP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</w:p>
    <w:p w14:paraId="2EF2A613" w14:textId="3FD18088" w:rsidR="00836F29" w:rsidRPr="00A457EC" w:rsidRDefault="00836F29" w:rsidP="00C616B5"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</w:p>
    <w:p w14:paraId="67F00258" w14:textId="094A7DC8" w:rsidR="00887A9E" w:rsidRPr="00A457EC" w:rsidRDefault="00887A9E" w:rsidP="00836F29">
      <w:r w:rsidRPr="00A457EC">
        <w:t xml:space="preserve">Which </w:t>
      </w:r>
      <w:r w:rsidRPr="00A457EC">
        <w:rPr>
          <w:b/>
          <w:bCs/>
        </w:rPr>
        <w:t>competitions</w:t>
      </w:r>
      <w:r w:rsidRPr="00A457EC">
        <w:t xml:space="preserve">/awards do you intend to do, </w:t>
      </w:r>
      <w:r w:rsidR="00A457EC">
        <w:t xml:space="preserve">what is the </w:t>
      </w:r>
      <w:r w:rsidR="00A457EC" w:rsidRPr="00A457EC">
        <w:rPr>
          <w:b/>
          <w:bCs/>
        </w:rPr>
        <w:t>deadline for applying</w:t>
      </w:r>
      <w:r w:rsidR="00A457EC">
        <w:t xml:space="preserve"> </w:t>
      </w:r>
      <w:r w:rsidRPr="00A457EC">
        <w:t>and date you will get the result</w:t>
      </w:r>
    </w:p>
    <w:p w14:paraId="2CB8FB34" w14:textId="187BFEF0" w:rsidR="00836F29" w:rsidRPr="00A457EC" w:rsidRDefault="00836F29" w:rsidP="00836F29">
      <w:pPr>
        <w:rPr>
          <w:u w:val="single"/>
        </w:rPr>
      </w:pP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</w:p>
    <w:p w14:paraId="4F89C63E" w14:textId="77777777" w:rsidR="00836F29" w:rsidRPr="00A457EC" w:rsidRDefault="00836F29" w:rsidP="00836F29"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</w:p>
    <w:p w14:paraId="6C459F8C" w14:textId="7FE599A0" w:rsidR="00E752BC" w:rsidRPr="00A457EC" w:rsidRDefault="00E752BC" w:rsidP="00E752BC">
      <w:r w:rsidRPr="00A457EC">
        <w:t xml:space="preserve">Which </w:t>
      </w:r>
      <w:r w:rsidR="00A457EC" w:rsidRPr="00A457EC">
        <w:rPr>
          <w:b/>
          <w:bCs/>
        </w:rPr>
        <w:t>societies</w:t>
      </w:r>
      <w:r w:rsidR="00A457EC" w:rsidRPr="00A457EC">
        <w:t xml:space="preserve"> or </w:t>
      </w:r>
      <w:r w:rsidR="00A457EC" w:rsidRPr="00A457EC">
        <w:rPr>
          <w:b/>
          <w:bCs/>
        </w:rPr>
        <w:t xml:space="preserve">organised </w:t>
      </w:r>
      <w:r w:rsidRPr="00A457EC">
        <w:rPr>
          <w:b/>
          <w:bCs/>
        </w:rPr>
        <w:t>activities</w:t>
      </w:r>
      <w:r w:rsidRPr="00A457EC">
        <w:t xml:space="preserve"> (at school or outside) </w:t>
      </w:r>
      <w:r w:rsidR="00A457EC">
        <w:t>are you doing or intending to do</w:t>
      </w:r>
      <w:r w:rsidRPr="00A457EC">
        <w:t>?</w:t>
      </w:r>
    </w:p>
    <w:p w14:paraId="4606B9A4" w14:textId="77777777" w:rsidR="00E752BC" w:rsidRPr="00A457EC" w:rsidRDefault="00E752BC" w:rsidP="00E752BC">
      <w:pPr>
        <w:spacing w:line="24pt" w:lineRule="auto"/>
      </w:pP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</w:p>
    <w:p w14:paraId="24C1C08B" w14:textId="58DDD877" w:rsidR="00887A9E" w:rsidRPr="00A457EC" w:rsidRDefault="00A457EC" w:rsidP="00035FCD">
      <w:pPr>
        <w:ind w:end="-8.30pt"/>
      </w:pPr>
      <w:r w:rsidRPr="00A457EC">
        <w:t xml:space="preserve">What do you intend to do </w:t>
      </w:r>
      <w:r w:rsidRPr="00A457EC">
        <w:rPr>
          <w:b/>
          <w:bCs/>
        </w:rPr>
        <w:t>your summer holidays after AS</w:t>
      </w:r>
      <w:r>
        <w:t xml:space="preserve"> (e.g. work in a</w:t>
      </w:r>
      <w:r w:rsidR="00035FCD">
        <w:t xml:space="preserve"> </w:t>
      </w:r>
      <w:r>
        <w:t>lab)</w:t>
      </w:r>
      <w:r w:rsidRPr="00A457EC">
        <w:t xml:space="preserve">? When are the </w:t>
      </w:r>
      <w:r w:rsidRPr="00A457EC">
        <w:rPr>
          <w:b/>
          <w:bCs/>
        </w:rPr>
        <w:t>deadlines</w:t>
      </w:r>
      <w:r w:rsidRPr="00A457EC">
        <w:t xml:space="preserve"> for applying?</w:t>
      </w:r>
    </w:p>
    <w:p w14:paraId="54C0AE47" w14:textId="77777777" w:rsidR="00A457EC" w:rsidRPr="00A457EC" w:rsidRDefault="00A457EC" w:rsidP="00A457EC">
      <w:pPr>
        <w:spacing w:line="24pt" w:lineRule="auto"/>
        <w:rPr>
          <w:u w:val="single"/>
        </w:rPr>
      </w:pP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</w:p>
    <w:p w14:paraId="0B0CA51E" w14:textId="71876737" w:rsidR="00E752BC" w:rsidRPr="00A457EC" w:rsidRDefault="00887A9E" w:rsidP="00E752BC">
      <w:r w:rsidRPr="00A457EC">
        <w:t xml:space="preserve">What </w:t>
      </w:r>
      <w:r w:rsidRPr="00A457EC">
        <w:rPr>
          <w:b/>
          <w:bCs/>
        </w:rPr>
        <w:t>career</w:t>
      </w:r>
      <w:r w:rsidRPr="00A457EC">
        <w:t xml:space="preserve"> would you like</w:t>
      </w:r>
      <w:r w:rsidR="00A457EC">
        <w:t>, and why? I</w:t>
      </w:r>
      <w:r w:rsidRPr="00A457EC">
        <w:t>f you are not sure yet, what careers might you be interested in?</w:t>
      </w:r>
    </w:p>
    <w:p w14:paraId="7F272FE2" w14:textId="77777777" w:rsidR="00E752BC" w:rsidRPr="00A457EC" w:rsidRDefault="00E752BC" w:rsidP="00E752BC">
      <w:pPr>
        <w:spacing w:line="24pt" w:lineRule="auto"/>
        <w:rPr>
          <w:u w:val="single"/>
        </w:rPr>
      </w:pP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</w:p>
    <w:p w14:paraId="3C55E6D6" w14:textId="77777777" w:rsidR="00A457EC" w:rsidRPr="00A457EC" w:rsidRDefault="00A457EC" w:rsidP="00A457EC">
      <w:r w:rsidRPr="00A457EC">
        <w:rPr>
          <w:b/>
          <w:bCs/>
        </w:rPr>
        <w:t>Academic Targets</w:t>
      </w:r>
      <w:r w:rsidRPr="00A457EC">
        <w:t xml:space="preserve"> for this term (and what you will do to achieve them):</w:t>
      </w:r>
    </w:p>
    <w:p w14:paraId="46857EFA" w14:textId="77777777" w:rsidR="00A457EC" w:rsidRPr="00A457EC" w:rsidRDefault="00A457EC" w:rsidP="00A457EC">
      <w:pPr>
        <w:spacing w:line="24pt" w:lineRule="auto"/>
        <w:rPr>
          <w:u w:val="single"/>
        </w:rPr>
      </w:pP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</w:p>
    <w:p w14:paraId="40A5EBE4" w14:textId="2E45D5BD" w:rsidR="00A457EC" w:rsidRPr="00A457EC" w:rsidRDefault="00A457EC" w:rsidP="00A457EC">
      <w:r w:rsidRPr="00A457EC">
        <w:rPr>
          <w:b/>
          <w:bCs/>
        </w:rPr>
        <w:t xml:space="preserve">Extracurricular </w:t>
      </w:r>
      <w:r w:rsidR="00E752BC" w:rsidRPr="00A457EC">
        <w:rPr>
          <w:b/>
          <w:bCs/>
        </w:rPr>
        <w:t>targets</w:t>
      </w:r>
      <w:r w:rsidR="00836F29" w:rsidRPr="00A457EC">
        <w:rPr>
          <w:b/>
          <w:bCs/>
        </w:rPr>
        <w:t xml:space="preserve"> </w:t>
      </w:r>
      <w:r w:rsidR="00836F29" w:rsidRPr="00A457EC">
        <w:t>(what do you hope to achieve or find out about)</w:t>
      </w:r>
      <w:r w:rsidR="00E752BC" w:rsidRPr="00A457EC">
        <w:t xml:space="preserve"> for the first few weeks of term?</w:t>
      </w:r>
    </w:p>
    <w:p w14:paraId="38575415" w14:textId="77777777" w:rsidR="00A457EC" w:rsidRPr="00A457EC" w:rsidRDefault="00A457EC" w:rsidP="00A457EC">
      <w:pPr>
        <w:spacing w:line="24pt" w:lineRule="auto"/>
        <w:rPr>
          <w:u w:val="single"/>
        </w:rPr>
      </w:pP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</w:p>
    <w:p w14:paraId="37154B44" w14:textId="08D5AAAF" w:rsidR="00A457EC" w:rsidRPr="00A457EC" w:rsidRDefault="00887A9E" w:rsidP="00A457EC">
      <w:r w:rsidRPr="00A457EC">
        <w:t xml:space="preserve">What are the </w:t>
      </w:r>
      <w:r w:rsidR="00A457EC">
        <w:t xml:space="preserve">best </w:t>
      </w:r>
      <w:r w:rsidRPr="00A457EC">
        <w:t>3 good books you have read?</w:t>
      </w:r>
      <w:r w:rsidR="00A457EC">
        <w:t xml:space="preserve"> Which book was most fun to read?</w:t>
      </w:r>
    </w:p>
    <w:p w14:paraId="46F5444C" w14:textId="77777777" w:rsidR="00A457EC" w:rsidRPr="00A457EC" w:rsidRDefault="00A457EC" w:rsidP="00A457EC">
      <w:pPr>
        <w:spacing w:line="24pt" w:lineRule="auto"/>
        <w:rPr>
          <w:u w:val="single"/>
        </w:rPr>
      </w:pP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</w:p>
    <w:p w14:paraId="31907A38" w14:textId="35434827" w:rsidR="00A457EC" w:rsidRDefault="00A457EC" w:rsidP="00A457EC">
      <w:r>
        <w:t xml:space="preserve">What was the latest big news you heard about science? What is the most amazing science news you know? </w:t>
      </w:r>
    </w:p>
    <w:p w14:paraId="70816B46" w14:textId="1014A285" w:rsidR="00F26B41" w:rsidRPr="00A457EC" w:rsidRDefault="00A457EC" w:rsidP="00A457EC">
      <w:pPr>
        <w:spacing w:line="24pt" w:lineRule="auto"/>
        <w:rPr>
          <w:u w:val="single"/>
        </w:rPr>
      </w:pP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  <w:r w:rsidRPr="00A457EC">
        <w:rPr>
          <w:u w:val="single"/>
        </w:rPr>
        <w:tab/>
      </w:r>
    </w:p>
    <w:sectPr w:rsidR="00F26B41" w:rsidRPr="00A457EC" w:rsidSect="00A72C7A">
      <w:footerReference w:type="default" r:id="rId8"/>
      <w:headerReference w:type="first" r:id="rId9"/>
      <w:footerReference w:type="first" r:id="rId10"/>
      <w:type w:val="continuous"/>
      <w:pgSz w:w="595.30pt" w:h="841.90pt"/>
      <w:pgMar w:top="35.45pt" w:right="72pt" w:bottom="28.35pt" w:left="28.35pt" w:header="14.20pt" w:footer="22.40pt" w:gutter="0pt"/>
      <w:cols w:space="35.40pt"/>
      <w:titlePg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61BE3981" w14:textId="77777777" w:rsidR="00167A3A" w:rsidRDefault="00167A3A" w:rsidP="006B1F1E">
      <w:pPr>
        <w:spacing w:after="0pt" w:line="12pt" w:lineRule="auto"/>
      </w:pPr>
      <w:r>
        <w:separator/>
      </w:r>
    </w:p>
  </w:endnote>
  <w:endnote w:type="continuationSeparator" w:id="0">
    <w:p w14:paraId="768E8ED9" w14:textId="77777777" w:rsidR="00167A3A" w:rsidRDefault="00167A3A" w:rsidP="006B1F1E">
      <w:pPr>
        <w:spacing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characterSet="GBK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characterSet="GBK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characterSet="ks_c-5601-1987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899C99E" w14:textId="1147468E" w:rsidR="00BA3651" w:rsidRPr="00127D12" w:rsidRDefault="00F62862" w:rsidP="00127D12">
    <w:pPr>
      <w:pStyle w:val="Footer"/>
      <w:tabs>
        <w:tab w:val="clear" w:pos="451.30pt"/>
        <w:tab w:val="center" w:pos="81pt"/>
        <w:tab w:val="start" w:pos="400.50pt"/>
        <w:tab w:val="end" w:pos="432pt"/>
        <w:tab w:val="end" w:pos="486pt"/>
      </w:tabs>
      <w:ind w:end="-50.55pt"/>
      <w:rPr>
        <w:b/>
        <w:bCs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87936" behindDoc="1" locked="0" layoutInCell="1" allowOverlap="1" wp14:anchorId="0352DDBA" wp14:editId="12D861C4">
          <wp:simplePos x="0" y="0"/>
          <wp:positionH relativeFrom="column">
            <wp:posOffset>6202392</wp:posOffset>
          </wp:positionH>
          <wp:positionV relativeFrom="paragraph">
            <wp:posOffset>-353683</wp:posOffset>
          </wp:positionV>
          <wp:extent cx="760794" cy="755650"/>
          <wp:effectExtent l="0" t="0" r="1270" b="6350"/>
          <wp:wrapNone/>
          <wp:docPr id="1370450265" name="Picture 1370450265" descr="A person with glasses and beard&#10;&#10;Description automatically generated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1647307964" name="Picture 1647307964" descr="A person with glasses and bear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%"/>
                            </a14:imgEffect>
                            <a14:imgEffect>
                              <a14:brightnessContrast bright="40%" contrast="40%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94" cy="755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hyperlink r:id="rId3" w:history="1">
      <w:r w:rsidR="00127D12" w:rsidRPr="00D4362B">
        <w:rPr>
          <w:rStyle w:val="Hyperlink"/>
        </w:rPr>
        <w:t>www.Smashing</w:t>
      </w:r>
      <w:r w:rsidR="00127D12" w:rsidRPr="00D4362B">
        <w:rPr>
          <w:rStyle w:val="Hyperlink"/>
          <w:b/>
        </w:rPr>
        <w:t>Science</w:t>
      </w:r>
      <w:r w:rsidR="00127D12" w:rsidRPr="00D4362B">
        <w:rPr>
          <w:rStyle w:val="Hyperlink"/>
        </w:rPr>
        <w:t>.org</w:t>
      </w:r>
    </w:hyperlink>
    <w:r w:rsidR="00127D12">
      <w:t xml:space="preserve"> </w:t>
    </w:r>
    <w:r w:rsidR="00127D12">
      <w:rPr>
        <w:noProof/>
      </w:rPr>
      <w:drawing>
        <wp:anchor distT="0" distB="0" distL="114300" distR="114300" simplePos="0" relativeHeight="251683840" behindDoc="0" locked="0" layoutInCell="1" allowOverlap="1" wp14:anchorId="7F4EAC4A" wp14:editId="5F2984C0">
          <wp:simplePos x="0" y="0"/>
          <wp:positionH relativeFrom="margin">
            <wp:posOffset>2638089</wp:posOffset>
          </wp:positionH>
          <wp:positionV relativeFrom="bottomMargin">
            <wp:posOffset>3471964</wp:posOffset>
          </wp:positionV>
          <wp:extent cx="704666" cy="699902"/>
          <wp:effectExtent l="0" t="0" r="635" b="5080"/>
          <wp:wrapNone/>
          <wp:docPr id="704818946" name="Picture 11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666" cy="6999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127D12">
      <w:rPr>
        <w:noProof/>
      </w:rPr>
      <w:drawing>
        <wp:anchor distT="0" distB="0" distL="114300" distR="114300" simplePos="0" relativeHeight="251681792" behindDoc="1" locked="0" layoutInCell="1" allowOverlap="1" wp14:anchorId="6565B471" wp14:editId="09C8453F">
          <wp:simplePos x="0" y="0"/>
          <wp:positionH relativeFrom="column">
            <wp:posOffset>7966519</wp:posOffset>
          </wp:positionH>
          <wp:positionV relativeFrom="paragraph">
            <wp:posOffset>2469515</wp:posOffset>
          </wp:positionV>
          <wp:extent cx="939165" cy="932815"/>
          <wp:effectExtent l="0" t="0" r="0" b="0"/>
          <wp:wrapNone/>
          <wp:docPr id="80286927" name="Picture 7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93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127D12">
      <w:tab/>
    </w:r>
    <w:r w:rsidR="00127D12">
      <w:tab/>
    </w:r>
    <w:r w:rsidR="00127D12">
      <w:tab/>
      <w:t xml:space="preserve">Page </w:t>
    </w:r>
    <w:r w:rsidR="00127D12">
      <w:rPr>
        <w:b/>
        <w:bCs/>
      </w:rPr>
      <w:fldChar w:fldCharType="begin"/>
    </w:r>
    <w:r w:rsidR="00127D12">
      <w:rPr>
        <w:b/>
        <w:bCs/>
      </w:rPr>
      <w:instrText xml:space="preserve"> PAGE </w:instrText>
    </w:r>
    <w:r w:rsidR="00127D12">
      <w:rPr>
        <w:b/>
        <w:bCs/>
      </w:rPr>
      <w:fldChar w:fldCharType="separate"/>
    </w:r>
    <w:r w:rsidR="00127D12">
      <w:rPr>
        <w:b/>
        <w:bCs/>
      </w:rPr>
      <w:t>1</w:t>
    </w:r>
    <w:r w:rsidR="00127D12">
      <w:rPr>
        <w:b/>
        <w:bCs/>
      </w:rPr>
      <w:fldChar w:fldCharType="end"/>
    </w:r>
    <w:r w:rsidR="00127D12">
      <w:t xml:space="preserve"> of </w:t>
    </w:r>
    <w:r w:rsidR="00127D12">
      <w:rPr>
        <w:b/>
        <w:bCs/>
      </w:rPr>
      <w:fldChar w:fldCharType="begin"/>
    </w:r>
    <w:r w:rsidR="00127D12">
      <w:rPr>
        <w:b/>
        <w:bCs/>
      </w:rPr>
      <w:instrText xml:space="preserve"> NUMPAGES  </w:instrText>
    </w:r>
    <w:r w:rsidR="00127D12">
      <w:rPr>
        <w:b/>
        <w:bCs/>
      </w:rPr>
      <w:fldChar w:fldCharType="separate"/>
    </w:r>
    <w:r w:rsidR="00127D12">
      <w:rPr>
        <w:b/>
        <w:bCs/>
      </w:rPr>
      <w:t>2</w:t>
    </w:r>
    <w:r w:rsidR="00127D12">
      <w:rPr>
        <w:b/>
        <w:bCs/>
      </w:rPr>
      <w:fldChar w:fldCharType="end"/>
    </w:r>
    <w:r w:rsidR="00127D12">
      <w:rPr>
        <w:b/>
        <w:bCs/>
      </w:rPr>
      <w:t xml:space="preserve"> </w:t>
    </w: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036B29FA" w14:textId="639B5377" w:rsidR="00BA3651" w:rsidRPr="00127D12" w:rsidRDefault="00F62862" w:rsidP="00230BE8">
    <w:pPr>
      <w:pStyle w:val="Footer"/>
      <w:tabs>
        <w:tab w:val="clear" w:pos="451.30pt"/>
        <w:tab w:val="center" w:pos="81pt"/>
        <w:tab w:val="start" w:pos="375.65pt"/>
        <w:tab w:val="end" w:pos="432pt"/>
        <w:tab w:val="end" w:pos="486pt"/>
      </w:tabs>
      <w:ind w:end="-50.55pt"/>
      <w:rPr>
        <w:b/>
        <w:bCs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85888" behindDoc="1" locked="0" layoutInCell="1" allowOverlap="1" wp14:anchorId="380FE51D" wp14:editId="43837DA2">
          <wp:simplePos x="0" y="0"/>
          <wp:positionH relativeFrom="column">
            <wp:posOffset>6210551</wp:posOffset>
          </wp:positionH>
          <wp:positionV relativeFrom="paragraph">
            <wp:posOffset>-465731</wp:posOffset>
          </wp:positionV>
          <wp:extent cx="760794" cy="755650"/>
          <wp:effectExtent l="0" t="0" r="1270" b="6350"/>
          <wp:wrapNone/>
          <wp:docPr id="1294037462" name="Picture 1294037462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%"/>
                            </a14:imgEffect>
                            <a14:imgEffect>
                              <a14:brightnessContrast bright="40%" contrast="40%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94" cy="755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hyperlink r:id="rId3" w:history="1">
      <w:r w:rsidR="00127D12" w:rsidRPr="00D4362B">
        <w:rPr>
          <w:rStyle w:val="Hyperlink"/>
        </w:rPr>
        <w:t>www.Smashing</w:t>
      </w:r>
      <w:r w:rsidR="00127D12" w:rsidRPr="00D4362B">
        <w:rPr>
          <w:rStyle w:val="Hyperlink"/>
          <w:b/>
        </w:rPr>
        <w:t>Science</w:t>
      </w:r>
      <w:r w:rsidR="00127D12" w:rsidRPr="00D4362B">
        <w:rPr>
          <w:rStyle w:val="Hyperlink"/>
        </w:rPr>
        <w:t>.org</w:t>
      </w:r>
    </w:hyperlink>
    <w:r w:rsidR="00127D12">
      <w:t xml:space="preserve"> </w:t>
    </w:r>
    <w:r w:rsidR="00127D12">
      <w:rPr>
        <w:noProof/>
      </w:rPr>
      <w:drawing>
        <wp:anchor distT="0" distB="0" distL="114300" distR="114300" simplePos="0" relativeHeight="251679744" behindDoc="0" locked="0" layoutInCell="1" allowOverlap="1" wp14:anchorId="62EDA54A" wp14:editId="7C264376">
          <wp:simplePos x="0" y="0"/>
          <wp:positionH relativeFrom="margin">
            <wp:posOffset>2638089</wp:posOffset>
          </wp:positionH>
          <wp:positionV relativeFrom="bottomMargin">
            <wp:posOffset>3471964</wp:posOffset>
          </wp:positionV>
          <wp:extent cx="704666" cy="699902"/>
          <wp:effectExtent l="0" t="0" r="635" b="5080"/>
          <wp:wrapNone/>
          <wp:docPr id="223922144" name="Picture 11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666" cy="6999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127D12">
      <w:rPr>
        <w:noProof/>
      </w:rPr>
      <w:drawing>
        <wp:anchor distT="0" distB="0" distL="114300" distR="114300" simplePos="0" relativeHeight="251677696" behindDoc="1" locked="0" layoutInCell="1" allowOverlap="1" wp14:anchorId="3D662AE9" wp14:editId="138903A4">
          <wp:simplePos x="0" y="0"/>
          <wp:positionH relativeFrom="column">
            <wp:posOffset>7966519</wp:posOffset>
          </wp:positionH>
          <wp:positionV relativeFrom="paragraph">
            <wp:posOffset>2469515</wp:posOffset>
          </wp:positionV>
          <wp:extent cx="939165" cy="932815"/>
          <wp:effectExtent l="0" t="0" r="0" b="0"/>
          <wp:wrapNone/>
          <wp:docPr id="97143279" name="Picture 7" descr="A picture containing text&#10;&#10;Description automatically generated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1617" name="Picture 7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93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230BE8">
      <w:tab/>
    </w:r>
    <w:r w:rsidR="00127D12">
      <w:tab/>
    </w:r>
    <w:r w:rsidR="00127D12">
      <w:tab/>
      <w:t xml:space="preserve">Page </w:t>
    </w:r>
    <w:r w:rsidR="00127D12">
      <w:rPr>
        <w:b/>
        <w:bCs/>
      </w:rPr>
      <w:fldChar w:fldCharType="begin"/>
    </w:r>
    <w:r w:rsidR="00127D12">
      <w:rPr>
        <w:b/>
        <w:bCs/>
      </w:rPr>
      <w:instrText xml:space="preserve"> PAGE </w:instrText>
    </w:r>
    <w:r w:rsidR="00127D12">
      <w:rPr>
        <w:b/>
        <w:bCs/>
      </w:rPr>
      <w:fldChar w:fldCharType="separate"/>
    </w:r>
    <w:r w:rsidR="00127D12">
      <w:rPr>
        <w:b/>
        <w:bCs/>
      </w:rPr>
      <w:t>1</w:t>
    </w:r>
    <w:r w:rsidR="00127D12">
      <w:rPr>
        <w:b/>
        <w:bCs/>
      </w:rPr>
      <w:fldChar w:fldCharType="end"/>
    </w:r>
    <w:r w:rsidR="00127D12">
      <w:t xml:space="preserve"> of </w:t>
    </w:r>
    <w:r w:rsidR="00127D12">
      <w:rPr>
        <w:b/>
        <w:bCs/>
      </w:rPr>
      <w:fldChar w:fldCharType="begin"/>
    </w:r>
    <w:r w:rsidR="00127D12">
      <w:rPr>
        <w:b/>
        <w:bCs/>
      </w:rPr>
      <w:instrText xml:space="preserve"> NUMPAGES  </w:instrText>
    </w:r>
    <w:r w:rsidR="00127D12">
      <w:rPr>
        <w:b/>
        <w:bCs/>
      </w:rPr>
      <w:fldChar w:fldCharType="separate"/>
    </w:r>
    <w:r w:rsidR="00127D12">
      <w:rPr>
        <w:b/>
        <w:bCs/>
      </w:rPr>
      <w:t>2</w:t>
    </w:r>
    <w:r w:rsidR="00127D12">
      <w:rPr>
        <w:b/>
        <w:bCs/>
      </w:rPr>
      <w:fldChar w:fldCharType="end"/>
    </w:r>
    <w:r w:rsidR="00127D12">
      <w:rPr>
        <w:b/>
        <w:bCs/>
      </w:rPr>
      <w:t xml:space="preserve"> </w:t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56A16310" w14:textId="77777777" w:rsidR="00167A3A" w:rsidRDefault="00167A3A" w:rsidP="006B1F1E">
      <w:pPr>
        <w:spacing w:after="0pt" w:line="12pt" w:lineRule="auto"/>
      </w:pPr>
      <w:r>
        <w:separator/>
      </w:r>
    </w:p>
  </w:footnote>
  <w:footnote w:type="continuationSeparator" w:id="0">
    <w:p w14:paraId="3A367D95" w14:textId="77777777" w:rsidR="00167A3A" w:rsidRDefault="00167A3A" w:rsidP="006B1F1E">
      <w:pPr>
        <w:spacing w:after="0pt" w:line="12pt" w:lineRule="auto"/>
      </w:pPr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5429F619" w14:textId="60596585" w:rsidR="00BA3651" w:rsidRPr="00F62862" w:rsidRDefault="001D774A" w:rsidP="00F62862">
    <w:r>
      <w:t>A</w:t>
    </w:r>
    <w:r w:rsidR="00C46441">
      <w:t>S</w:t>
    </w:r>
    <w:r w:rsidR="00F62862">
      <w:t xml:space="preserve"> Chem ALL Student’s introduction to themselves</w:t>
    </w:r>
    <w:r w:rsidR="00035FCD">
      <w:t xml:space="preserve"> PUBLISHED</w:t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38D5AAE"/>
    <w:multiLevelType w:val="hybridMultilevel"/>
    <w:tmpl w:val="426A6EF4"/>
    <w:lvl w:ilvl="0" w:tplc="08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" w15:restartNumberingAfterBreak="0">
    <w:nsid w:val="274B12DD"/>
    <w:multiLevelType w:val="hybridMultilevel"/>
    <w:tmpl w:val="5A7CA298"/>
    <w:lvl w:ilvl="0" w:tplc="21E84A50">
      <w:start w:val="1"/>
      <w:numFmt w:val="decimal"/>
      <w:lvlText w:val="%1."/>
      <w:lvlJc w:val="start"/>
      <w:pPr>
        <w:ind w:start="54pt" w:hanging="36pt"/>
      </w:pPr>
      <w:rPr>
        <w:rFonts w:hint="default"/>
      </w:rPr>
    </w:lvl>
    <w:lvl w:ilvl="1" w:tplc="08090019" w:tentative="1">
      <w:start w:val="1"/>
      <w:numFmt w:val="lowerLetter"/>
      <w:lvlText w:val="%2."/>
      <w:lvlJc w:val="start"/>
      <w:pPr>
        <w:ind w:start="72pt" w:hanging="18pt"/>
      </w:pPr>
    </w:lvl>
    <w:lvl w:ilvl="2" w:tplc="0809001B" w:tentative="1">
      <w:start w:val="1"/>
      <w:numFmt w:val="lowerRoman"/>
      <w:lvlText w:val="%3."/>
      <w:lvlJc w:val="end"/>
      <w:pPr>
        <w:ind w:start="108pt" w:hanging="9pt"/>
      </w:pPr>
    </w:lvl>
    <w:lvl w:ilvl="3" w:tplc="0809000F" w:tentative="1">
      <w:start w:val="1"/>
      <w:numFmt w:val="decimal"/>
      <w:lvlText w:val="%4."/>
      <w:lvlJc w:val="start"/>
      <w:pPr>
        <w:ind w:start="144pt" w:hanging="18pt"/>
      </w:pPr>
    </w:lvl>
    <w:lvl w:ilvl="4" w:tplc="08090019" w:tentative="1">
      <w:start w:val="1"/>
      <w:numFmt w:val="lowerLetter"/>
      <w:lvlText w:val="%5."/>
      <w:lvlJc w:val="start"/>
      <w:pPr>
        <w:ind w:start="180pt" w:hanging="18pt"/>
      </w:pPr>
    </w:lvl>
    <w:lvl w:ilvl="5" w:tplc="0809001B" w:tentative="1">
      <w:start w:val="1"/>
      <w:numFmt w:val="lowerRoman"/>
      <w:lvlText w:val="%6."/>
      <w:lvlJc w:val="end"/>
      <w:pPr>
        <w:ind w:start="216pt" w:hanging="9pt"/>
      </w:pPr>
    </w:lvl>
    <w:lvl w:ilvl="6" w:tplc="0809000F" w:tentative="1">
      <w:start w:val="1"/>
      <w:numFmt w:val="decimal"/>
      <w:lvlText w:val="%7."/>
      <w:lvlJc w:val="start"/>
      <w:pPr>
        <w:ind w:start="252pt" w:hanging="18pt"/>
      </w:pPr>
    </w:lvl>
    <w:lvl w:ilvl="7" w:tplc="08090019" w:tentative="1">
      <w:start w:val="1"/>
      <w:numFmt w:val="lowerLetter"/>
      <w:lvlText w:val="%8."/>
      <w:lvlJc w:val="start"/>
      <w:pPr>
        <w:ind w:start="288pt" w:hanging="18pt"/>
      </w:pPr>
    </w:lvl>
    <w:lvl w:ilvl="8" w:tplc="0809001B" w:tentative="1">
      <w:start w:val="1"/>
      <w:numFmt w:val="lowerRoman"/>
      <w:lvlText w:val="%9."/>
      <w:lvlJc w:val="end"/>
      <w:pPr>
        <w:ind w:start="324pt" w:hanging="9pt"/>
      </w:pPr>
    </w:lvl>
  </w:abstractNum>
  <w:num w:numId="1" w16cid:durableId="689332636">
    <w:abstractNumId w:val="1"/>
  </w:num>
  <w:num w:numId="2" w16cid:durableId="159123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%"/>
  <w:proofState w:spelling="clean" w:grammar="clean"/>
  <w:attachedTemplate r:id="rId1"/>
  <w:defaultTabStop w:val="36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C7A"/>
    <w:rsid w:val="0001709A"/>
    <w:rsid w:val="00031FFC"/>
    <w:rsid w:val="00035FCD"/>
    <w:rsid w:val="00037AAB"/>
    <w:rsid w:val="00045B2C"/>
    <w:rsid w:val="00062595"/>
    <w:rsid w:val="00063055"/>
    <w:rsid w:val="000773E1"/>
    <w:rsid w:val="000970E2"/>
    <w:rsid w:val="000975D3"/>
    <w:rsid w:val="000A02CB"/>
    <w:rsid w:val="000B02DC"/>
    <w:rsid w:val="000C56EB"/>
    <w:rsid w:val="00127D12"/>
    <w:rsid w:val="00133455"/>
    <w:rsid w:val="001337EC"/>
    <w:rsid w:val="00133AA5"/>
    <w:rsid w:val="00164385"/>
    <w:rsid w:val="00167A3A"/>
    <w:rsid w:val="0017630A"/>
    <w:rsid w:val="00182818"/>
    <w:rsid w:val="00196317"/>
    <w:rsid w:val="001A1BB2"/>
    <w:rsid w:val="001A36B4"/>
    <w:rsid w:val="001C75B8"/>
    <w:rsid w:val="001C7B4B"/>
    <w:rsid w:val="001D774A"/>
    <w:rsid w:val="001F1086"/>
    <w:rsid w:val="001F1A3C"/>
    <w:rsid w:val="00222236"/>
    <w:rsid w:val="00225E31"/>
    <w:rsid w:val="00230BE8"/>
    <w:rsid w:val="002316CD"/>
    <w:rsid w:val="002667F5"/>
    <w:rsid w:val="00267B1D"/>
    <w:rsid w:val="0028276A"/>
    <w:rsid w:val="00295AB3"/>
    <w:rsid w:val="002B4B1C"/>
    <w:rsid w:val="002C4B1C"/>
    <w:rsid w:val="002C6F96"/>
    <w:rsid w:val="002E0856"/>
    <w:rsid w:val="002E0F1D"/>
    <w:rsid w:val="002F0DEF"/>
    <w:rsid w:val="00301366"/>
    <w:rsid w:val="00305BA5"/>
    <w:rsid w:val="00315BD8"/>
    <w:rsid w:val="00326876"/>
    <w:rsid w:val="003316D5"/>
    <w:rsid w:val="00347870"/>
    <w:rsid w:val="00364713"/>
    <w:rsid w:val="003808D0"/>
    <w:rsid w:val="00386FF6"/>
    <w:rsid w:val="004022B7"/>
    <w:rsid w:val="00405822"/>
    <w:rsid w:val="00410FDC"/>
    <w:rsid w:val="00447C0A"/>
    <w:rsid w:val="00456D8F"/>
    <w:rsid w:val="004950ED"/>
    <w:rsid w:val="00496828"/>
    <w:rsid w:val="0049777B"/>
    <w:rsid w:val="004B0EDB"/>
    <w:rsid w:val="004B2561"/>
    <w:rsid w:val="004B484B"/>
    <w:rsid w:val="004C300F"/>
    <w:rsid w:val="004C70A6"/>
    <w:rsid w:val="004E14A4"/>
    <w:rsid w:val="005107D0"/>
    <w:rsid w:val="005157AB"/>
    <w:rsid w:val="00524AA3"/>
    <w:rsid w:val="00532AF3"/>
    <w:rsid w:val="00535BEA"/>
    <w:rsid w:val="005527CB"/>
    <w:rsid w:val="00562653"/>
    <w:rsid w:val="00577A81"/>
    <w:rsid w:val="00584653"/>
    <w:rsid w:val="0059447E"/>
    <w:rsid w:val="005A0E77"/>
    <w:rsid w:val="005C61D9"/>
    <w:rsid w:val="005E3012"/>
    <w:rsid w:val="005E34C1"/>
    <w:rsid w:val="005E5816"/>
    <w:rsid w:val="005F592F"/>
    <w:rsid w:val="00607C55"/>
    <w:rsid w:val="00610D27"/>
    <w:rsid w:val="00613EF8"/>
    <w:rsid w:val="00635BEE"/>
    <w:rsid w:val="00685225"/>
    <w:rsid w:val="00691729"/>
    <w:rsid w:val="006A73EB"/>
    <w:rsid w:val="006B1F1E"/>
    <w:rsid w:val="006C1F1F"/>
    <w:rsid w:val="006D59A5"/>
    <w:rsid w:val="006E11A9"/>
    <w:rsid w:val="006F3871"/>
    <w:rsid w:val="00730EAE"/>
    <w:rsid w:val="00735E1D"/>
    <w:rsid w:val="00737EFF"/>
    <w:rsid w:val="0075550B"/>
    <w:rsid w:val="00755B75"/>
    <w:rsid w:val="00755BA3"/>
    <w:rsid w:val="007635AF"/>
    <w:rsid w:val="00767B61"/>
    <w:rsid w:val="00793507"/>
    <w:rsid w:val="007B757A"/>
    <w:rsid w:val="007D4BC0"/>
    <w:rsid w:val="007F1A72"/>
    <w:rsid w:val="008179E0"/>
    <w:rsid w:val="00820A96"/>
    <w:rsid w:val="00836F29"/>
    <w:rsid w:val="00846530"/>
    <w:rsid w:val="008765DD"/>
    <w:rsid w:val="008832CE"/>
    <w:rsid w:val="00885058"/>
    <w:rsid w:val="00887A9E"/>
    <w:rsid w:val="00891325"/>
    <w:rsid w:val="008919A0"/>
    <w:rsid w:val="008A7FBB"/>
    <w:rsid w:val="008B4613"/>
    <w:rsid w:val="008C408B"/>
    <w:rsid w:val="008C6B3E"/>
    <w:rsid w:val="008C6E4B"/>
    <w:rsid w:val="008D30BA"/>
    <w:rsid w:val="008D572B"/>
    <w:rsid w:val="008F58D6"/>
    <w:rsid w:val="00906E8A"/>
    <w:rsid w:val="00913A91"/>
    <w:rsid w:val="00917207"/>
    <w:rsid w:val="009305AF"/>
    <w:rsid w:val="00936A85"/>
    <w:rsid w:val="00937C0F"/>
    <w:rsid w:val="00941ED0"/>
    <w:rsid w:val="00953DF5"/>
    <w:rsid w:val="00987748"/>
    <w:rsid w:val="009A1433"/>
    <w:rsid w:val="009B6E6B"/>
    <w:rsid w:val="009B724C"/>
    <w:rsid w:val="009F3577"/>
    <w:rsid w:val="009F63F9"/>
    <w:rsid w:val="00A03199"/>
    <w:rsid w:val="00A1248F"/>
    <w:rsid w:val="00A4520F"/>
    <w:rsid w:val="00A457EC"/>
    <w:rsid w:val="00A51C4E"/>
    <w:rsid w:val="00A6725A"/>
    <w:rsid w:val="00A70A79"/>
    <w:rsid w:val="00A72C7A"/>
    <w:rsid w:val="00A90A9C"/>
    <w:rsid w:val="00A94A7B"/>
    <w:rsid w:val="00AE542B"/>
    <w:rsid w:val="00AF6759"/>
    <w:rsid w:val="00B00076"/>
    <w:rsid w:val="00B053C1"/>
    <w:rsid w:val="00B57075"/>
    <w:rsid w:val="00B60E6F"/>
    <w:rsid w:val="00B7079D"/>
    <w:rsid w:val="00B9601C"/>
    <w:rsid w:val="00BA3651"/>
    <w:rsid w:val="00BD7195"/>
    <w:rsid w:val="00BE352D"/>
    <w:rsid w:val="00BF0446"/>
    <w:rsid w:val="00C150C6"/>
    <w:rsid w:val="00C341BF"/>
    <w:rsid w:val="00C34A00"/>
    <w:rsid w:val="00C46441"/>
    <w:rsid w:val="00C616B5"/>
    <w:rsid w:val="00C6218F"/>
    <w:rsid w:val="00C65275"/>
    <w:rsid w:val="00C6629C"/>
    <w:rsid w:val="00C9486E"/>
    <w:rsid w:val="00C97761"/>
    <w:rsid w:val="00CA2AF2"/>
    <w:rsid w:val="00CA5C14"/>
    <w:rsid w:val="00CB5175"/>
    <w:rsid w:val="00CB595D"/>
    <w:rsid w:val="00CD5E48"/>
    <w:rsid w:val="00D00443"/>
    <w:rsid w:val="00D31E5B"/>
    <w:rsid w:val="00D83D39"/>
    <w:rsid w:val="00DA04C9"/>
    <w:rsid w:val="00DB103B"/>
    <w:rsid w:val="00DB7BA5"/>
    <w:rsid w:val="00E011AA"/>
    <w:rsid w:val="00E1431A"/>
    <w:rsid w:val="00E41B05"/>
    <w:rsid w:val="00E463D3"/>
    <w:rsid w:val="00E50FA2"/>
    <w:rsid w:val="00E546E9"/>
    <w:rsid w:val="00E752BC"/>
    <w:rsid w:val="00E85437"/>
    <w:rsid w:val="00E87F0C"/>
    <w:rsid w:val="00E9643A"/>
    <w:rsid w:val="00EA77C5"/>
    <w:rsid w:val="00ED1A6D"/>
    <w:rsid w:val="00ED640C"/>
    <w:rsid w:val="00EE7EA5"/>
    <w:rsid w:val="00EF1AEC"/>
    <w:rsid w:val="00EF6C09"/>
    <w:rsid w:val="00F03B76"/>
    <w:rsid w:val="00F20713"/>
    <w:rsid w:val="00F26B41"/>
    <w:rsid w:val="00F4683F"/>
    <w:rsid w:val="00F56A07"/>
    <w:rsid w:val="00F6115B"/>
    <w:rsid w:val="00F62862"/>
    <w:rsid w:val="00F67763"/>
    <w:rsid w:val="00F75BC1"/>
    <w:rsid w:val="00FC0EA9"/>
    <w:rsid w:val="00FC33D8"/>
    <w:rsid w:val="00FD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0CC127"/>
  <w15:chartTrackingRefBased/>
  <w15:docId w15:val="{DE4358CB-5525-40A2-8EB5-F03F98AED6AF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CA" w:eastAsia="en-CA" w:bidi="ar-SA"/>
      </w:rPr>
    </w:rPrDefault>
    <w:pPrDefault>
      <w:pPr>
        <w:spacing w:after="6pt" w:line="13.20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3D3"/>
  </w:style>
  <w:style w:type="paragraph" w:styleId="Heading1">
    <w:name w:val="heading 1"/>
    <w:basedOn w:val="Normal"/>
    <w:next w:val="Normal"/>
    <w:link w:val="Heading1Char"/>
    <w:uiPriority w:val="9"/>
    <w:qFormat/>
    <w:rsid w:val="00E463D3"/>
    <w:pPr>
      <w:keepNext/>
      <w:keepLines/>
      <w:pBdr>
        <w:bottom w:val="single" w:sz="4" w:space="1" w:color="5B9BD5" w:themeColor="accent1"/>
      </w:pBdr>
      <w:spacing w:before="20pt" w:after="2pt" w:line="12pt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63D3"/>
    <w:pPr>
      <w:keepNext/>
      <w:keepLines/>
      <w:spacing w:before="8pt" w:after="0pt" w:line="12pt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3D3"/>
    <w:pPr>
      <w:keepNext/>
      <w:keepLines/>
      <w:spacing w:before="4pt" w:after="0pt" w:line="12pt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3D3"/>
    <w:pPr>
      <w:keepNext/>
      <w:keepLines/>
      <w:spacing w:before="4pt" w:after="0pt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3D3"/>
    <w:pPr>
      <w:keepNext/>
      <w:keepLines/>
      <w:spacing w:before="4pt" w:after="0pt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3D3"/>
    <w:pPr>
      <w:keepNext/>
      <w:keepLines/>
      <w:spacing w:before="4pt" w:after="0pt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3D3"/>
    <w:pPr>
      <w:keepNext/>
      <w:keepLines/>
      <w:spacing w:before="4pt" w:after="0pt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3D3"/>
    <w:pPr>
      <w:keepNext/>
      <w:keepLines/>
      <w:spacing w:before="4pt" w:after="0pt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3D3"/>
    <w:pPr>
      <w:keepNext/>
      <w:keepLines/>
      <w:spacing w:before="4pt" w:after="0pt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6876"/>
    <w:pPr>
      <w:spacing w:after="0pt" w:line="12pt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26876"/>
    <w:rPr>
      <w:rFonts w:ascii="Tahoma" w:eastAsia="Malgun Gothic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463D3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6B1F1E"/>
    <w:pPr>
      <w:tabs>
        <w:tab w:val="center" w:pos="225.65pt"/>
        <w:tab w:val="end" w:pos="451.30pt"/>
      </w:tabs>
    </w:pPr>
  </w:style>
  <w:style w:type="character" w:customStyle="1" w:styleId="HeaderChar">
    <w:name w:val="Header Char"/>
    <w:link w:val="Header"/>
    <w:uiPriority w:val="99"/>
    <w:rsid w:val="006B1F1E"/>
    <w:rPr>
      <w:sz w:val="22"/>
      <w:szCs w:val="22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6B1F1E"/>
    <w:pPr>
      <w:tabs>
        <w:tab w:val="center" w:pos="225.65pt"/>
        <w:tab w:val="end" w:pos="451.30pt"/>
      </w:tabs>
    </w:pPr>
  </w:style>
  <w:style w:type="character" w:customStyle="1" w:styleId="FooterChar">
    <w:name w:val="Footer Char"/>
    <w:link w:val="Footer"/>
    <w:uiPriority w:val="99"/>
    <w:rsid w:val="006B1F1E"/>
    <w:rPr>
      <w:sz w:val="22"/>
      <w:szCs w:val="22"/>
      <w:lang w:eastAsia="ko-KR"/>
    </w:rPr>
  </w:style>
  <w:style w:type="character" w:styleId="Hyperlink">
    <w:name w:val="Hyperlink"/>
    <w:uiPriority w:val="99"/>
    <w:unhideWhenUsed/>
    <w:rsid w:val="00755B75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463D3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3D3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3D3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3D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3D3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3D3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3D3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3D3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463D3"/>
    <w:pPr>
      <w:spacing w:line="12pt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463D3"/>
    <w:pPr>
      <w:spacing w:after="0pt" w:line="12pt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E463D3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3D3"/>
    <w:pPr>
      <w:numPr>
        <w:ilvl w:val="1"/>
      </w:numPr>
      <w:spacing w:after="12pt" w:line="12pt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E463D3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E463D3"/>
    <w:rPr>
      <w:b/>
      <w:bCs/>
    </w:rPr>
  </w:style>
  <w:style w:type="character" w:styleId="Emphasis">
    <w:name w:val="Emphasis"/>
    <w:basedOn w:val="DefaultParagraphFont"/>
    <w:uiPriority w:val="20"/>
    <w:qFormat/>
    <w:rsid w:val="00E463D3"/>
    <w:rPr>
      <w:i/>
      <w:iCs/>
    </w:rPr>
  </w:style>
  <w:style w:type="paragraph" w:styleId="NoSpacing">
    <w:name w:val="No Spacing"/>
    <w:uiPriority w:val="1"/>
    <w:qFormat/>
    <w:rsid w:val="00E463D3"/>
    <w:pPr>
      <w:spacing w:after="0pt" w:line="12pt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463D3"/>
    <w:pPr>
      <w:spacing w:before="12pt" w:after="12pt" w:line="12.60pt" w:lineRule="auto"/>
      <w:ind w:start="43.20pt" w:end="43.20pt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463D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3D3"/>
    <w:pPr>
      <w:spacing w:before="5pt" w:beforeAutospacing="1" w:after="12pt"/>
      <w:ind w:start="43.20pt" w:end="43.20pt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3D3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E463D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463D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463D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E463D3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E463D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63D3"/>
    <w:pPr>
      <w:outlineLvl w:val="9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8F58D6"/>
    <w:pPr>
      <w:tabs>
        <w:tab w:val="start" w:pos="45.80pt"/>
        <w:tab w:val="start" w:pos="91.60pt"/>
        <w:tab w:val="start" w:pos="137.40pt"/>
        <w:tab w:val="start" w:pos="183.20pt"/>
        <w:tab w:val="start" w:pos="229pt"/>
        <w:tab w:val="start" w:pos="274.80pt"/>
        <w:tab w:val="start" w:pos="320.60pt"/>
        <w:tab w:val="start" w:pos="366.40pt"/>
        <w:tab w:val="start" w:pos="412.20pt"/>
        <w:tab w:val="start" w:pos="458pt"/>
        <w:tab w:val="start" w:pos="503.80pt"/>
        <w:tab w:val="start" w:pos="549.60pt"/>
        <w:tab w:val="start" w:pos="595.40pt"/>
        <w:tab w:val="start" w:pos="641.20pt"/>
        <w:tab w:val="start" w:pos="687pt"/>
        <w:tab w:val="start" w:pos="732.80pt"/>
      </w:tabs>
      <w:spacing w:after="0pt" w:line="12pt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F58D6"/>
    <w:rPr>
      <w:rFonts w:ascii="Courier New" w:eastAsia="Times New Roman" w:hAnsi="Courier New" w:cs="Courier New"/>
      <w:sz w:val="20"/>
      <w:szCs w:val="20"/>
      <w:lang w:val="en-GB" w:eastAsia="en-GB"/>
    </w:rPr>
  </w:style>
  <w:style w:type="table" w:styleId="TableGrid">
    <w:name w:val="Table Grid"/>
    <w:basedOn w:val="TableNormal"/>
    <w:uiPriority w:val="59"/>
    <w:rsid w:val="00A72C7A"/>
    <w:pPr>
      <w:spacing w:after="0pt" w:line="12pt" w:lineRule="auto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C7A"/>
    <w:pPr>
      <w:ind w:start="36pt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F0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9493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07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431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600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83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695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80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726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209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886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75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82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33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529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592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453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7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222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21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3030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000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32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127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4851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theme" Target="theme/theme1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fontTable" Target="fontTable.xml"/><Relationship Id="rId5" Type="http://purl.oclc.org/ooxml/officeDocument/relationships/webSettings" Target="webSettings.xml"/><Relationship Id="rId10" Type="http://purl.oclc.org/ooxml/officeDocument/relationships/footer" Target="footer2.xml"/><Relationship Id="rId4" Type="http://purl.oclc.org/ooxml/officeDocument/relationships/settings" Target="settings.xml"/><Relationship Id="rId9" Type="http://purl.oclc.org/ooxml/officeDocument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purl.oclc.org/ooxml/officeDocument/relationships/hyperlink" Target="http://www.SmashingScience.org" TargetMode="External"/><Relationship Id="rId2" Type="http://schemas.microsoft.com/office/2007/relationships/hdphoto" Target="media/hdphoto1.wdp"/><Relationship Id="rId1" Type="http://purl.oclc.org/ooxml/officeDocument/relationships/image" Target="media/image1.png"/><Relationship Id="rId4" Type="http://purl.oclc.org/ooxml/officeDocument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purl.oclc.org/ooxml/officeDocument/relationships/hyperlink" Target="http://www.SmashingScience.org" TargetMode="External"/><Relationship Id="rId2" Type="http://schemas.microsoft.com/office/2007/relationships/hdphoto" Target="media/hdphoto1.wdp"/><Relationship Id="rId1" Type="http://purl.oclc.org/ooxml/officeDocument/relationships/image" Target="media/image1.png"/><Relationship Id="rId4" Type="http://purl.oclc.org/ooxml/officeDocument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file:///D:\Dropbox\PC\Documents\Custom%20Office%20Templates\Custom%20Office%20Templates\Smashing%20worksheet%20v2.dotx" TargetMode="Externa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4D81A21B-FADF-4714-A834-9A83ED58D59F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Smashing worksheet v2.dotx</Template>
  <TotalTime>15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Paddy Smashing</dc:creator>
  <cp:keywords/>
  <cp:lastModifiedBy>Paddy Smashing</cp:lastModifiedBy>
  <cp:revision>5</cp:revision>
  <cp:lastPrinted>2025-02-17T09:13:00Z</cp:lastPrinted>
  <dcterms:created xsi:type="dcterms:W3CDTF">2026-09-29T04:57:00Z</dcterms:created>
  <dcterms:modified xsi:type="dcterms:W3CDTF">2026-09-29T05:09:00Z</dcterms:modified>
</cp:coreProperties>
</file>