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6333F" w14:textId="77777777" w:rsidR="00505E40" w:rsidRDefault="00505E40" w:rsidP="00505E40">
      <w:pPr>
        <w:pStyle w:val="Heading1"/>
        <w:spacing w:before="0" w:after="0"/>
      </w:pPr>
      <w:proofErr w:type="spellStart"/>
      <w:r>
        <w:t>iG</w:t>
      </w:r>
      <w:proofErr w:type="spellEnd"/>
      <w:r>
        <w:t xml:space="preserve"> Chem ALL EQ P4 FINAL Master NEW 16m to 18w Multi-mark Long Answer Questions Only 290marks</w:t>
      </w:r>
    </w:p>
    <w:p w14:paraId="35E8A871" w14:textId="77777777" w:rsidR="00505E40" w:rsidRDefault="00505E40" w:rsidP="00505E40">
      <w:r>
        <w:rPr>
          <w:noProof/>
        </w:rPr>
        <w:drawing>
          <wp:inline distT="0" distB="0" distL="0" distR="0" wp14:anchorId="77307379" wp14:editId="18CAE3EB">
            <wp:extent cx="7071667" cy="5166995"/>
            <wp:effectExtent l="0" t="0" r="15240" b="14605"/>
            <wp:docPr id="1616" name="Chart 1616">
              <a:extLst xmlns:a="http://schemas.openxmlformats.org/drawingml/2006/main">
                <a:ext uri="{FF2B5EF4-FFF2-40B4-BE49-F238E27FC236}">
                  <a16:creationId xmlns:a16="http://schemas.microsoft.com/office/drawing/2014/main" id="{075CF94D-7754-455C-8BE9-E0A6F368D7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992C580" w14:textId="4DD4E594" w:rsidR="00505E40" w:rsidRDefault="000023B9" w:rsidP="00505E40">
      <w:r>
        <w:rPr>
          <w:noProof/>
        </w:rPr>
        <w:drawing>
          <wp:inline distT="0" distB="0" distL="0" distR="0" wp14:anchorId="7B782CB0" wp14:editId="412B761C">
            <wp:extent cx="6932428" cy="3763926"/>
            <wp:effectExtent l="0" t="0" r="1905" b="8255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7F4B0B8D-9105-46F3-B43F-753A5CF6FE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EAFA028" w14:textId="77777777" w:rsidR="00505E40" w:rsidRDefault="00505E40" w:rsidP="00505E40"/>
    <w:tbl>
      <w:tblPr>
        <w:tblW w:w="10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5"/>
        <w:gridCol w:w="760"/>
        <w:gridCol w:w="593"/>
        <w:gridCol w:w="607"/>
        <w:gridCol w:w="700"/>
        <w:gridCol w:w="660"/>
        <w:gridCol w:w="660"/>
        <w:gridCol w:w="680"/>
        <w:gridCol w:w="607"/>
        <w:gridCol w:w="593"/>
        <w:gridCol w:w="593"/>
        <w:gridCol w:w="900"/>
        <w:gridCol w:w="760"/>
        <w:gridCol w:w="900"/>
        <w:gridCol w:w="735"/>
      </w:tblGrid>
      <w:tr w:rsidR="00AF7196" w:rsidRPr="00C63581" w14:paraId="135CF764" w14:textId="77777777" w:rsidTr="00AF7196">
        <w:trPr>
          <w:trHeight w:val="315"/>
        </w:trPr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42A00482" w14:textId="77777777" w:rsidR="00AF7196" w:rsidRPr="00C63581" w:rsidRDefault="00AF7196" w:rsidP="00AF71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14:paraId="0FD9D13C" w14:textId="0AB20013" w:rsidR="00AF7196" w:rsidRPr="00C63581" w:rsidRDefault="00AF7196" w:rsidP="00AF7196">
            <w:pPr>
              <w:spacing w:after="0" w:line="240" w:lineRule="auto"/>
              <w:jc w:val="center"/>
              <w:rPr>
                <w:rFonts w:cs="Calibri"/>
                <w:color w:val="000000"/>
                <w:sz w:val="16"/>
                <w:szCs w:val="16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16"/>
                <w:szCs w:val="16"/>
                <w:lang w:val="en-GB" w:eastAsia="en-GB"/>
              </w:rPr>
              <w:t>Total</w:t>
            </w:r>
          </w:p>
        </w:tc>
        <w:tc>
          <w:tcPr>
            <w:tcW w:w="8988" w:type="dxa"/>
            <w:gridSpan w:val="13"/>
            <w:shd w:val="clear" w:color="auto" w:fill="auto"/>
            <w:noWrap/>
            <w:vAlign w:val="center"/>
          </w:tcPr>
          <w:p w14:paraId="6C1F99D2" w14:textId="58F2F964" w:rsidR="00AF7196" w:rsidRPr="00C63581" w:rsidRDefault="00AF7196" w:rsidP="00AF7196">
            <w:pPr>
              <w:spacing w:after="0" w:line="240" w:lineRule="auto"/>
              <w:jc w:val="center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Topic</w:t>
            </w:r>
          </w:p>
        </w:tc>
      </w:tr>
      <w:tr w:rsidR="00AF7196" w:rsidRPr="00AF7196" w14:paraId="473D75B1" w14:textId="77777777" w:rsidTr="00AF7196">
        <w:trPr>
          <w:trHeight w:val="315"/>
        </w:trPr>
        <w:tc>
          <w:tcPr>
            <w:tcW w:w="1165" w:type="dxa"/>
            <w:shd w:val="clear" w:color="auto" w:fill="auto"/>
            <w:noWrap/>
            <w:vAlign w:val="bottom"/>
          </w:tcPr>
          <w:p w14:paraId="6D990719" w14:textId="77777777" w:rsidR="00AF7196" w:rsidRPr="00AF7196" w:rsidRDefault="00AF7196" w:rsidP="009F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22B23A07" w14:textId="77777777" w:rsidR="00AF7196" w:rsidRPr="00AF7196" w:rsidRDefault="00AF7196" w:rsidP="009F3AD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593" w:type="dxa"/>
            <w:shd w:val="clear" w:color="auto" w:fill="auto"/>
            <w:noWrap/>
            <w:vAlign w:val="bottom"/>
          </w:tcPr>
          <w:p w14:paraId="2A68E068" w14:textId="32D4C82A" w:rsidR="00AF7196" w:rsidRPr="00AF7196" w:rsidRDefault="00AF7196" w:rsidP="009F3AD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en-GB" w:eastAsia="en-GB"/>
              </w:rPr>
            </w:pPr>
            <w:r w:rsidRPr="00AF7196">
              <w:rPr>
                <w:rFonts w:cs="Calibri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1475C2A9" w14:textId="37DC6ADB" w:rsidR="00AF7196" w:rsidRPr="00AF7196" w:rsidRDefault="00AF7196" w:rsidP="009F3AD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en-GB" w:eastAsia="en-GB"/>
              </w:rPr>
            </w:pPr>
            <w:r w:rsidRPr="00AF7196">
              <w:rPr>
                <w:rFonts w:cs="Calibri"/>
                <w:color w:val="000000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700" w:type="dxa"/>
            <w:shd w:val="clear" w:color="auto" w:fill="auto"/>
            <w:noWrap/>
            <w:vAlign w:val="bottom"/>
          </w:tcPr>
          <w:p w14:paraId="04B98ED0" w14:textId="1DFC2CBA" w:rsidR="00AF7196" w:rsidRPr="00AF7196" w:rsidRDefault="00AF7196" w:rsidP="009F3AD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en-GB" w:eastAsia="en-GB"/>
              </w:rPr>
            </w:pPr>
            <w:r w:rsidRPr="00AF7196">
              <w:rPr>
                <w:rFonts w:cs="Calibri"/>
                <w:color w:val="000000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5DA864A1" w14:textId="6E4C94E3" w:rsidR="00AF7196" w:rsidRPr="00AF7196" w:rsidRDefault="00AF7196" w:rsidP="009F3AD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en-GB" w:eastAsia="en-GB"/>
              </w:rPr>
            </w:pPr>
            <w:r w:rsidRPr="00AF7196">
              <w:rPr>
                <w:rFonts w:cs="Calibri"/>
                <w:color w:val="000000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660" w:type="dxa"/>
            <w:shd w:val="clear" w:color="auto" w:fill="auto"/>
            <w:noWrap/>
            <w:vAlign w:val="bottom"/>
          </w:tcPr>
          <w:p w14:paraId="20294EA1" w14:textId="0AF8C6F3" w:rsidR="00AF7196" w:rsidRPr="00AF7196" w:rsidRDefault="00AF7196" w:rsidP="009F3AD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en-GB" w:eastAsia="en-GB"/>
              </w:rPr>
            </w:pPr>
            <w:r w:rsidRPr="00AF7196">
              <w:rPr>
                <w:rFonts w:cs="Calibri"/>
                <w:color w:val="000000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14:paraId="6BBA3DAB" w14:textId="04F4FCC5" w:rsidR="00AF7196" w:rsidRPr="00AF7196" w:rsidRDefault="00AF7196" w:rsidP="009F3AD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en-GB" w:eastAsia="en-GB"/>
              </w:rPr>
            </w:pPr>
            <w:r w:rsidRPr="00AF7196">
              <w:rPr>
                <w:rFonts w:cs="Calibri"/>
                <w:color w:val="000000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14:paraId="62DCB863" w14:textId="4591D6A6" w:rsidR="00AF7196" w:rsidRPr="00AF7196" w:rsidRDefault="00AF7196" w:rsidP="009F3AD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en-GB" w:eastAsia="en-GB"/>
              </w:rPr>
            </w:pPr>
            <w:r w:rsidRPr="00AF7196">
              <w:rPr>
                <w:rFonts w:cs="Calibri"/>
                <w:color w:val="000000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593" w:type="dxa"/>
            <w:shd w:val="clear" w:color="auto" w:fill="auto"/>
            <w:noWrap/>
            <w:vAlign w:val="bottom"/>
          </w:tcPr>
          <w:p w14:paraId="489AA420" w14:textId="06E48A48" w:rsidR="00AF7196" w:rsidRPr="00AF7196" w:rsidRDefault="00AF7196" w:rsidP="009F3AD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en-GB" w:eastAsia="en-GB"/>
              </w:rPr>
            </w:pPr>
            <w:r w:rsidRPr="00AF7196">
              <w:rPr>
                <w:rFonts w:cs="Calibri"/>
                <w:color w:val="000000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593" w:type="dxa"/>
            <w:shd w:val="clear" w:color="auto" w:fill="auto"/>
            <w:noWrap/>
            <w:vAlign w:val="bottom"/>
          </w:tcPr>
          <w:p w14:paraId="6F974A9F" w14:textId="07154C78" w:rsidR="00AF7196" w:rsidRPr="00AF7196" w:rsidRDefault="00AF7196" w:rsidP="009F3AD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en-GB" w:eastAsia="en-GB"/>
              </w:rPr>
            </w:pPr>
            <w:r w:rsidRPr="00AF7196">
              <w:rPr>
                <w:rFonts w:cs="Calibri"/>
                <w:color w:val="000000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1A169E4A" w14:textId="005CDF35" w:rsidR="00AF7196" w:rsidRPr="00AF7196" w:rsidRDefault="00AF7196" w:rsidP="009F3AD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en-GB" w:eastAsia="en-GB"/>
              </w:rPr>
            </w:pPr>
            <w:r w:rsidRPr="00AF7196">
              <w:rPr>
                <w:rFonts w:cs="Calibri"/>
                <w:color w:val="000000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14:paraId="70C33F57" w14:textId="3A97793D" w:rsidR="00AF7196" w:rsidRPr="00AF7196" w:rsidRDefault="00AF7196" w:rsidP="009F3AD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en-GB" w:eastAsia="en-GB"/>
              </w:rPr>
            </w:pPr>
            <w:r w:rsidRPr="00AF7196">
              <w:rPr>
                <w:rFonts w:cs="Calibri"/>
                <w:color w:val="000000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0D61F13B" w14:textId="52EF23FE" w:rsidR="00AF7196" w:rsidRPr="00AF7196" w:rsidRDefault="00AF7196" w:rsidP="009F3AD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en-GB" w:eastAsia="en-GB"/>
              </w:rPr>
            </w:pPr>
            <w:r w:rsidRPr="00AF7196">
              <w:rPr>
                <w:rFonts w:cs="Calibri"/>
                <w:color w:val="000000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735" w:type="dxa"/>
            <w:shd w:val="clear" w:color="auto" w:fill="auto"/>
            <w:noWrap/>
            <w:vAlign w:val="bottom"/>
          </w:tcPr>
          <w:p w14:paraId="01702B65" w14:textId="56C27AB8" w:rsidR="00AF7196" w:rsidRPr="00AF7196" w:rsidRDefault="00AF7196" w:rsidP="009F3AD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en-GB" w:eastAsia="en-GB"/>
              </w:rPr>
            </w:pPr>
            <w:r w:rsidRPr="00AF7196">
              <w:rPr>
                <w:rFonts w:cs="Calibri"/>
                <w:color w:val="000000"/>
                <w:sz w:val="24"/>
                <w:szCs w:val="24"/>
                <w:lang w:val="en-GB" w:eastAsia="en-GB"/>
              </w:rPr>
              <w:t>14</w:t>
            </w:r>
          </w:p>
        </w:tc>
      </w:tr>
      <w:tr w:rsidR="00AF7196" w:rsidRPr="00C63581" w14:paraId="01025836" w14:textId="77777777" w:rsidTr="00AF7196">
        <w:trPr>
          <w:trHeight w:val="315"/>
        </w:trPr>
        <w:tc>
          <w:tcPr>
            <w:tcW w:w="1165" w:type="dxa"/>
            <w:shd w:val="clear" w:color="auto" w:fill="auto"/>
            <w:vAlign w:val="center"/>
            <w:hideMark/>
          </w:tcPr>
          <w:p w14:paraId="708B7298" w14:textId="77777777" w:rsidR="00505E40" w:rsidRPr="00C63581" w:rsidRDefault="00505E40" w:rsidP="009F3AD5">
            <w:pPr>
              <w:spacing w:after="0" w:line="240" w:lineRule="auto"/>
              <w:rPr>
                <w:rFonts w:cs="Calibri"/>
                <w:color w:val="000000"/>
                <w:sz w:val="22"/>
                <w:szCs w:val="22"/>
                <w:u w:val="single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u w:val="single"/>
                <w:lang w:val="en-GB" w:eastAsia="en-GB"/>
              </w:rPr>
              <w:t>Total Marks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0B8250F" w14:textId="1F0235C0" w:rsidR="00505E40" w:rsidRPr="00C63581" w:rsidRDefault="00AF7196" w:rsidP="009F3AD5">
            <w:pPr>
              <w:spacing w:after="0" w:line="240" w:lineRule="auto"/>
              <w:rPr>
                <w:rFonts w:cs="Calibri"/>
                <w:color w:val="000000"/>
                <w:sz w:val="22"/>
                <w:szCs w:val="22"/>
                <w:u w:val="single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284</w:t>
            </w:r>
          </w:p>
        </w:tc>
        <w:tc>
          <w:tcPr>
            <w:tcW w:w="593" w:type="dxa"/>
            <w:shd w:val="clear" w:color="auto" w:fill="auto"/>
            <w:noWrap/>
            <w:vAlign w:val="bottom"/>
            <w:hideMark/>
          </w:tcPr>
          <w:p w14:paraId="23728366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11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7B279673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44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14:paraId="38C3B509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704EC77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13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22F07509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14:paraId="7DC6B202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64</w:t>
            </w:r>
          </w:p>
        </w:tc>
        <w:tc>
          <w:tcPr>
            <w:tcW w:w="607" w:type="dxa"/>
            <w:shd w:val="clear" w:color="auto" w:fill="auto"/>
            <w:noWrap/>
            <w:vAlign w:val="bottom"/>
            <w:hideMark/>
          </w:tcPr>
          <w:p w14:paraId="4AA7EB77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45</w:t>
            </w:r>
          </w:p>
        </w:tc>
        <w:tc>
          <w:tcPr>
            <w:tcW w:w="593" w:type="dxa"/>
            <w:shd w:val="clear" w:color="auto" w:fill="auto"/>
            <w:noWrap/>
            <w:vAlign w:val="bottom"/>
            <w:hideMark/>
          </w:tcPr>
          <w:p w14:paraId="27010E12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9</w:t>
            </w:r>
          </w:p>
        </w:tc>
        <w:tc>
          <w:tcPr>
            <w:tcW w:w="593" w:type="dxa"/>
            <w:shd w:val="clear" w:color="auto" w:fill="auto"/>
            <w:noWrap/>
            <w:vAlign w:val="bottom"/>
            <w:hideMark/>
          </w:tcPr>
          <w:p w14:paraId="6E859A35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19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679E302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32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D069206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10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01CE943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  <w:tc>
          <w:tcPr>
            <w:tcW w:w="735" w:type="dxa"/>
            <w:shd w:val="clear" w:color="auto" w:fill="auto"/>
            <w:noWrap/>
            <w:vAlign w:val="bottom"/>
            <w:hideMark/>
          </w:tcPr>
          <w:p w14:paraId="502D9D8F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33</w:t>
            </w:r>
          </w:p>
        </w:tc>
      </w:tr>
      <w:tr w:rsidR="00505E40" w:rsidRPr="00C63581" w14:paraId="7259408F" w14:textId="77777777" w:rsidTr="00AF7196">
        <w:trPr>
          <w:trHeight w:val="315"/>
        </w:trPr>
        <w:tc>
          <w:tcPr>
            <w:tcW w:w="1165" w:type="dxa"/>
            <w:shd w:val="clear" w:color="auto" w:fill="auto"/>
            <w:vAlign w:val="center"/>
            <w:hideMark/>
          </w:tcPr>
          <w:p w14:paraId="51FEBA40" w14:textId="77777777" w:rsidR="00505E40" w:rsidRPr="00C63581" w:rsidRDefault="00505E40" w:rsidP="009F3AD5">
            <w:pPr>
              <w:spacing w:after="0" w:line="240" w:lineRule="auto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% of Marks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43C10A7" w14:textId="1E64E06B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93" w:type="dxa"/>
            <w:shd w:val="clear" w:color="000000" w:fill="FDD680"/>
            <w:noWrap/>
            <w:vAlign w:val="bottom"/>
            <w:hideMark/>
          </w:tcPr>
          <w:p w14:paraId="7F57AF14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3.9</w:t>
            </w:r>
          </w:p>
        </w:tc>
        <w:tc>
          <w:tcPr>
            <w:tcW w:w="607" w:type="dxa"/>
            <w:shd w:val="clear" w:color="000000" w:fill="A1D07F"/>
            <w:noWrap/>
            <w:vAlign w:val="bottom"/>
            <w:hideMark/>
          </w:tcPr>
          <w:p w14:paraId="61E49F5B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15.5</w:t>
            </w:r>
          </w:p>
        </w:tc>
        <w:tc>
          <w:tcPr>
            <w:tcW w:w="700" w:type="dxa"/>
            <w:shd w:val="clear" w:color="000000" w:fill="F8696B"/>
            <w:noWrap/>
            <w:vAlign w:val="bottom"/>
            <w:hideMark/>
          </w:tcPr>
          <w:p w14:paraId="1AC24119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0.0</w:t>
            </w:r>
          </w:p>
        </w:tc>
        <w:tc>
          <w:tcPr>
            <w:tcW w:w="660" w:type="dxa"/>
            <w:shd w:val="clear" w:color="000000" w:fill="FFEB84"/>
            <w:noWrap/>
            <w:vAlign w:val="bottom"/>
            <w:hideMark/>
          </w:tcPr>
          <w:p w14:paraId="29482A29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4.6</w:t>
            </w:r>
          </w:p>
        </w:tc>
        <w:tc>
          <w:tcPr>
            <w:tcW w:w="660" w:type="dxa"/>
            <w:shd w:val="clear" w:color="000000" w:fill="FA9072"/>
            <w:noWrap/>
            <w:vAlign w:val="bottom"/>
            <w:hideMark/>
          </w:tcPr>
          <w:p w14:paraId="508624B6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1.4</w:t>
            </w:r>
          </w:p>
        </w:tc>
        <w:tc>
          <w:tcPr>
            <w:tcW w:w="680" w:type="dxa"/>
            <w:shd w:val="clear" w:color="000000" w:fill="63BE7B"/>
            <w:noWrap/>
            <w:vAlign w:val="bottom"/>
            <w:hideMark/>
          </w:tcPr>
          <w:p w14:paraId="453B2E56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22.5</w:t>
            </w:r>
          </w:p>
        </w:tc>
        <w:tc>
          <w:tcPr>
            <w:tcW w:w="607" w:type="dxa"/>
            <w:shd w:val="clear" w:color="000000" w:fill="9ECF7F"/>
            <w:noWrap/>
            <w:vAlign w:val="bottom"/>
            <w:hideMark/>
          </w:tcPr>
          <w:p w14:paraId="0A6D7961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15.8</w:t>
            </w:r>
          </w:p>
        </w:tc>
        <w:tc>
          <w:tcPr>
            <w:tcW w:w="593" w:type="dxa"/>
            <w:shd w:val="clear" w:color="000000" w:fill="FCC27C"/>
            <w:noWrap/>
            <w:vAlign w:val="bottom"/>
            <w:hideMark/>
          </w:tcPr>
          <w:p w14:paraId="24D63370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3.2</w:t>
            </w:r>
          </w:p>
        </w:tc>
        <w:tc>
          <w:tcPr>
            <w:tcW w:w="593" w:type="dxa"/>
            <w:shd w:val="clear" w:color="000000" w:fill="EDE683"/>
            <w:noWrap/>
            <w:vAlign w:val="bottom"/>
            <w:hideMark/>
          </w:tcPr>
          <w:p w14:paraId="4880282D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6.7</w:t>
            </w:r>
          </w:p>
        </w:tc>
        <w:tc>
          <w:tcPr>
            <w:tcW w:w="900" w:type="dxa"/>
            <w:shd w:val="clear" w:color="000000" w:fill="C5DB81"/>
            <w:noWrap/>
            <w:vAlign w:val="bottom"/>
            <w:hideMark/>
          </w:tcPr>
          <w:p w14:paraId="7792340A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11.3</w:t>
            </w:r>
          </w:p>
        </w:tc>
        <w:tc>
          <w:tcPr>
            <w:tcW w:w="760" w:type="dxa"/>
            <w:shd w:val="clear" w:color="000000" w:fill="FDCC7E"/>
            <w:noWrap/>
            <w:vAlign w:val="bottom"/>
            <w:hideMark/>
          </w:tcPr>
          <w:p w14:paraId="3EE360D7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3.5</w:t>
            </w:r>
          </w:p>
        </w:tc>
        <w:tc>
          <w:tcPr>
            <w:tcW w:w="900" w:type="dxa"/>
            <w:shd w:val="clear" w:color="000000" w:fill="F8696B"/>
            <w:noWrap/>
            <w:vAlign w:val="bottom"/>
            <w:hideMark/>
          </w:tcPr>
          <w:p w14:paraId="3406DFAA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0.0</w:t>
            </w:r>
          </w:p>
        </w:tc>
        <w:tc>
          <w:tcPr>
            <w:tcW w:w="735" w:type="dxa"/>
            <w:shd w:val="clear" w:color="000000" w:fill="C2DA81"/>
            <w:noWrap/>
            <w:vAlign w:val="bottom"/>
            <w:hideMark/>
          </w:tcPr>
          <w:p w14:paraId="06BF4225" w14:textId="77777777" w:rsidR="00505E40" w:rsidRPr="00C63581" w:rsidRDefault="00505E40" w:rsidP="009F3AD5">
            <w:pPr>
              <w:spacing w:after="0" w:line="240" w:lineRule="auto"/>
              <w:jc w:val="righ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C63581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11.6</w:t>
            </w:r>
          </w:p>
        </w:tc>
      </w:tr>
    </w:tbl>
    <w:p w14:paraId="650E93DA" w14:textId="77777777" w:rsidR="00505E40" w:rsidRDefault="00505E40" w:rsidP="00505E40"/>
    <w:p w14:paraId="7B4AED3B" w14:textId="77777777" w:rsidR="00505E40" w:rsidRDefault="00505E40" w:rsidP="00505E40"/>
    <w:p w14:paraId="047BE4E0" w14:textId="77777777" w:rsidR="00505E40" w:rsidRPr="00CB4FB6" w:rsidRDefault="00505E40" w:rsidP="00505E40"/>
    <w:p w14:paraId="20082358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</w:t>
      </w:r>
      <w:bookmarkStart w:id="0" w:name="_Hlk508376323"/>
      <w:r w:rsidRPr="002C4341">
        <w:rPr>
          <w:color w:val="000000"/>
        </w:rPr>
        <w:t xml:space="preserve">Chem 1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Chemistry/2017/m/Paper 42/</w:t>
      </w:r>
    </w:p>
    <w:p w14:paraId="7340A2C2" w14:textId="503A1B6E" w:rsidR="00505E40" w:rsidRPr="002C4341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787F4D18" wp14:editId="32A5926E">
            <wp:extent cx="6567170" cy="1104265"/>
            <wp:effectExtent l="0" t="0" r="0" b="0"/>
            <wp:docPr id="658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EABC" w14:textId="581483AF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3FBF45" wp14:editId="50CB3B1C">
                <wp:simplePos x="0" y="0"/>
                <wp:positionH relativeFrom="margin">
                  <wp:align>center</wp:align>
                </wp:positionH>
                <wp:positionV relativeFrom="paragraph">
                  <wp:posOffset>4436671</wp:posOffset>
                </wp:positionV>
                <wp:extent cx="5816009" cy="701749"/>
                <wp:effectExtent l="0" t="0" r="13335" b="222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009" cy="7017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E164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4D9C84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1E5633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81C5F3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FBF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49.35pt;width:457.95pt;height:55.2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">
                <v:textbox>
                  <w:txbxContent>
                    <w:p w14:paraId="4CEE164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4D9C84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1E5633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81C5F38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B520EC" wp14:editId="221A6E5D">
                <wp:simplePos x="0" y="0"/>
                <wp:positionH relativeFrom="margin">
                  <wp:posOffset>203481</wp:posOffset>
                </wp:positionH>
                <wp:positionV relativeFrom="paragraph">
                  <wp:posOffset>2242923</wp:posOffset>
                </wp:positionV>
                <wp:extent cx="5816009" cy="1339703"/>
                <wp:effectExtent l="0" t="0" r="13335" b="133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009" cy="13397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FE705" w14:textId="209C0E4D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DDD6881" w14:textId="51FEF01C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C4E3472" w14:textId="1F3EBDD3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5051B4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520EC" id="_x0000_s1027" type="#_x0000_t202" style="position:absolute;margin-left:16pt;margin-top:176.6pt;width:457.95pt;height:10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">
                <v:textbox>
                  <w:txbxContent>
                    <w:p w14:paraId="0B8FE705" w14:textId="209C0E4D" w:rsidR="00331ABD" w:rsidRDefault="00331ABD" w:rsidP="00331ABD">
                      <w:pPr>
                        <w:spacing w:after="0" w:line="240" w:lineRule="auto"/>
                      </w:pPr>
                    </w:p>
                    <w:p w14:paraId="1DDD6881" w14:textId="51FEF01C" w:rsidR="00331ABD" w:rsidRDefault="00331ABD" w:rsidP="00331ABD">
                      <w:pPr>
                        <w:spacing w:after="0" w:line="240" w:lineRule="auto"/>
                      </w:pPr>
                    </w:p>
                    <w:p w14:paraId="3C4E3472" w14:textId="1F3EBDD3" w:rsidR="00331ABD" w:rsidRDefault="00331ABD" w:rsidP="00331ABD">
                      <w:pPr>
                        <w:spacing w:after="0" w:line="240" w:lineRule="auto"/>
                      </w:pPr>
                    </w:p>
                    <w:p w14:paraId="45051B46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71F87807" wp14:editId="64219515">
            <wp:extent cx="6294120" cy="5201285"/>
            <wp:effectExtent l="0" t="0" r="0" b="0"/>
            <wp:docPr id="662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7A14" w14:textId="75E88FE2" w:rsidR="00D773AC" w:rsidRDefault="00D773AC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4B29E452" w14:textId="4DCDBD59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 w:rsidRPr="002C4341">
        <w:rPr>
          <w:color w:val="000000"/>
        </w:rPr>
        <w:t xml:space="preserve"> Chem 1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Chemistry/2016/s/Paper 43/</w:t>
      </w:r>
    </w:p>
    <w:p w14:paraId="2128F635" w14:textId="4288D117" w:rsidR="00505E40" w:rsidRPr="002C4341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7761403C" wp14:editId="1E25A4AD">
            <wp:extent cx="6543040" cy="2968625"/>
            <wp:effectExtent l="0" t="0" r="0" b="0"/>
            <wp:docPr id="642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A0F9E" w14:textId="77777777" w:rsidR="00505E40" w:rsidRPr="002C4341" w:rsidRDefault="00505E40" w:rsidP="00505E40">
      <w:pPr>
        <w:spacing w:after="0" w:line="240" w:lineRule="auto"/>
        <w:rPr>
          <w:noProof/>
        </w:rPr>
      </w:pPr>
      <w:r w:rsidRPr="002C4341">
        <w:rPr>
          <w:noProof/>
        </w:rPr>
        <w:t>(a)</w:t>
      </w:r>
    </w:p>
    <w:p w14:paraId="54B5FB5C" w14:textId="3A8598E5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03584FB" wp14:editId="58DB091F">
                <wp:simplePos x="0" y="0"/>
                <wp:positionH relativeFrom="page">
                  <wp:posOffset>2413590</wp:posOffset>
                </wp:positionH>
                <wp:positionV relativeFrom="paragraph">
                  <wp:posOffset>415748</wp:posOffset>
                </wp:positionV>
                <wp:extent cx="4327451" cy="980765"/>
                <wp:effectExtent l="0" t="0" r="16510" b="1016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7451" cy="980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07DC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7D5C41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ECF56F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347B0E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05939D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A0DF83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584FB" id="_x0000_s1028" type="#_x0000_t202" style="position:absolute;margin-left:190.05pt;margin-top:32.75pt;width:340.75pt;height:77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">
                <v:textbox>
                  <w:txbxContent>
                    <w:p w14:paraId="62B07DC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7D5C41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ECF56F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347B0E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05939D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A0DF835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971591" wp14:editId="79FB8E11">
                <wp:simplePos x="0" y="0"/>
                <wp:positionH relativeFrom="margin">
                  <wp:align>center</wp:align>
                </wp:positionH>
                <wp:positionV relativeFrom="paragraph">
                  <wp:posOffset>2311547</wp:posOffset>
                </wp:positionV>
                <wp:extent cx="5816009" cy="980765"/>
                <wp:effectExtent l="0" t="0" r="13335" b="1016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009" cy="980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6DB6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FFB4D5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6D2DD6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2853168" w14:textId="4286217B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EBF368A" w14:textId="789C113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64D56F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71591" id="_x0000_s1029" type="#_x0000_t202" style="position:absolute;margin-left:0;margin-top:182pt;width:457.95pt;height:77.2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">
                <v:textbox>
                  <w:txbxContent>
                    <w:p w14:paraId="3766DB6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FFB4D5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6D2DD6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2853168" w14:textId="4286217B" w:rsidR="00331ABD" w:rsidRDefault="00331ABD" w:rsidP="00331ABD">
                      <w:pPr>
                        <w:spacing w:after="0" w:line="240" w:lineRule="auto"/>
                      </w:pPr>
                    </w:p>
                    <w:p w14:paraId="2EBF368A" w14:textId="789C1137" w:rsidR="00331ABD" w:rsidRDefault="00331ABD" w:rsidP="00331ABD">
                      <w:pPr>
                        <w:spacing w:after="0" w:line="240" w:lineRule="auto"/>
                      </w:pPr>
                    </w:p>
                    <w:p w14:paraId="164D56F4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7C3704E1" wp14:editId="65C333A8">
            <wp:extent cx="6543040" cy="3288591"/>
            <wp:effectExtent l="0" t="0" r="0" b="7620"/>
            <wp:docPr id="649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59" b="-1"/>
                    <a:stretch/>
                  </pic:blipFill>
                  <pic:spPr bwMode="auto">
                    <a:xfrm>
                      <a:off x="0" y="0"/>
                      <a:ext cx="6543040" cy="328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8E5E4" w14:textId="77777777" w:rsidR="00505E40" w:rsidRPr="002C4341" w:rsidRDefault="00505E40" w:rsidP="00505E40">
      <w:pPr>
        <w:spacing w:after="0" w:line="240" w:lineRule="auto"/>
        <w:rPr>
          <w:noProof/>
        </w:rPr>
      </w:pPr>
    </w:p>
    <w:p w14:paraId="0D184422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</w:t>
      </w:r>
      <w:r>
        <w:rPr>
          <w:color w:val="000000"/>
        </w:rPr>
        <w:t>2</w:t>
      </w:r>
      <w:r w:rsidRPr="002C4341">
        <w:rPr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Chemistry/2016/w/Paper 42/Q7</w:t>
      </w:r>
    </w:p>
    <w:p w14:paraId="76FA79D4" w14:textId="54C6F399" w:rsidR="00505E40" w:rsidRPr="002C4341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0CA1A10E" wp14:editId="041A043B">
            <wp:extent cx="6115685" cy="2519917"/>
            <wp:effectExtent l="0" t="0" r="0" b="0"/>
            <wp:docPr id="639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47" b="16490"/>
                    <a:stretch/>
                  </pic:blipFill>
                  <pic:spPr bwMode="auto">
                    <a:xfrm>
                      <a:off x="0" y="0"/>
                      <a:ext cx="6115685" cy="251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0C40A" w14:textId="480705E9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7FE5881" wp14:editId="3536972E">
                <wp:simplePos x="0" y="0"/>
                <wp:positionH relativeFrom="margin">
                  <wp:posOffset>224746</wp:posOffset>
                </wp:positionH>
                <wp:positionV relativeFrom="paragraph">
                  <wp:posOffset>2335514</wp:posOffset>
                </wp:positionV>
                <wp:extent cx="5241851" cy="1839433"/>
                <wp:effectExtent l="0" t="0" r="16510" b="279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851" cy="1839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83EE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EE31D7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9EEDC9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B92404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4B914C6" w14:textId="66258E7C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9D82614" w14:textId="0439B0D9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44237AB" w14:textId="6B5E75DB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1DC517D" w14:textId="1C2EF6DD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0C13694" w14:textId="1F57B1BF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24AA80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B5ECB4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E5881" id="_x0000_s1030" type="#_x0000_t202" style="position:absolute;margin-left:17.7pt;margin-top:183.9pt;width:412.75pt;height:144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">
                <v:textbox>
                  <w:txbxContent>
                    <w:p w14:paraId="7D883EE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EE31D7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9EEDC9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B92404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4B914C6" w14:textId="66258E7C" w:rsidR="00331ABD" w:rsidRDefault="00331ABD" w:rsidP="00331ABD">
                      <w:pPr>
                        <w:spacing w:after="0" w:line="240" w:lineRule="auto"/>
                      </w:pPr>
                    </w:p>
                    <w:p w14:paraId="49D82614" w14:textId="0439B0D9" w:rsidR="00331ABD" w:rsidRDefault="00331ABD" w:rsidP="00331ABD">
                      <w:pPr>
                        <w:spacing w:after="0" w:line="240" w:lineRule="auto"/>
                      </w:pPr>
                    </w:p>
                    <w:p w14:paraId="344237AB" w14:textId="6B5E75DB" w:rsidR="00331ABD" w:rsidRDefault="00331ABD" w:rsidP="00331ABD">
                      <w:pPr>
                        <w:spacing w:after="0" w:line="240" w:lineRule="auto"/>
                      </w:pPr>
                    </w:p>
                    <w:p w14:paraId="21DC517D" w14:textId="1C2EF6DD" w:rsidR="00331ABD" w:rsidRDefault="00331ABD" w:rsidP="00331ABD">
                      <w:pPr>
                        <w:spacing w:after="0" w:line="240" w:lineRule="auto"/>
                      </w:pPr>
                    </w:p>
                    <w:p w14:paraId="50C13694" w14:textId="1F57B1BF" w:rsidR="00331ABD" w:rsidRDefault="00331ABD" w:rsidP="00331ABD">
                      <w:pPr>
                        <w:spacing w:after="0" w:line="240" w:lineRule="auto"/>
                      </w:pPr>
                    </w:p>
                    <w:p w14:paraId="024AA80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B5ECB45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013577FA" wp14:editId="7B486CDC">
            <wp:extent cx="5700395" cy="4263390"/>
            <wp:effectExtent l="0" t="0" r="0" b="0"/>
            <wp:docPr id="640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D5739" w14:textId="0E4B8DB5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</w:t>
      </w:r>
      <w:r>
        <w:rPr>
          <w:color w:val="000000"/>
        </w:rPr>
        <w:t>2</w:t>
      </w:r>
      <w:r w:rsidRPr="002C4341">
        <w:rPr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Chemistry/2016/w/Paper 41/</w:t>
      </w:r>
    </w:p>
    <w:p w14:paraId="20D80A44" w14:textId="5598C1D1" w:rsidR="00505E40" w:rsidRPr="002C4341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24853939" wp14:editId="050F8157">
            <wp:extent cx="6080125" cy="2208530"/>
            <wp:effectExtent l="0" t="0" r="0" b="0"/>
            <wp:docPr id="636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E940B" w14:textId="1C51223E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59B55D5" wp14:editId="22A25683">
                <wp:simplePos x="0" y="0"/>
                <wp:positionH relativeFrom="margin">
                  <wp:posOffset>65256</wp:posOffset>
                </wp:positionH>
                <wp:positionV relativeFrom="paragraph">
                  <wp:posOffset>456166</wp:posOffset>
                </wp:positionV>
                <wp:extent cx="5794745" cy="1839433"/>
                <wp:effectExtent l="0" t="0" r="15875" b="279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745" cy="1839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8142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5895E3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1EFC27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60507D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A0A48B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794D2F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36D83C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B65386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532338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1EF363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0FF4E4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B55D5" id="_x0000_s1031" type="#_x0000_t202" style="position:absolute;margin-left:5.15pt;margin-top:35.9pt;width:456.3pt;height:144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">
                <v:textbox>
                  <w:txbxContent>
                    <w:p w14:paraId="7DD8142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5895E3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1EFC27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60507D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A0A48B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794D2F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36D83C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B65386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532338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1EF363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0FF4E46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2A37C685" wp14:editId="38C7AB11">
            <wp:extent cx="6080125" cy="2279118"/>
            <wp:effectExtent l="0" t="0" r="0" b="6985"/>
            <wp:docPr id="637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02" b="20718"/>
                    <a:stretch/>
                  </pic:blipFill>
                  <pic:spPr bwMode="auto">
                    <a:xfrm>
                      <a:off x="0" y="0"/>
                      <a:ext cx="6080125" cy="227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116EB" w14:textId="77777777" w:rsidR="00D773AC" w:rsidRDefault="00D773AC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19522C76" w14:textId="47B9F542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color w:val="000000"/>
        </w:rPr>
        <w:t xml:space="preserve"> Chem 3</w:t>
      </w:r>
      <w:r w:rsidRPr="002C4341">
        <w:rPr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Chemistry/2018/s/Paper 42/</w:t>
      </w:r>
    </w:p>
    <w:p w14:paraId="008062C5" w14:textId="3ED67479" w:rsidR="00505E40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5EFA8157" wp14:editId="4B40E276">
            <wp:extent cx="6387583" cy="178130"/>
            <wp:effectExtent l="0" t="0" r="0" b="0"/>
            <wp:docPr id="626" name="Pictur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" b="96168"/>
                    <a:stretch/>
                  </pic:blipFill>
                  <pic:spPr bwMode="auto">
                    <a:xfrm>
                      <a:off x="0" y="0"/>
                      <a:ext cx="6388735" cy="17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9C002" w14:textId="06BE85A2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B6027A9" wp14:editId="0ED35EFC">
                <wp:simplePos x="0" y="0"/>
                <wp:positionH relativeFrom="margin">
                  <wp:align>center</wp:align>
                </wp:positionH>
                <wp:positionV relativeFrom="paragraph">
                  <wp:posOffset>873612</wp:posOffset>
                </wp:positionV>
                <wp:extent cx="5794745" cy="733646"/>
                <wp:effectExtent l="0" t="0" r="15875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745" cy="7336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5F3B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A73428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2CC958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D913D5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7EC63D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2BF128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736ED1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1330EC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EC9FC2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5DBF9B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307407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27A9" id="_x0000_s1032" type="#_x0000_t202" style="position:absolute;margin-left:0;margin-top:68.8pt;width:456.3pt;height:57.75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">
                <v:textbox>
                  <w:txbxContent>
                    <w:p w14:paraId="1655F3B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A73428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2CC958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D913D5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7EC63D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2BF128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736ED1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1330EC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EC9FC2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5DBF9B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3074070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A316D06" wp14:editId="63083465">
                <wp:simplePos x="0" y="0"/>
                <wp:positionH relativeFrom="margin">
                  <wp:align>left</wp:align>
                </wp:positionH>
                <wp:positionV relativeFrom="paragraph">
                  <wp:posOffset>2128387</wp:posOffset>
                </wp:positionV>
                <wp:extent cx="5794745" cy="893135"/>
                <wp:effectExtent l="0" t="0" r="15875" b="2159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745" cy="893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A711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C410E6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6D2E5E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3CAB04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1D85F3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4C9A44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6AF6BA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2C243F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1B6CB4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CA032A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8C36FA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6D06" id="_x0000_s1033" type="#_x0000_t202" style="position:absolute;margin-left:0;margin-top:167.6pt;width:456.3pt;height:70.3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">
                <v:textbox>
                  <w:txbxContent>
                    <w:p w14:paraId="292A711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C410E6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6D2E5E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3CAB04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1D85F3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4C9A44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6AF6BA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2C243F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1B6CB4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CA032A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8C36FA2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133CAC60" wp14:editId="1CFFD1B8">
            <wp:extent cx="6387583" cy="2991979"/>
            <wp:effectExtent l="0" t="0" r="0" b="0"/>
            <wp:docPr id="627" name="Pictur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5" b="54022"/>
                    <a:stretch/>
                  </pic:blipFill>
                  <pic:spPr bwMode="auto">
                    <a:xfrm>
                      <a:off x="0" y="0"/>
                      <a:ext cx="6388735" cy="299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7FF86" w14:textId="1AD602C8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DF3F352" wp14:editId="5EC9F5F4">
                <wp:simplePos x="0" y="0"/>
                <wp:positionH relativeFrom="margin">
                  <wp:align>left</wp:align>
                </wp:positionH>
                <wp:positionV relativeFrom="paragraph">
                  <wp:posOffset>890654</wp:posOffset>
                </wp:positionV>
                <wp:extent cx="5794745" cy="1594883"/>
                <wp:effectExtent l="0" t="0" r="15875" b="2476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745" cy="15948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74EF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EFC69B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470561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4A47F0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5AB4B3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770BAF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AC194F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F7C655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24817B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2C1A26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980906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3F352" id="_x0000_s1034" type="#_x0000_t202" style="position:absolute;margin-left:0;margin-top:70.15pt;width:456.3pt;height:125.6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">
                <v:textbox>
                  <w:txbxContent>
                    <w:p w14:paraId="40D74EF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EFC69B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470561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4A47F0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5AB4B3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770BAF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AC194F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F7C655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24817B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2C1A26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980906D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341649E2" wp14:editId="561D3B4B">
            <wp:extent cx="6091768" cy="2552523"/>
            <wp:effectExtent l="0" t="0" r="4445" b="635"/>
            <wp:docPr id="630" name="Pictur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18" b="32960"/>
                    <a:stretch/>
                  </pic:blipFill>
                  <pic:spPr bwMode="auto">
                    <a:xfrm>
                      <a:off x="0" y="0"/>
                      <a:ext cx="609219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25ABF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3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Chemistry/2017/w/Paper 43/Q3</w:t>
      </w:r>
    </w:p>
    <w:p w14:paraId="6EE02B86" w14:textId="57877CAC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3C6C8E0" wp14:editId="6F4A939C">
                <wp:simplePos x="0" y="0"/>
                <wp:positionH relativeFrom="margin">
                  <wp:align>center</wp:align>
                </wp:positionH>
                <wp:positionV relativeFrom="paragraph">
                  <wp:posOffset>2857087</wp:posOffset>
                </wp:positionV>
                <wp:extent cx="5794745" cy="626996"/>
                <wp:effectExtent l="0" t="0" r="15875" b="2095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745" cy="6269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557D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F975E0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CFFB9C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986720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5D0C6D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567FEB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1A3949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B87293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B45C33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E5F8B2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268F231" w14:textId="1F19D621" w:rsidR="00331ABD" w:rsidRDefault="00331ABD" w:rsidP="00331ABD">
                            <w:pPr>
                              <w:spacing w:after="0" w:line="240" w:lineRule="auto"/>
                            </w:pPr>
                            <w:r>
                              <w:t>v</w:t>
                            </w:r>
                            <w:r w:rsidRPr="00331ABD">
                              <w:rPr>
                                <w:noProof/>
                              </w:rPr>
                              <w:drawing>
                                <wp:inline distT="0" distB="0" distL="0" distR="0" wp14:anchorId="034EFADB" wp14:editId="71E5FCA2">
                                  <wp:extent cx="4722495" cy="526415"/>
                                  <wp:effectExtent l="0" t="0" r="1905" b="698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2495" cy="526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6C8E0" id="_x0000_s1035" type="#_x0000_t202" style="position:absolute;margin-left:0;margin-top:224.95pt;width:456.3pt;height:49.35pt;z-index:2516797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">
                <v:textbox>
                  <w:txbxContent>
                    <w:p w14:paraId="4CD557D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F975E0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CFFB9C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986720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5D0C6D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567FEB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1A3949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B87293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B45C33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E5F8B2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268F231" w14:textId="1F19D621" w:rsidR="00331ABD" w:rsidRDefault="00331ABD" w:rsidP="00331ABD">
                      <w:pPr>
                        <w:spacing w:after="0" w:line="240" w:lineRule="auto"/>
                      </w:pPr>
                      <w:r>
                        <w:t>v</w:t>
                      </w:r>
                      <w:r w:rsidRPr="00331ABD">
                        <w:rPr>
                          <w:noProof/>
                        </w:rPr>
                        <w:drawing>
                          <wp:inline distT="0" distB="0" distL="0" distR="0" wp14:anchorId="034EFADB" wp14:editId="71E5FCA2">
                            <wp:extent cx="4722495" cy="526415"/>
                            <wp:effectExtent l="0" t="0" r="1905" b="698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2495" cy="526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B376DF5" wp14:editId="73B8CD90">
                <wp:simplePos x="0" y="0"/>
                <wp:positionH relativeFrom="margin">
                  <wp:posOffset>235378</wp:posOffset>
                </wp:positionH>
                <wp:positionV relativeFrom="paragraph">
                  <wp:posOffset>1971586</wp:posOffset>
                </wp:positionV>
                <wp:extent cx="5794745" cy="626996"/>
                <wp:effectExtent l="0" t="0" r="15875" b="2095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745" cy="6269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B43E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129E23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ED75EB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75AA34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B367EC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4A9B98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E3E92A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18E10F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22E12A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C8E3D4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7D09D0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76DF5" id="_x0000_s1036" type="#_x0000_t202" style="position:absolute;margin-left:18.55pt;margin-top:155.25pt;width:456.3pt;height:49.3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">
                <v:textbox>
                  <w:txbxContent>
                    <w:p w14:paraId="5EBB43E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129E23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ED75EB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75AA34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B367EC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4A9B98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E3E92A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18E10F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22E12A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C8E3D4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7D09D04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3A787E12" wp14:editId="3B893981">
            <wp:extent cx="6317615" cy="3515360"/>
            <wp:effectExtent l="0" t="0" r="0" b="0"/>
            <wp:docPr id="624" name="Picture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2A13A" w14:textId="63AC2E56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 w:rsidRPr="002C4341">
        <w:rPr>
          <w:color w:val="000000"/>
        </w:rPr>
        <w:t xml:space="preserve"> Chem 3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Chemistry/2017/w/Paper 42/</w:t>
      </w:r>
    </w:p>
    <w:p w14:paraId="7F1FF71F" w14:textId="0A311E66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E7873B2" wp14:editId="41E23EBD">
                <wp:simplePos x="0" y="0"/>
                <wp:positionH relativeFrom="margin">
                  <wp:posOffset>139685</wp:posOffset>
                </wp:positionH>
                <wp:positionV relativeFrom="paragraph">
                  <wp:posOffset>367798</wp:posOffset>
                </wp:positionV>
                <wp:extent cx="5794745" cy="1509823"/>
                <wp:effectExtent l="0" t="0" r="15875" b="1460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745" cy="15098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86C7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8A58E6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254233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0D6BD4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927582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56CCAF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9B2816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01B1DF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B58720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B1A66D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EE7C48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873B2" id="_x0000_s1037" type="#_x0000_t202" style="position:absolute;margin-left:11pt;margin-top:28.95pt;width:456.3pt;height:118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">
                <v:textbox>
                  <w:txbxContent>
                    <w:p w14:paraId="3D386C7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8A58E6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254233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0D6BD4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927582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56CCAF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9B2816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01B1DF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B58720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B1A66D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EE7C487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1A6FCFD9" wp14:editId="4E858455">
            <wp:extent cx="6246122" cy="1988289"/>
            <wp:effectExtent l="0" t="0" r="2540" b="0"/>
            <wp:docPr id="617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73"/>
                    <a:stretch/>
                  </pic:blipFill>
                  <pic:spPr bwMode="auto">
                    <a:xfrm>
                      <a:off x="0" y="0"/>
                      <a:ext cx="6246495" cy="198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8644A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3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Chemistry/2017/s/Paper 43/Q</w:t>
      </w:r>
    </w:p>
    <w:p w14:paraId="420C2075" w14:textId="04328B2F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13ED8BC" wp14:editId="61AD15A3">
                <wp:simplePos x="0" y="0"/>
                <wp:positionH relativeFrom="margin">
                  <wp:align>left</wp:align>
                </wp:positionH>
                <wp:positionV relativeFrom="paragraph">
                  <wp:posOffset>700862</wp:posOffset>
                </wp:positionV>
                <wp:extent cx="5794745" cy="1509823"/>
                <wp:effectExtent l="0" t="0" r="15875" b="1460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745" cy="15098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C6CF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9EE1E5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F0E05A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7FBDE0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4810D1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5DF98F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DFD5B9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BAF410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D5E00C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A50D9A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ABC176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ED8BC" id="_x0000_s1038" type="#_x0000_t202" style="position:absolute;margin-left:0;margin-top:55.2pt;width:456.3pt;height:118.9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">
                <v:textbox>
                  <w:txbxContent>
                    <w:p w14:paraId="57FC6CF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9EE1E5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F0E05A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7FBDE0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4810D1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5DF98F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DFD5B9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BAF410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D5E00C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A50D9A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ABC1766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73329C2C" wp14:editId="779E4861">
            <wp:extent cx="6341110" cy="2386965"/>
            <wp:effectExtent l="0" t="0" r="0" b="0"/>
            <wp:docPr id="608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40" b="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5FD78" w14:textId="16DDFF7E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3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Chemistry/2017/s/Paper 43/</w:t>
      </w:r>
    </w:p>
    <w:p w14:paraId="2619E40C" w14:textId="335BE8D8" w:rsidR="00505E40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A7A8E69" wp14:editId="4294D38E">
                <wp:simplePos x="0" y="0"/>
                <wp:positionH relativeFrom="margin">
                  <wp:posOffset>192848</wp:posOffset>
                </wp:positionH>
                <wp:positionV relativeFrom="paragraph">
                  <wp:posOffset>2626612</wp:posOffset>
                </wp:positionV>
                <wp:extent cx="5794745" cy="1339702"/>
                <wp:effectExtent l="0" t="0" r="15875" b="1333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745" cy="1339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3A20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B9AE04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F9AA41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A95C4D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EAD7F0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0EF840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FA9529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DD163E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4F2B65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E48FEA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15DC2C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A8E69" id="_x0000_s1039" type="#_x0000_t202" style="position:absolute;margin-left:15.2pt;margin-top:206.8pt;width:456.3pt;height:105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">
                <v:textbox>
                  <w:txbxContent>
                    <w:p w14:paraId="36F3A20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B9AE04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F9AA41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A95C4D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EAD7F0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0EF840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FA9529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DD163E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4F2B65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E48FEA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15DC2C7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3664258" wp14:editId="703BA864">
                <wp:simplePos x="0" y="0"/>
                <wp:positionH relativeFrom="margin">
                  <wp:posOffset>171583</wp:posOffset>
                </wp:positionH>
                <wp:positionV relativeFrom="paragraph">
                  <wp:posOffset>648955</wp:posOffset>
                </wp:positionV>
                <wp:extent cx="6075739" cy="1509823"/>
                <wp:effectExtent l="0" t="0" r="20320" b="1460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5739" cy="15098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D122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1BE6D1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16BB5B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C2612E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BB00C5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BD58EE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AD87AC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DEB00F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B916B3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4C9C74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BEF13D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4258" id="_x0000_s1040" type="#_x0000_t202" style="position:absolute;margin-left:13.5pt;margin-top:51.1pt;width:478.4pt;height:118.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">
                <v:textbox>
                  <w:txbxContent>
                    <w:p w14:paraId="524D122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1BE6D1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16BB5B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C2612E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BB00C5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BD58EE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AD87AC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DEB00F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B916B3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4C9C74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BEF13DD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0E4BAFF2" wp14:editId="63B5B622">
            <wp:extent cx="6602730" cy="3914274"/>
            <wp:effectExtent l="0" t="0" r="7620" b="0"/>
            <wp:docPr id="597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21"/>
                    <a:stretch/>
                  </pic:blipFill>
                  <pic:spPr bwMode="auto">
                    <a:xfrm>
                      <a:off x="0" y="0"/>
                      <a:ext cx="6602730" cy="391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D3444" w14:textId="3BEAEB19" w:rsidR="00D773AC" w:rsidRDefault="00D773AC" w:rsidP="00505E40">
      <w:pPr>
        <w:spacing w:after="0" w:line="240" w:lineRule="auto"/>
        <w:rPr>
          <w:noProof/>
        </w:rPr>
      </w:pPr>
    </w:p>
    <w:p w14:paraId="3E49E21E" w14:textId="51CE8EF9" w:rsidR="00D773AC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05B20BE" wp14:editId="7FC2FED5">
                <wp:simplePos x="0" y="0"/>
                <wp:positionH relativeFrom="margin">
                  <wp:posOffset>22727</wp:posOffset>
                </wp:positionH>
                <wp:positionV relativeFrom="paragraph">
                  <wp:posOffset>315329</wp:posOffset>
                </wp:positionV>
                <wp:extent cx="5975498" cy="1339702"/>
                <wp:effectExtent l="0" t="0" r="25400" b="1333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498" cy="1339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2727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A0F13E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F7C684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2BA3FD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E2F19D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FFFB3B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F9F109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44C037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32CBB5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61B3E9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E3DD03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B20BE" id="_x0000_s1041" type="#_x0000_t202" style="position:absolute;margin-left:1.8pt;margin-top:24.85pt;width:470.5pt;height:105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">
                <v:textbox>
                  <w:txbxContent>
                    <w:p w14:paraId="73A2727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A0F13E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F7C684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2BA3FD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E2F19D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FFFB3B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F9F109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44C037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32CBB5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61B3E9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E3DD03F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73AC" w:rsidRPr="007037E3">
        <w:rPr>
          <w:noProof/>
        </w:rPr>
        <w:drawing>
          <wp:inline distT="0" distB="0" distL="0" distR="0" wp14:anchorId="14FB12FE" wp14:editId="1A263056">
            <wp:extent cx="6285207" cy="1559092"/>
            <wp:effectExtent l="0" t="0" r="1905" b="3175"/>
            <wp:docPr id="10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81"/>
                    <a:stretch/>
                  </pic:blipFill>
                  <pic:spPr bwMode="auto">
                    <a:xfrm>
                      <a:off x="0" y="0"/>
                      <a:ext cx="6285865" cy="15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E7913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noProof/>
        </w:rPr>
        <w:t>(d)</w:t>
      </w:r>
    </w:p>
    <w:p w14:paraId="3F87AA24" w14:textId="60A0B18B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D7ECB51" wp14:editId="37EC4AE7">
                <wp:simplePos x="0" y="0"/>
                <wp:positionH relativeFrom="margin">
                  <wp:posOffset>-101822</wp:posOffset>
                </wp:positionH>
                <wp:positionV relativeFrom="paragraph">
                  <wp:posOffset>1103128</wp:posOffset>
                </wp:positionV>
                <wp:extent cx="5975498" cy="1339702"/>
                <wp:effectExtent l="0" t="0" r="25400" b="1333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498" cy="1339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ED6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3D9392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F725CB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15CBB1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D833C6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EB1E2D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958F3D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48FDB8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DE64C5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70AC40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30FEDA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ECB51" id="_x0000_s1042" type="#_x0000_t202" style="position:absolute;margin-left:-8pt;margin-top:86.85pt;width:470.5pt;height:105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">
                <v:textbox>
                  <w:txbxContent>
                    <w:p w14:paraId="1698ED6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3D9392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F725CB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15CBB1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D833C6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EB1E2D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958F3D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48FDB8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DE64C5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70AC40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30FEDAE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6C14E5A7" wp14:editId="78BB20A4">
            <wp:extent cx="6269990" cy="2505621"/>
            <wp:effectExtent l="0" t="0" r="0" b="9525"/>
            <wp:docPr id="598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58" b="4610"/>
                    <a:stretch/>
                  </pic:blipFill>
                  <pic:spPr bwMode="auto">
                    <a:xfrm>
                      <a:off x="0" y="0"/>
                      <a:ext cx="6269990" cy="250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6F18E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3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Chemistry/2017/s/Paper 42/</w:t>
      </w:r>
    </w:p>
    <w:p w14:paraId="03BDC38F" w14:textId="2FC5D3E8" w:rsidR="00505E40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3DE01FDA" wp14:editId="05005512">
            <wp:extent cx="6258560" cy="393405"/>
            <wp:effectExtent l="0" t="0" r="0" b="6985"/>
            <wp:docPr id="595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83"/>
                    <a:stretch/>
                  </pic:blipFill>
                  <pic:spPr bwMode="auto">
                    <a:xfrm>
                      <a:off x="0" y="0"/>
                      <a:ext cx="6258560" cy="3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3F8CD" w14:textId="137FA702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4D88267" wp14:editId="35625699">
                <wp:simplePos x="0" y="0"/>
                <wp:positionH relativeFrom="margin">
                  <wp:posOffset>-59336</wp:posOffset>
                </wp:positionH>
                <wp:positionV relativeFrom="paragraph">
                  <wp:posOffset>463388</wp:posOffset>
                </wp:positionV>
                <wp:extent cx="5975498" cy="1339702"/>
                <wp:effectExtent l="0" t="0" r="25400" b="1333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498" cy="1339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D816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22A617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EE95D7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9B4165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CC90B2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7BD95F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F2EBA3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EAB6EB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1C3DB1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1B8F59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FB1B15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88267" id="_x0000_s1043" type="#_x0000_t202" style="position:absolute;margin-left:-4.65pt;margin-top:36.5pt;width:470.5pt;height:105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">
                <v:textbox>
                  <w:txbxContent>
                    <w:p w14:paraId="250D816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22A617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EE95D7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9B4165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CC90B2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7BD95F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F2EBA3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EAB6EB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1C3DB1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1B8F59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FB1B150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6628B5DB" wp14:editId="42D59276">
            <wp:extent cx="6258560" cy="1829331"/>
            <wp:effectExtent l="0" t="0" r="0" b="0"/>
            <wp:docPr id="1883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45" b="34935"/>
                    <a:stretch/>
                  </pic:blipFill>
                  <pic:spPr bwMode="auto">
                    <a:xfrm>
                      <a:off x="0" y="0"/>
                      <a:ext cx="6258560" cy="182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C9EA0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3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Chemistry/2016/w/Paper 43/</w:t>
      </w:r>
    </w:p>
    <w:p w14:paraId="1B0E24E9" w14:textId="4047FA28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EF46F20" wp14:editId="2428D196">
                <wp:simplePos x="0" y="0"/>
                <wp:positionH relativeFrom="margin">
                  <wp:posOffset>-104864</wp:posOffset>
                </wp:positionH>
                <wp:positionV relativeFrom="paragraph">
                  <wp:posOffset>1533806</wp:posOffset>
                </wp:positionV>
                <wp:extent cx="5975498" cy="850117"/>
                <wp:effectExtent l="0" t="0" r="25400" b="2667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498" cy="8501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3853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32B6FD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46D8C0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9A1BFF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D4EFF6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AA9495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B6E911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BC162C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4F6EE9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02CEF2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6DF772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46F20" id="_x0000_s1044" type="#_x0000_t202" style="position:absolute;margin-left:-8.25pt;margin-top:120.75pt;width:470.5pt;height:66.9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">
                <v:textbox>
                  <w:txbxContent>
                    <w:p w14:paraId="2453853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32B6FD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46D8C0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9A1BFF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D4EFF6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AA9495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B6E911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BC162C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4F6EE9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02CEF2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6DF7725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16609508" wp14:editId="1242176B">
            <wp:extent cx="6091870" cy="2424223"/>
            <wp:effectExtent l="0" t="0" r="4445" b="0"/>
            <wp:docPr id="593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7" b="51428"/>
                    <a:stretch/>
                  </pic:blipFill>
                  <pic:spPr bwMode="auto">
                    <a:xfrm>
                      <a:off x="0" y="0"/>
                      <a:ext cx="6092190" cy="24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C82FF" w14:textId="77777777" w:rsidR="00D773AC" w:rsidRDefault="00D773AC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08AACEBF" w14:textId="46B0D383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 w:rsidRPr="002C4341">
        <w:rPr>
          <w:color w:val="000000"/>
        </w:rPr>
        <w:t xml:space="preserve"> Chem 3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Chemistry/2016/w/Paper 43/</w:t>
      </w:r>
    </w:p>
    <w:p w14:paraId="1BCA2F89" w14:textId="44A9E691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EA9F559" wp14:editId="4C2316AE">
                <wp:simplePos x="0" y="0"/>
                <wp:positionH relativeFrom="margin">
                  <wp:posOffset>139685</wp:posOffset>
                </wp:positionH>
                <wp:positionV relativeFrom="paragraph">
                  <wp:posOffset>708040</wp:posOffset>
                </wp:positionV>
                <wp:extent cx="5730949" cy="1307804"/>
                <wp:effectExtent l="0" t="0" r="22225" b="2603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949" cy="1307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9788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BD0933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BACF1E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4C9495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90E81F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C9CBCE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40760B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A15A61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B92A6B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413726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918E02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9F559" id="_x0000_s1045" type="#_x0000_t202" style="position:absolute;margin-left:11pt;margin-top:55.75pt;width:451.25pt;height:10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">
                <v:textbox>
                  <w:txbxContent>
                    <w:p w14:paraId="0439788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BD0933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BACF1E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4C9495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90E81F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C9CBCE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40760B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A15A61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B92A6B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413726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918E023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0C89309A" wp14:editId="061A376D">
            <wp:extent cx="6139815" cy="2044847"/>
            <wp:effectExtent l="0" t="0" r="0" b="0"/>
            <wp:docPr id="59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55" b="26077"/>
                    <a:stretch/>
                  </pic:blipFill>
                  <pic:spPr bwMode="auto">
                    <a:xfrm>
                      <a:off x="0" y="0"/>
                      <a:ext cx="6139815" cy="204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E4C73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3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Chemistry/2016/s/Paper 43/</w:t>
      </w:r>
    </w:p>
    <w:p w14:paraId="0C179BAA" w14:textId="54EDDA94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F7773F2" wp14:editId="6E0CF06A">
                <wp:simplePos x="0" y="0"/>
                <wp:positionH relativeFrom="margin">
                  <wp:posOffset>334290</wp:posOffset>
                </wp:positionH>
                <wp:positionV relativeFrom="paragraph">
                  <wp:posOffset>5035210</wp:posOffset>
                </wp:positionV>
                <wp:extent cx="5730949" cy="1137344"/>
                <wp:effectExtent l="0" t="0" r="22225" b="2476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949" cy="1137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015F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92711D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AE4945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E1C882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7A02E3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71AAD7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57E20E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2C1E46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3637E1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AE9D15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710C6E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773F2" id="_x0000_s1046" type="#_x0000_t202" style="position:absolute;margin-left:26.3pt;margin-top:396.45pt;width:451.25pt;height:89.5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">
                <v:textbox>
                  <w:txbxContent>
                    <w:p w14:paraId="291015F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92711D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AE4945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E1C882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7A02E3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71AAD7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57E20E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2C1E46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3637E1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AE9D15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710C6ED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E31E8A3" wp14:editId="0B84E8E2">
                <wp:simplePos x="0" y="0"/>
                <wp:positionH relativeFrom="margin">
                  <wp:align>right</wp:align>
                </wp:positionH>
                <wp:positionV relativeFrom="paragraph">
                  <wp:posOffset>3447932</wp:posOffset>
                </wp:positionV>
                <wp:extent cx="5730949" cy="1137344"/>
                <wp:effectExtent l="0" t="0" r="22225" b="2476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949" cy="1137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1607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00FCAB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8E1B65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61DD16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0F5FD3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7FFAFF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70EB58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A55EBB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D4144E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BFDB90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FAEEF5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1E8A3" id="_x0000_s1047" type="#_x0000_t202" style="position:absolute;margin-left:400.05pt;margin-top:271.5pt;width:451.25pt;height:89.55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">
                <v:textbox>
                  <w:txbxContent>
                    <w:p w14:paraId="5DF1607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00FCAB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8E1B65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61DD16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0F5FD3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7FFAFF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70EB58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A55EBB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D4144E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BFDB90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FAEEF5F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7A5BA4F" wp14:editId="2D7C3918">
                <wp:simplePos x="0" y="0"/>
                <wp:positionH relativeFrom="margin">
                  <wp:posOffset>450953</wp:posOffset>
                </wp:positionH>
                <wp:positionV relativeFrom="paragraph">
                  <wp:posOffset>761425</wp:posOffset>
                </wp:positionV>
                <wp:extent cx="5730949" cy="1307804"/>
                <wp:effectExtent l="0" t="0" r="22225" b="2603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949" cy="1307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5F41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C32CC0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3CA446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1AEA95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4A32F7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361DA2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BFADAC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1A8624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3D02BE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430B6B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BDDC80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5BA4F" id="_x0000_s1048" type="#_x0000_t202" style="position:absolute;margin-left:35.5pt;margin-top:59.95pt;width:451.25pt;height:10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">
                <v:textbox>
                  <w:txbxContent>
                    <w:p w14:paraId="43C5F41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C32CC0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3CA446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1AEA95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4A32F7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361DA2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BFADAC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1A8624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3D02BE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430B6B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BDDC805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36CCFBE8" wp14:editId="70E8CCAB">
            <wp:extent cx="6519545" cy="5996940"/>
            <wp:effectExtent l="0" t="0" r="0" b="0"/>
            <wp:docPr id="571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7B586" w14:textId="0AFBF3FB" w:rsidR="00D773AC" w:rsidRDefault="00D773AC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00BB91F8" w14:textId="25BA4E39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 w:rsidRPr="002C4341">
        <w:rPr>
          <w:color w:val="000000"/>
        </w:rPr>
        <w:t xml:space="preserve"> Chem 3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Chemistry/2016/s/Paper 42/</w:t>
      </w:r>
    </w:p>
    <w:p w14:paraId="36DB75F7" w14:textId="3140BB70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A672B73" wp14:editId="60CA5BCC">
                <wp:simplePos x="0" y="0"/>
                <wp:positionH relativeFrom="page">
                  <wp:posOffset>903767</wp:posOffset>
                </wp:positionH>
                <wp:positionV relativeFrom="paragraph">
                  <wp:posOffset>2058375</wp:posOffset>
                </wp:positionV>
                <wp:extent cx="5730949" cy="509964"/>
                <wp:effectExtent l="0" t="0" r="22225" b="2349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949" cy="5099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D66D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FFF1E0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92E9BF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C218AB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DD3C60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061E1A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61B747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65042D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021EA4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024B4E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B3BD97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72B73" id="_x0000_s1049" type="#_x0000_t202" style="position:absolute;margin-left:71.15pt;margin-top:162.1pt;width:451.25pt;height:40.1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">
                <v:textbox>
                  <w:txbxContent>
                    <w:p w14:paraId="411D66D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FFF1E0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92E9BF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C218AB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DD3C60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061E1A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61B747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65042D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021EA4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024B4E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B3BD97A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2E00B0B6" wp14:editId="6B8801DE">
            <wp:extent cx="6566648" cy="2647507"/>
            <wp:effectExtent l="0" t="0" r="5715" b="635"/>
            <wp:docPr id="569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13"/>
                    <a:stretch/>
                  </pic:blipFill>
                  <pic:spPr bwMode="auto">
                    <a:xfrm>
                      <a:off x="0" y="0"/>
                      <a:ext cx="6567170" cy="264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95847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color w:val="000000"/>
        </w:rPr>
        <w:t xml:space="preserve"> Chem 5</w:t>
      </w:r>
      <w:r w:rsidRPr="002C4341">
        <w:rPr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Chemistry/2018/s/Paper 42/</w:t>
      </w:r>
      <w:r>
        <w:rPr>
          <w:noProof/>
        </w:rPr>
        <w:t>Q4</w:t>
      </w:r>
    </w:p>
    <w:p w14:paraId="44CC6F0A" w14:textId="3C89C75E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6FBAC88" wp14:editId="5E43C08A">
                <wp:simplePos x="0" y="0"/>
                <wp:positionH relativeFrom="page">
                  <wp:posOffset>648586</wp:posOffset>
                </wp:positionH>
                <wp:positionV relativeFrom="paragraph">
                  <wp:posOffset>2483175</wp:posOffset>
                </wp:positionV>
                <wp:extent cx="5730949" cy="1127051"/>
                <wp:effectExtent l="0" t="0" r="22225" b="1651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949" cy="1127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8750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91DED7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C2C1EB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3A216B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C4E169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AC65E5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71E69F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4D3858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1B5E4B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A13BFB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2AF49D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BAC88" id="_x0000_s1050" type="#_x0000_t202" style="position:absolute;margin-left:51.05pt;margin-top:195.55pt;width:451.25pt;height:88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">
                <v:textbox>
                  <w:txbxContent>
                    <w:p w14:paraId="4628750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91DED7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C2C1EB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3A216B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C4E169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AC65E5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71E69F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4D3858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1B5E4B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A13BFB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2AF49D1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A88CAEB" wp14:editId="0F73606C">
                <wp:simplePos x="0" y="0"/>
                <wp:positionH relativeFrom="page">
                  <wp:posOffset>715763</wp:posOffset>
                </wp:positionH>
                <wp:positionV relativeFrom="paragraph">
                  <wp:posOffset>625682</wp:posOffset>
                </wp:positionV>
                <wp:extent cx="5730949" cy="509964"/>
                <wp:effectExtent l="0" t="0" r="22225" b="2349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949" cy="5099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D040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B304DD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72828D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AB4CA1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4B93DA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17F081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165F45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F5C220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C92074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92E63D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3B8432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8CAEB" id="_x0000_s1051" type="#_x0000_t202" style="position:absolute;margin-left:56.35pt;margin-top:49.25pt;width:451.25pt;height:40.1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">
                <v:textbox>
                  <w:txbxContent>
                    <w:p w14:paraId="131D040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B304DD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72828D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AB4CA1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4B93DA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17F081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165F45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F5C220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C92074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92E63D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3B84323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5BBC93FD" wp14:editId="6C8631F1">
            <wp:extent cx="6387394" cy="3657600"/>
            <wp:effectExtent l="0" t="0" r="0" b="0"/>
            <wp:docPr id="565" name="Pictur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28" b="11228"/>
                    <a:stretch/>
                  </pic:blipFill>
                  <pic:spPr bwMode="auto">
                    <a:xfrm>
                      <a:off x="0" y="0"/>
                      <a:ext cx="6388735" cy="365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CA4E7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5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Chemistry/2016/w/Paper 41/</w:t>
      </w:r>
    </w:p>
    <w:p w14:paraId="52DF1CB1" w14:textId="6E3A2321" w:rsidR="00505E40" w:rsidRPr="002C4341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7336CD01" wp14:editId="2B24BB0A">
            <wp:extent cx="6103620" cy="2790825"/>
            <wp:effectExtent l="0" t="0" r="0" b="0"/>
            <wp:docPr id="560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C85FF" w14:textId="7070470D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32BC63D" wp14:editId="3C868110">
                <wp:simplePos x="0" y="0"/>
                <wp:positionH relativeFrom="margin">
                  <wp:posOffset>267276</wp:posOffset>
                </wp:positionH>
                <wp:positionV relativeFrom="paragraph">
                  <wp:posOffset>995813</wp:posOffset>
                </wp:positionV>
                <wp:extent cx="5624623" cy="1506249"/>
                <wp:effectExtent l="0" t="0" r="14605" b="1778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4623" cy="15062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DB96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E1E762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1A809B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6889C7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1E6B6C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AFDCED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5F43DC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5F31D4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AB7127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C4C721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BC1B6C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BC63D" id="_x0000_s1052" type="#_x0000_t202" style="position:absolute;margin-left:21.05pt;margin-top:78.4pt;width:442.9pt;height:118.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">
                <v:textbox>
                  <w:txbxContent>
                    <w:p w14:paraId="6DDDB96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E1E762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1A809B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6889C7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1E6B6C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AFDCED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5F43DC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5F31D4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AB7127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C4C721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BC1B6CC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3F15E4A2" wp14:editId="45F0EC86">
            <wp:extent cx="6103620" cy="2505710"/>
            <wp:effectExtent l="0" t="0" r="0" b="0"/>
            <wp:docPr id="561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D5D5A" w14:textId="6DF3DBA8" w:rsidR="00505E40" w:rsidRPr="002C4341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46AEAA12" wp14:editId="6186810C">
            <wp:extent cx="5866130" cy="1045210"/>
            <wp:effectExtent l="0" t="0" r="0" b="0"/>
            <wp:docPr id="562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33E1B" w14:textId="4C1730E8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11E4F3D" wp14:editId="57D3764C">
                <wp:simplePos x="0" y="0"/>
                <wp:positionH relativeFrom="margin">
                  <wp:posOffset>267276</wp:posOffset>
                </wp:positionH>
                <wp:positionV relativeFrom="paragraph">
                  <wp:posOffset>3473553</wp:posOffset>
                </wp:positionV>
                <wp:extent cx="5305646" cy="882503"/>
                <wp:effectExtent l="0" t="0" r="28575" b="1333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646" cy="8825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B44C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48AABF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6F3C72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12BBAE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5AEB97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B0DD9E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D6C69C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323A7E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9EC246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33C553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C9DC66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E4F3D" id="_x0000_s1053" type="#_x0000_t202" style="position:absolute;margin-left:21.05pt;margin-top:273.5pt;width:417.75pt;height:69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">
                <v:textbox>
                  <w:txbxContent>
                    <w:p w14:paraId="1AFB44C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48AABF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6F3C72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12BBAE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5AEB97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B0DD9E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D6C69C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323A7E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9EC246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33C553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C9DC665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B9232D3" wp14:editId="3C2E5207">
                <wp:simplePos x="0" y="0"/>
                <wp:positionH relativeFrom="margin">
                  <wp:posOffset>320439</wp:posOffset>
                </wp:positionH>
                <wp:positionV relativeFrom="paragraph">
                  <wp:posOffset>751617</wp:posOffset>
                </wp:positionV>
                <wp:extent cx="5305646" cy="2190307"/>
                <wp:effectExtent l="0" t="0" r="28575" b="1968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646" cy="21903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2513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AE2242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09224C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19A48C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6E7BE2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375FA2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009FE1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A66598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38481D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D7592F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293625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232D3" id="_x0000_s1054" type="#_x0000_t202" style="position:absolute;margin-left:25.25pt;margin-top:59.2pt;width:417.75pt;height:172.4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">
                <v:textbox>
                  <w:txbxContent>
                    <w:p w14:paraId="13B2513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AE2242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09224C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19A48C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6E7BE2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375FA2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009FE1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A66598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38481D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D7592F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2936259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057124F6" wp14:editId="60A396FB">
            <wp:extent cx="5866130" cy="4405630"/>
            <wp:effectExtent l="0" t="0" r="0" b="0"/>
            <wp:docPr id="563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09" b="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0DD23" w14:textId="77777777" w:rsidR="00D773AC" w:rsidRDefault="00D773AC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6CB267C0" w14:textId="263E65B1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 w:rsidRPr="002C4341">
        <w:rPr>
          <w:color w:val="000000"/>
        </w:rPr>
        <w:t xml:space="preserve"> Chem 6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Chemistry/2017/m/Paper 42/</w:t>
      </w:r>
    </w:p>
    <w:p w14:paraId="134317B4" w14:textId="6AC946EE" w:rsidR="00505E40" w:rsidRPr="002C4341" w:rsidRDefault="00505E40" w:rsidP="00505E40">
      <w:pPr>
        <w:spacing w:after="0" w:line="240" w:lineRule="auto"/>
        <w:rPr>
          <w:noProof/>
        </w:rPr>
      </w:pPr>
    </w:p>
    <w:p w14:paraId="0FF11E0C" w14:textId="77777777" w:rsidR="00505E40" w:rsidRPr="002C4341" w:rsidRDefault="00505E40" w:rsidP="00505E40">
      <w:pPr>
        <w:spacing w:after="0" w:line="240" w:lineRule="auto"/>
        <w:rPr>
          <w:noProof/>
        </w:rPr>
      </w:pPr>
    </w:p>
    <w:p w14:paraId="301A7B0B" w14:textId="0F169F67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0227E3C" wp14:editId="60344F90">
                <wp:simplePos x="0" y="0"/>
                <wp:positionH relativeFrom="margin">
                  <wp:align>right</wp:align>
                </wp:positionH>
                <wp:positionV relativeFrom="paragraph">
                  <wp:posOffset>3285608</wp:posOffset>
                </wp:positionV>
                <wp:extent cx="6018028" cy="1562986"/>
                <wp:effectExtent l="0" t="0" r="20955" b="1841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8028" cy="15629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6A00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076AA6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373F42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26B5C7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BC7B75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7D2857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255EFE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5E259E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7A0921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612828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F25878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27E3C" id="_x0000_s1055" type="#_x0000_t202" style="position:absolute;margin-left:422.65pt;margin-top:258.7pt;width:473.85pt;height:123.05pt;z-index:251718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">
                <v:textbox>
                  <w:txbxContent>
                    <w:p w14:paraId="5046A00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076AA6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373F42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26B5C7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BC7B75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7D2857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255EFE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5E259E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7A0921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612828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F258780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37E3">
        <w:rPr>
          <w:noProof/>
        </w:rPr>
        <w:drawing>
          <wp:inline distT="0" distB="0" distL="0" distR="0" wp14:anchorId="769796DA" wp14:editId="4D78F71E">
            <wp:extent cx="6285865" cy="2391084"/>
            <wp:effectExtent l="0" t="0" r="635" b="9525"/>
            <wp:docPr id="557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663"/>
                    <a:stretch/>
                  </pic:blipFill>
                  <pic:spPr bwMode="auto">
                    <a:xfrm>
                      <a:off x="0" y="0"/>
                      <a:ext cx="6285865" cy="239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5E40" w:rsidRPr="007037E3">
        <w:rPr>
          <w:noProof/>
        </w:rPr>
        <w:drawing>
          <wp:inline distT="0" distB="0" distL="0" distR="0" wp14:anchorId="2E0A3E4F" wp14:editId="5A0527C7">
            <wp:extent cx="6567170" cy="2541270"/>
            <wp:effectExtent l="0" t="0" r="0" b="0"/>
            <wp:docPr id="558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30" b="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F0FD2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color w:val="000000"/>
        </w:rPr>
        <w:t xml:space="preserve"> Chem 7</w:t>
      </w:r>
      <w:r w:rsidRPr="002C4341">
        <w:rPr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Chemistry/2018/w/Paper 43/</w:t>
      </w:r>
      <w:r>
        <w:rPr>
          <w:noProof/>
        </w:rPr>
        <w:t>Q5</w:t>
      </w:r>
    </w:p>
    <w:p w14:paraId="283E8EF5" w14:textId="1C5AB59B" w:rsidR="00505E40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572B24E" wp14:editId="68C2D74F">
                <wp:simplePos x="0" y="0"/>
                <wp:positionH relativeFrom="margin">
                  <wp:align>left</wp:align>
                </wp:positionH>
                <wp:positionV relativeFrom="paragraph">
                  <wp:posOffset>3035492</wp:posOffset>
                </wp:positionV>
                <wp:extent cx="6018028" cy="776177"/>
                <wp:effectExtent l="0" t="0" r="20955" b="2413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8028" cy="776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8A4A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A723C4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B7ED81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C35C17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54B4EB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517989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5450DE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53424B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C71AF0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055DB3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8C6D3A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2B24E" id="_x0000_s1056" type="#_x0000_t202" style="position:absolute;margin-left:0;margin-top:239pt;width:473.85pt;height:61.1pt;z-index:251720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">
                <v:textbox>
                  <w:txbxContent>
                    <w:p w14:paraId="5618A4A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A723C4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B7ED81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C35C17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54B4EB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517989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5450DE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53424B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C71AF0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055DB3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8C6D3AB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12D3D749" wp14:editId="34CAC342">
            <wp:extent cx="6353126" cy="3689684"/>
            <wp:effectExtent l="0" t="0" r="0" b="6350"/>
            <wp:docPr id="552" name="Pictur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65"/>
                    <a:stretch/>
                  </pic:blipFill>
                  <pic:spPr bwMode="auto">
                    <a:xfrm>
                      <a:off x="0" y="0"/>
                      <a:ext cx="6353175" cy="368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24650" w14:textId="56646BDA" w:rsidR="00D773AC" w:rsidRDefault="00D773AC" w:rsidP="00505E40">
      <w:pPr>
        <w:spacing w:after="0" w:line="240" w:lineRule="auto"/>
        <w:rPr>
          <w:noProof/>
        </w:rPr>
      </w:pPr>
    </w:p>
    <w:p w14:paraId="2B0F714D" w14:textId="7E41024F" w:rsidR="00D773AC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3A1FF2C" wp14:editId="78A6549C">
                <wp:simplePos x="0" y="0"/>
                <wp:positionH relativeFrom="margin">
                  <wp:align>left</wp:align>
                </wp:positionH>
                <wp:positionV relativeFrom="paragraph">
                  <wp:posOffset>2413281</wp:posOffset>
                </wp:positionV>
                <wp:extent cx="6018028" cy="1382233"/>
                <wp:effectExtent l="0" t="0" r="20955" b="2794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8028" cy="1382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4264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8CC494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024157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357521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7F40AA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8488A0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1E429C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9246FA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5DCD6E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42E19D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7A21B7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1FF2C" id="_x0000_s1057" type="#_x0000_t202" style="position:absolute;margin-left:0;margin-top:190pt;width:473.85pt;height:108.85pt;z-index:251724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">
                <v:textbox>
                  <w:txbxContent>
                    <w:p w14:paraId="5FD4264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8CC494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024157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357521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7F40AA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8488A0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1E429C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9246FA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5DCD6E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42E19D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7A21B7A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52B2A60" wp14:editId="36CA561D">
                <wp:simplePos x="0" y="0"/>
                <wp:positionH relativeFrom="margin">
                  <wp:align>left</wp:align>
                </wp:positionH>
                <wp:positionV relativeFrom="paragraph">
                  <wp:posOffset>329328</wp:posOffset>
                </wp:positionV>
                <wp:extent cx="6018028" cy="1190846"/>
                <wp:effectExtent l="0" t="0" r="20955" b="2857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8028" cy="11908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B504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E6446A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7F6723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4889F3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84FF44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E5AA9E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734A42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98B91C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A64CFB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882924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4336B7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B2A60" id="_x0000_s1058" type="#_x0000_t202" style="position:absolute;margin-left:0;margin-top:25.95pt;width:473.85pt;height:93.75pt;z-index:251722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">
                <v:textbox>
                  <w:txbxContent>
                    <w:p w14:paraId="719B504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E6446A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7F6723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4889F3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84FF44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E5AA9E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734A42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98B91C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A64CFB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882924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4336B7D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73AC" w:rsidRPr="007037E3">
        <w:rPr>
          <w:noProof/>
        </w:rPr>
        <w:drawing>
          <wp:inline distT="0" distB="0" distL="0" distR="0" wp14:anchorId="12AED69F" wp14:editId="095361BC">
            <wp:extent cx="6285780" cy="3831891"/>
            <wp:effectExtent l="0" t="0" r="1270" b="0"/>
            <wp:docPr id="11" name="Pictur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64" b="17717"/>
                    <a:stretch/>
                  </pic:blipFill>
                  <pic:spPr bwMode="auto">
                    <a:xfrm>
                      <a:off x="0" y="0"/>
                      <a:ext cx="6285865" cy="383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F122B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color w:val="000000"/>
        </w:rPr>
        <w:t xml:space="preserve"> Chem 7</w:t>
      </w:r>
      <w:r w:rsidRPr="002C4341">
        <w:rPr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19/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Chemistry/2018/w/Paper 42/</w:t>
      </w:r>
      <w:r>
        <w:rPr>
          <w:noProof/>
        </w:rPr>
        <w:t>Q4</w:t>
      </w:r>
    </w:p>
    <w:p w14:paraId="0E68B8D7" w14:textId="7C20CD4F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3EA0E78" wp14:editId="2103F5AC">
                <wp:simplePos x="0" y="0"/>
                <wp:positionH relativeFrom="margin">
                  <wp:align>left</wp:align>
                </wp:positionH>
                <wp:positionV relativeFrom="paragraph">
                  <wp:posOffset>994676</wp:posOffset>
                </wp:positionV>
                <wp:extent cx="5858540" cy="2828260"/>
                <wp:effectExtent l="0" t="0" r="27940" b="10795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8540" cy="282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0264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298BF4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8EF69C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3B8CBE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37459D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1A7EBB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20ABE6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138012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C9075A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CFD7A2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3431955" w14:textId="7E6A2344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8D7D540" w14:textId="1B1CC14F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930AAFF" w14:textId="1B1CD46D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C0E20A1" w14:textId="0506A1D3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A7ACD41" w14:textId="042119E6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4EB3385" w14:textId="4E243A2D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ED8A76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A0E78" id="_x0000_s1059" type="#_x0000_t202" style="position:absolute;margin-left:0;margin-top:78.3pt;width:461.3pt;height:222.7pt;z-index:251726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">
                <v:textbox>
                  <w:txbxContent>
                    <w:p w14:paraId="5C10264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298BF4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8EF69C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3B8CBE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37459D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1A7EBB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20ABE6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138012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C9075A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CFD7A2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3431955" w14:textId="7E6A2344" w:rsidR="00331ABD" w:rsidRDefault="00331ABD" w:rsidP="00331ABD">
                      <w:pPr>
                        <w:spacing w:after="0" w:line="240" w:lineRule="auto"/>
                      </w:pPr>
                    </w:p>
                    <w:p w14:paraId="48D7D540" w14:textId="1B1CC14F" w:rsidR="00331ABD" w:rsidRDefault="00331ABD" w:rsidP="00331ABD">
                      <w:pPr>
                        <w:spacing w:after="0" w:line="240" w:lineRule="auto"/>
                      </w:pPr>
                    </w:p>
                    <w:p w14:paraId="3930AAFF" w14:textId="1B1CD46D" w:rsidR="00331ABD" w:rsidRDefault="00331ABD" w:rsidP="00331ABD">
                      <w:pPr>
                        <w:spacing w:after="0" w:line="240" w:lineRule="auto"/>
                      </w:pPr>
                    </w:p>
                    <w:p w14:paraId="3C0E20A1" w14:textId="0506A1D3" w:rsidR="00331ABD" w:rsidRDefault="00331ABD" w:rsidP="00331ABD">
                      <w:pPr>
                        <w:spacing w:after="0" w:line="240" w:lineRule="auto"/>
                      </w:pPr>
                    </w:p>
                    <w:p w14:paraId="6A7ACD41" w14:textId="042119E6" w:rsidR="00331ABD" w:rsidRDefault="00331ABD" w:rsidP="00331ABD">
                      <w:pPr>
                        <w:spacing w:after="0" w:line="240" w:lineRule="auto"/>
                      </w:pPr>
                    </w:p>
                    <w:p w14:paraId="04EB3385" w14:textId="4E243A2D" w:rsidR="00331ABD" w:rsidRDefault="00331ABD" w:rsidP="00331ABD">
                      <w:pPr>
                        <w:spacing w:after="0" w:line="240" w:lineRule="auto"/>
                      </w:pPr>
                    </w:p>
                    <w:p w14:paraId="5ED8A76A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0CE7645B" wp14:editId="24019FAC">
            <wp:extent cx="6080125" cy="3838353"/>
            <wp:effectExtent l="0" t="0" r="0" b="0"/>
            <wp:docPr id="550" name="Picture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2"/>
                    <a:stretch/>
                  </pic:blipFill>
                  <pic:spPr bwMode="auto">
                    <a:xfrm>
                      <a:off x="0" y="0"/>
                      <a:ext cx="6080125" cy="383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D39A3" w14:textId="77777777" w:rsidR="00D773AC" w:rsidRDefault="00D773AC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6287D2F1" w14:textId="19AD4ED2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color w:val="000000"/>
        </w:rPr>
        <w:t xml:space="preserve"> Chem 7</w:t>
      </w:r>
      <w:r w:rsidRPr="002C4341">
        <w:rPr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Chemistry/2018/w/Paper 41/</w:t>
      </w:r>
      <w:r>
        <w:rPr>
          <w:noProof/>
        </w:rPr>
        <w:t>Q5</w:t>
      </w:r>
    </w:p>
    <w:p w14:paraId="0FB4594C" w14:textId="167A1929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523F409" wp14:editId="49288DC4">
                <wp:simplePos x="0" y="0"/>
                <wp:positionH relativeFrom="margin">
                  <wp:align>center</wp:align>
                </wp:positionH>
                <wp:positionV relativeFrom="paragraph">
                  <wp:posOffset>998324</wp:posOffset>
                </wp:positionV>
                <wp:extent cx="5390707" cy="935665"/>
                <wp:effectExtent l="0" t="0" r="19685" b="1714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707" cy="93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3DEB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A741E3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3B8415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EAF1E7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F2F903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EBD876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80004B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3C082F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B6E26D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BD3B98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48234B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22CDF8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E889E8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A36826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8348BD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2E5B7A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1C482B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3F409" id="_x0000_s1060" type="#_x0000_t202" style="position:absolute;margin-left:0;margin-top:78.6pt;width:424.45pt;height:73.65pt;z-index:2517329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">
                <v:textbox>
                  <w:txbxContent>
                    <w:p w14:paraId="57B3DEB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A741E3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3B8415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EAF1E7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F2F903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EBD876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80004B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3C082F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B6E26D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BD3B98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48234B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22CDF8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E889E8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A36826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8348BD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2E5B7A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1C482BA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56E2C73" wp14:editId="65F9EC43">
                <wp:simplePos x="0" y="0"/>
                <wp:positionH relativeFrom="margin">
                  <wp:posOffset>394867</wp:posOffset>
                </wp:positionH>
                <wp:positionV relativeFrom="paragraph">
                  <wp:posOffset>2515575</wp:posOffset>
                </wp:positionV>
                <wp:extent cx="5390707" cy="1541721"/>
                <wp:effectExtent l="0" t="0" r="19685" b="2095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707" cy="15417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F1B7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33C55C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CB4899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50E4F5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106003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E43086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CA57F9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41D154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AC6390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185D0F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5AFCD9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46EAC3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4D180B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443B1F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40E2CA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ED34AF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AF0F41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E2C73" id="_x0000_s1061" type="#_x0000_t202" style="position:absolute;margin-left:31.1pt;margin-top:198.1pt;width:424.45pt;height:121.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">
                <v:textbox>
                  <w:txbxContent>
                    <w:p w14:paraId="0D2F1B7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33C55C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CB4899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50E4F5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106003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E43086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CA57F9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41D154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AC6390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185D0F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5AFCD9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46EAC3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4D180B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443B1F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40E2CA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ED34AF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AF0F41F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6D574E31" wp14:editId="495F9D4B">
            <wp:extent cx="6091904" cy="4083611"/>
            <wp:effectExtent l="0" t="0" r="4445" b="0"/>
            <wp:docPr id="546" name="Picture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41" b="4438"/>
                    <a:stretch/>
                  </pic:blipFill>
                  <pic:spPr bwMode="auto">
                    <a:xfrm>
                      <a:off x="0" y="0"/>
                      <a:ext cx="6092190" cy="408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261BF" w14:textId="14AD081B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color w:val="000000"/>
        </w:rPr>
        <w:t xml:space="preserve"> Chem 7</w:t>
      </w:r>
      <w:r w:rsidRPr="002C4341">
        <w:rPr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Chemistry/2018/s/Paper 43/</w:t>
      </w:r>
      <w:r>
        <w:rPr>
          <w:noProof/>
        </w:rPr>
        <w:t>Q3</w:t>
      </w:r>
    </w:p>
    <w:p w14:paraId="65FCAB82" w14:textId="77777777" w:rsidR="00505E40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74222ADF" wp14:editId="5DD3AB0A">
            <wp:extent cx="6376784" cy="391886"/>
            <wp:effectExtent l="0" t="0" r="5080" b="8255"/>
            <wp:docPr id="515" name="Picture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53" b="48389"/>
                    <a:stretch/>
                  </pic:blipFill>
                  <pic:spPr bwMode="auto">
                    <a:xfrm>
                      <a:off x="0" y="0"/>
                      <a:ext cx="6377305" cy="39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C933D" w14:textId="316B5F2F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5088CDD" wp14:editId="670FB39B">
                <wp:simplePos x="0" y="0"/>
                <wp:positionH relativeFrom="margin">
                  <wp:posOffset>373602</wp:posOffset>
                </wp:positionH>
                <wp:positionV relativeFrom="paragraph">
                  <wp:posOffset>446006</wp:posOffset>
                </wp:positionV>
                <wp:extent cx="5656520" cy="1541721"/>
                <wp:effectExtent l="0" t="0" r="20955" b="2095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6520" cy="15417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73F2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97F178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BB69E1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7DC92F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3FF75E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A5C27F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C7710C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ECB12B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F998BF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09C217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0BD4AD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8ED0E2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9456F5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7CC859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C2EB64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714486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02AFD4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88CDD" id="_x0000_s1062" type="#_x0000_t202" style="position:absolute;margin-left:29.4pt;margin-top:35.1pt;width:445.4pt;height:121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">
                <v:textbox>
                  <w:txbxContent>
                    <w:p w14:paraId="53373F2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97F178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BB69E1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7DC92F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3FF75E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A5C27F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C7710C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ECB12B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F998BF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09C217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0BD4AD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8ED0E2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9456F5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7CC859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C2EB64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714486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02AFD4D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1C558C8E" wp14:editId="18FDE8F9">
            <wp:extent cx="6375989" cy="2005079"/>
            <wp:effectExtent l="0" t="0" r="6350" b="0"/>
            <wp:docPr id="516" name="Picture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09"/>
                    <a:stretch/>
                  </pic:blipFill>
                  <pic:spPr bwMode="auto">
                    <a:xfrm>
                      <a:off x="0" y="0"/>
                      <a:ext cx="6377305" cy="20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94C0B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7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22/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Chemistry/2017/w/Paper 43/</w:t>
      </w:r>
    </w:p>
    <w:p w14:paraId="54A74DBD" w14:textId="7670561A" w:rsidR="00505E40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B37405E" wp14:editId="59973411">
                <wp:simplePos x="0" y="0"/>
                <wp:positionH relativeFrom="margin">
                  <wp:posOffset>96623</wp:posOffset>
                </wp:positionH>
                <wp:positionV relativeFrom="paragraph">
                  <wp:posOffset>1832270</wp:posOffset>
                </wp:positionV>
                <wp:extent cx="5656520" cy="754912"/>
                <wp:effectExtent l="0" t="0" r="20955" b="26670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6520" cy="754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C940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7975C7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4C2C9C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FC37F8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A004CA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888E6F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710DB0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CAFAB2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A46E56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CDC0E5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11E082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82C7C8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DB1A99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3C41DA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5B2B66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40BAD3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F00C1C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7405E" id="_x0000_s1063" type="#_x0000_t202" style="position:absolute;margin-left:7.6pt;margin-top:144.25pt;width:445.4pt;height:59.4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">
                <v:textbox>
                  <w:txbxContent>
                    <w:p w14:paraId="520C940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7975C7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4C2C9C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FC37F8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A004CA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888E6F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710DB0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CAFAB2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A46E56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CDC0E5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11E082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82C7C8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DB1A99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3C41DA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5B2B66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40BAD3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F00C1C4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5FDF5393" wp14:editId="2620FA81">
            <wp:extent cx="6128085" cy="2660252"/>
            <wp:effectExtent l="0" t="0" r="6350" b="6985"/>
            <wp:docPr id="508" name="Picture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84" b="45052"/>
                    <a:stretch/>
                  </pic:blipFill>
                  <pic:spPr bwMode="auto">
                    <a:xfrm>
                      <a:off x="0" y="0"/>
                      <a:ext cx="6143274" cy="26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8E12E" w14:textId="7FD492F3" w:rsidR="00D773AC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4CCB89B" wp14:editId="6036E70D">
                <wp:simplePos x="0" y="0"/>
                <wp:positionH relativeFrom="margin">
                  <wp:align>left</wp:align>
                </wp:positionH>
                <wp:positionV relativeFrom="paragraph">
                  <wp:posOffset>2423928</wp:posOffset>
                </wp:positionV>
                <wp:extent cx="5656520" cy="914400"/>
                <wp:effectExtent l="0" t="0" r="20955" b="1905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65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4088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476D0C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D34E1B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0C4583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778FFE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7FF586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9EE521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6CFEF8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225109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2F9748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6F911F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C32711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62A5D9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254839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F48A0E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0528DF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A1D562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CB89B" id="_x0000_s1064" type="#_x0000_t202" style="position:absolute;margin-left:0;margin-top:190.85pt;width:445.4pt;height:1in;z-index:2517391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">
                <v:textbox>
                  <w:txbxContent>
                    <w:p w14:paraId="1E74088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476D0C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D34E1B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0C4583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778FFE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7FF586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9EE521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6CFEF8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225109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2F9748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6F911F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C32711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62A5D9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254839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F48A0E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0528DF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A1D562E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C67FBFD" wp14:editId="6F927933">
                <wp:simplePos x="0" y="0"/>
                <wp:positionH relativeFrom="margin">
                  <wp:posOffset>214113</wp:posOffset>
                </wp:positionH>
                <wp:positionV relativeFrom="paragraph">
                  <wp:posOffset>825692</wp:posOffset>
                </wp:positionV>
                <wp:extent cx="5656520" cy="914400"/>
                <wp:effectExtent l="0" t="0" r="20955" b="1905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65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518C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2A422B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DD4CEE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8132B0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2663F4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7954B5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577772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32328B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6DE305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4F0C84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4411E3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1321C7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A7C042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2B8726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90AE87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285C6E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12D187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7FBFD" id="_x0000_s1065" type="#_x0000_t202" style="position:absolute;margin-left:16.85pt;margin-top:65pt;width:445.4pt;height:1in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">
                <v:textbox>
                  <w:txbxContent>
                    <w:p w14:paraId="635518C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2A422B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DD4CEE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8132B0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2663F4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7954B5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577772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32328B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6DE305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4F0C84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4411E3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1321C7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A7C042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2B8726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90AE87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285C6E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12D1876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73AC" w:rsidRPr="007037E3">
        <w:rPr>
          <w:noProof/>
        </w:rPr>
        <w:drawing>
          <wp:inline distT="0" distB="0" distL="0" distR="0" wp14:anchorId="6FC1E667" wp14:editId="1B27B7F3">
            <wp:extent cx="6285399" cy="3400692"/>
            <wp:effectExtent l="0" t="0" r="1270" b="9525"/>
            <wp:docPr id="12" name="Picture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56" b="3658"/>
                    <a:stretch/>
                  </pic:blipFill>
                  <pic:spPr bwMode="auto">
                    <a:xfrm>
                      <a:off x="0" y="0"/>
                      <a:ext cx="6285865" cy="340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E1C5C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7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Chemistry/2017/w/Paper 42/</w:t>
      </w:r>
    </w:p>
    <w:p w14:paraId="0272C0F4" w14:textId="59029AE2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452566C" wp14:editId="0762F891">
                <wp:simplePos x="0" y="0"/>
                <wp:positionH relativeFrom="page">
                  <wp:align>center</wp:align>
                </wp:positionH>
                <wp:positionV relativeFrom="paragraph">
                  <wp:posOffset>4488357</wp:posOffset>
                </wp:positionV>
                <wp:extent cx="5656520" cy="1286540"/>
                <wp:effectExtent l="0" t="0" r="20955" b="2794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6520" cy="128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6F79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955D5B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CF5AB1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7B1A61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53D893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4C4BF3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AE7A2F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363308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F4A56C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1EF198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CB3541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6ACEBF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2E529C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C7FFF2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56D12F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47CD7B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46C160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566C" id="_x0000_s1066" type="#_x0000_t202" style="position:absolute;margin-left:0;margin-top:353.4pt;width:445.4pt;height:101.3pt;z-index:2517432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">
                <v:textbox>
                  <w:txbxContent>
                    <w:p w14:paraId="0F06F79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955D5B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CF5AB1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7B1A61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53D893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4C4BF3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AE7A2F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363308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F4A56C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1EF198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CB3541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6ACEBF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2E529C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C7FFF2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56D12F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47CD7B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46C1605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3F40EF9" wp14:editId="09F24F17">
                <wp:simplePos x="0" y="0"/>
                <wp:positionH relativeFrom="page">
                  <wp:align>center</wp:align>
                </wp:positionH>
                <wp:positionV relativeFrom="paragraph">
                  <wp:posOffset>2957033</wp:posOffset>
                </wp:positionV>
                <wp:extent cx="5656520" cy="914400"/>
                <wp:effectExtent l="0" t="0" r="20955" b="19050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65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8CC7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098E54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4A155F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C6B0DB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1FAF56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3A5D7B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C51A38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2FC662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7E7279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9E7258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39752B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F4CB91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D6601F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D676E8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407F12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FBC5E2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87411D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40EF9" id="_x0000_s1067" type="#_x0000_t202" style="position:absolute;margin-left:0;margin-top:232.85pt;width:445.4pt;height:1in;z-index:2517411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">
                <v:textbox>
                  <w:txbxContent>
                    <w:p w14:paraId="2408CC7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098E54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4A155F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C6B0DB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1FAF56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3A5D7B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C51A38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2FC662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7E7279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9E7258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39752B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F4CB91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D6601F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D676E8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407F12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FBC5E2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87411D2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3995CF60" wp14:editId="434163F3">
            <wp:extent cx="6614795" cy="5901070"/>
            <wp:effectExtent l="0" t="0" r="0" b="4445"/>
            <wp:docPr id="505" name="Picture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"/>
                    <a:stretch/>
                  </pic:blipFill>
                  <pic:spPr bwMode="auto">
                    <a:xfrm>
                      <a:off x="0" y="0"/>
                      <a:ext cx="6614795" cy="590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8C41F" w14:textId="77777777" w:rsidR="00D773AC" w:rsidRDefault="00D773AC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076107B7" w14:textId="5DC8B586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 w:rsidRPr="002C4341">
        <w:rPr>
          <w:color w:val="000000"/>
        </w:rPr>
        <w:t xml:space="preserve"> Chem 7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24/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Chemistry/2017/w/Paper 41/Q5</w:t>
      </w:r>
    </w:p>
    <w:p w14:paraId="3071BE5E" w14:textId="1B8C8E61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E9D5873" wp14:editId="380D7E83">
                <wp:simplePos x="0" y="0"/>
                <wp:positionH relativeFrom="margin">
                  <wp:align>center</wp:align>
                </wp:positionH>
                <wp:positionV relativeFrom="paragraph">
                  <wp:posOffset>6144496</wp:posOffset>
                </wp:positionV>
                <wp:extent cx="5656520" cy="914400"/>
                <wp:effectExtent l="0" t="0" r="20955" b="1905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65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3BD3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B8E760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3534B0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D722CE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030656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BAF7DC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67844A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EEFC13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ED369E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F930C4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749CFB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5B2588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5FA091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43C2C2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376717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1EBBCE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BBA6EC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D5873" id="_x0000_s1068" type="#_x0000_t202" style="position:absolute;margin-left:0;margin-top:483.8pt;width:445.4pt;height:1in;z-index:2517473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">
                <v:textbox>
                  <w:txbxContent>
                    <w:p w14:paraId="3453BD3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B8E760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3534B0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D722CE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030656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BAF7DC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67844A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EEFC13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ED369E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F930C4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749CFB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5B2588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5FA091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43C2C2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376717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1EBBCE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BBA6EC9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50E1EED" wp14:editId="0C2CF02A">
                <wp:simplePos x="0" y="0"/>
                <wp:positionH relativeFrom="margin">
                  <wp:align>center</wp:align>
                </wp:positionH>
                <wp:positionV relativeFrom="paragraph">
                  <wp:posOffset>3932703</wp:posOffset>
                </wp:positionV>
                <wp:extent cx="5656520" cy="1212112"/>
                <wp:effectExtent l="0" t="0" r="20955" b="2667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6520" cy="12121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F443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24A165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F476EA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26CEA3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76208E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6FBBC3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26F787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96D775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7877BE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3AA05B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CAB315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E910FA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E1352B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658FB6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EB1EF8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B3F7FC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E1534A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1EED" id="_x0000_s1069" type="#_x0000_t202" style="position:absolute;margin-left:0;margin-top:309.65pt;width:445.4pt;height:95.45pt;z-index:2517452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">
                <v:textbox>
                  <w:txbxContent>
                    <w:p w14:paraId="7ADF443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24A165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F476EA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26CEA3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76208E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6FBBC3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26F787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96D775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7877BE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3AA05B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CAB315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E910FA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E1352B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658FB6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EB1EF8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B3F7FC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E1534A0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3EA44575" wp14:editId="3F096DB9">
            <wp:extent cx="6329680" cy="6994525"/>
            <wp:effectExtent l="0" t="0" r="0" b="0"/>
            <wp:docPr id="503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699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A4D4F" w14:textId="7F906530" w:rsidR="00D773AC" w:rsidRDefault="00D773AC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16A0E02D" w14:textId="3FA01FD5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 w:rsidRPr="002C4341">
        <w:rPr>
          <w:color w:val="000000"/>
        </w:rPr>
        <w:t xml:space="preserve"> Chem 7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Chemistry/2017/w/Paper 41/</w:t>
      </w:r>
    </w:p>
    <w:p w14:paraId="34C4E63E" w14:textId="79973A80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E960C45" wp14:editId="1CCE6C4F">
                <wp:simplePos x="0" y="0"/>
                <wp:positionH relativeFrom="margin">
                  <wp:posOffset>458662</wp:posOffset>
                </wp:positionH>
                <wp:positionV relativeFrom="paragraph">
                  <wp:posOffset>3961603</wp:posOffset>
                </wp:positionV>
                <wp:extent cx="5656520" cy="1307804"/>
                <wp:effectExtent l="0" t="0" r="20955" b="26035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6520" cy="1307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D396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9BF47F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A38567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E59488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240393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4DFA21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25AEFA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5A9A21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7BBB82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7937BD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001D2C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0FED0B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A99C27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7C61BB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622CBB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FED41A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BFD9E2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60C45" id="_x0000_s1070" type="#_x0000_t202" style="position:absolute;margin-left:36.1pt;margin-top:311.95pt;width:445.4pt;height:103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">
                <v:textbox>
                  <w:txbxContent>
                    <w:p w14:paraId="7AED396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9BF47F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A38567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E59488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240393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4DFA21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25AEFA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5A9A21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7BBB82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7937BD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001D2C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0FED0B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A99C27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7C61BB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622CBB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FED41A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BFD9E22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E28C8CC" wp14:editId="4CA8CB3A">
                <wp:simplePos x="0" y="0"/>
                <wp:positionH relativeFrom="margin">
                  <wp:align>right</wp:align>
                </wp:positionH>
                <wp:positionV relativeFrom="paragraph">
                  <wp:posOffset>2210878</wp:posOffset>
                </wp:positionV>
                <wp:extent cx="5656520" cy="1201480"/>
                <wp:effectExtent l="0" t="0" r="20955" b="1778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6520" cy="120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115E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412FC7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76C332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CF240E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4B15F9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3AD3D7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81B994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5D428A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728BC8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0D463E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F0A446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7EE097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1ED037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CAB277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D164A1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B2514D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89E718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C8CC" id="_x0000_s1071" type="#_x0000_t202" style="position:absolute;margin-left:394.2pt;margin-top:174.1pt;width:445.4pt;height:94.6pt;z-index:2517493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">
                <v:textbox>
                  <w:txbxContent>
                    <w:p w14:paraId="66E115E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412FC7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76C332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CF240E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4B15F9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3AD3D7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81B994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5D428A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728BC8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0D463E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F0A446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7EE097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1ED037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CAB277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D164A1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B2514D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89E718C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67C33257" wp14:editId="466F0F2B">
            <wp:extent cx="6543040" cy="5320030"/>
            <wp:effectExtent l="0" t="0" r="0" b="0"/>
            <wp:docPr id="500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53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1AA16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7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26/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Chemistry/2017/s/Paper 41/</w:t>
      </w:r>
    </w:p>
    <w:p w14:paraId="20A6C9C0" w14:textId="607D0D70" w:rsidR="00505E40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2DA5BD1D" wp14:editId="612B7197">
            <wp:extent cx="5197642" cy="3978257"/>
            <wp:effectExtent l="0" t="0" r="3175" b="3810"/>
            <wp:docPr id="497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2722"/>
                    <a:stretch/>
                  </pic:blipFill>
                  <pic:spPr bwMode="auto">
                    <a:xfrm>
                      <a:off x="0" y="0"/>
                      <a:ext cx="5213276" cy="399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5F9A0" w14:textId="3759DB53" w:rsidR="00D773AC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26FC719" wp14:editId="3A4F40B8">
                <wp:simplePos x="0" y="0"/>
                <wp:positionH relativeFrom="margin">
                  <wp:posOffset>259966</wp:posOffset>
                </wp:positionH>
                <wp:positionV relativeFrom="paragraph">
                  <wp:posOffset>-139079</wp:posOffset>
                </wp:positionV>
                <wp:extent cx="5656520" cy="1307804"/>
                <wp:effectExtent l="0" t="0" r="20955" b="26035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6520" cy="1307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D439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E2701A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977189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8F655C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D46A59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A4B5EF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886B35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29A343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0D2239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8ACD44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958F2B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463925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AF31C2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B8BF59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35A3BA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7AFA20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7E6D18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FC719" id="_x0000_s1072" type="#_x0000_t202" style="position:absolute;margin-left:20.45pt;margin-top:-10.95pt;width:445.4pt;height:103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">
                <v:textbox>
                  <w:txbxContent>
                    <w:p w14:paraId="1B4D439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E2701A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977189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8F655C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D46A59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A4B5EF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886B35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29A343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0D2239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8ACD44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958F2B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463925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AF31C2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B8BF59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35A3BA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7AFA20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7E6D182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73AC" w:rsidRPr="007037E3">
        <w:rPr>
          <w:noProof/>
        </w:rPr>
        <w:drawing>
          <wp:inline distT="0" distB="0" distL="0" distR="0" wp14:anchorId="682EE9D1" wp14:editId="36830CEC">
            <wp:extent cx="6285448" cy="1221038"/>
            <wp:effectExtent l="0" t="0" r="1270" b="0"/>
            <wp:docPr id="13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92" b="25870"/>
                    <a:stretch/>
                  </pic:blipFill>
                  <pic:spPr bwMode="auto">
                    <a:xfrm>
                      <a:off x="0" y="0"/>
                      <a:ext cx="6285865" cy="122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68BFA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7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Chemistry/2016/w/Paper 41/</w:t>
      </w:r>
    </w:p>
    <w:p w14:paraId="5F84CC83" w14:textId="1D2F0107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F7FCE12" wp14:editId="37C581C4">
                <wp:simplePos x="0" y="0"/>
                <wp:positionH relativeFrom="margin">
                  <wp:posOffset>160950</wp:posOffset>
                </wp:positionH>
                <wp:positionV relativeFrom="paragraph">
                  <wp:posOffset>6845300</wp:posOffset>
                </wp:positionV>
                <wp:extent cx="5656520" cy="1424763"/>
                <wp:effectExtent l="0" t="0" r="20955" b="23495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6520" cy="1424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D814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494C66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A8D0A5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FD2245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BC8DFB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43A6B3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0309FD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471843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1E98B1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789E72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0753E9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CEF4A5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3041F3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02E1D3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424264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9DCFAA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D88035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FCE12" id="_x0000_s1073" type="#_x0000_t202" style="position:absolute;margin-left:12.65pt;margin-top:539pt;width:445.4pt;height:112.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">
                <v:textbox>
                  <w:txbxContent>
                    <w:p w14:paraId="5A3D814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494C66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A8D0A5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FD2245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BC8DFB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43A6B3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0309FD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471843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1E98B1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789E72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0753E9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CEF4A5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3041F3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02E1D3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424264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9DCFAA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D880353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31AAC37E" wp14:editId="7F1A8040">
            <wp:extent cx="6127750" cy="8253095"/>
            <wp:effectExtent l="0" t="0" r="0" b="0"/>
            <wp:docPr id="473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82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69D81" w14:textId="3CE785F9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90B7754" wp14:editId="24A95F3F">
                <wp:simplePos x="0" y="0"/>
                <wp:positionH relativeFrom="margin">
                  <wp:posOffset>1904690</wp:posOffset>
                </wp:positionH>
                <wp:positionV relativeFrom="paragraph">
                  <wp:posOffset>889487</wp:posOffset>
                </wp:positionV>
                <wp:extent cx="3700130" cy="1956391"/>
                <wp:effectExtent l="0" t="0" r="15240" b="25400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30" cy="19563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2DCF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5538A7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0F4701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C7C1EC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0B5B9F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6AD2F4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CFC515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6C99BE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F6E94D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051684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E1A5A0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3FC065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68C63B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2DA461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ABF955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2D0A17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8CF25E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B7754" id="_x0000_s1074" type="#_x0000_t202" style="position:absolute;margin-left:150pt;margin-top:70.05pt;width:291.35pt;height:154.0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">
                <v:textbox>
                  <w:txbxContent>
                    <w:p w14:paraId="4732DCF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5538A7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0F4701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C7C1EC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0B5B9F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6AD2F4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CFC515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6C99BE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F6E94D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051684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E1A5A0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3FC065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68C63B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2DA461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ABF955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2D0A17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8CF25ED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0D6EBC1C" wp14:editId="76652293">
                <wp:simplePos x="0" y="0"/>
                <wp:positionH relativeFrom="margin">
                  <wp:posOffset>150318</wp:posOffset>
                </wp:positionH>
                <wp:positionV relativeFrom="paragraph">
                  <wp:posOffset>4812901</wp:posOffset>
                </wp:positionV>
                <wp:extent cx="5518297" cy="1956391"/>
                <wp:effectExtent l="0" t="0" r="25400" b="25400"/>
                <wp:wrapNone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297" cy="19563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F5AC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C8B2E9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286E83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C884B6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3C1365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64F4B0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AFD283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CFC074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BAF945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9DAC93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966F7C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E3BBC1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4AADC4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9D14C2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D64905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602880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A29BC1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EBC1C" id="_x0000_s1075" type="#_x0000_t202" style="position:absolute;margin-left:11.85pt;margin-top:378.95pt;width:434.5pt;height:154.0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">
                <v:textbox>
                  <w:txbxContent>
                    <w:p w14:paraId="0F3F5AC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C8B2E9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286E83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C884B6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3C1365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64F4B0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AFD283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CFC074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BAF945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9DAC93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966F7C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E3BBC1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4AADC4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9D14C2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D64905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602880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A29BC13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36B72265" wp14:editId="2AAF3C02">
            <wp:extent cx="5890260" cy="6875780"/>
            <wp:effectExtent l="0" t="0" r="0" b="0"/>
            <wp:docPr id="494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687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9634F" w14:textId="77777777" w:rsidR="00D773AC" w:rsidRDefault="00D773AC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06F4FE29" w14:textId="5C9391B3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 w:rsidRPr="002C4341">
        <w:rPr>
          <w:color w:val="000000"/>
        </w:rPr>
        <w:t xml:space="preserve"> Chem 7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Chemistry/2016/s/Paper 41/</w:t>
      </w:r>
    </w:p>
    <w:p w14:paraId="7FC72962" w14:textId="77777777" w:rsidR="00505E40" w:rsidRPr="002C4341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1F9DDEDD" wp14:editId="067B785D">
            <wp:extent cx="6590665" cy="6060558"/>
            <wp:effectExtent l="0" t="0" r="635" b="0"/>
            <wp:docPr id="462" name="Pictur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84"/>
                    <a:stretch/>
                  </pic:blipFill>
                  <pic:spPr bwMode="auto">
                    <a:xfrm>
                      <a:off x="0" y="0"/>
                      <a:ext cx="6590665" cy="606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B812D" w14:textId="023E65B5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87E847A" wp14:editId="5FCEF76E">
                <wp:simplePos x="0" y="0"/>
                <wp:positionH relativeFrom="margin">
                  <wp:posOffset>267629</wp:posOffset>
                </wp:positionH>
                <wp:positionV relativeFrom="paragraph">
                  <wp:posOffset>2627243</wp:posOffset>
                </wp:positionV>
                <wp:extent cx="5518297" cy="1215126"/>
                <wp:effectExtent l="0" t="0" r="25400" b="23495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297" cy="1215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6028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74B652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2749C4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E9B3E1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4AA040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96A93C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8B3C65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3CC759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5C7B2A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91D0B6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A4C4A3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BC8C06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F89284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BD9DF0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04D660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450292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246CA3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E847A" id="_x0000_s1076" type="#_x0000_t202" style="position:absolute;margin-left:21.05pt;margin-top:206.85pt;width:434.5pt;height:95.7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">
                <v:textbox>
                  <w:txbxContent>
                    <w:p w14:paraId="0176028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74B652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2749C4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E9B3E1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4AA040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96A93C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8B3C65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3CC759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5C7B2A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91D0B6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A4C4A3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BC8C06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F89284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BD9DF0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04D660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450292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246CA3B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3F838DC" wp14:editId="46DF2549">
                <wp:simplePos x="0" y="0"/>
                <wp:positionH relativeFrom="margin">
                  <wp:align>left</wp:align>
                </wp:positionH>
                <wp:positionV relativeFrom="paragraph">
                  <wp:posOffset>486487</wp:posOffset>
                </wp:positionV>
                <wp:extent cx="5518297" cy="1248674"/>
                <wp:effectExtent l="0" t="0" r="25400" b="27940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297" cy="12486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5AF4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8C2CF0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48CFFE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042423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8F4322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B34855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8EB400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404310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FD97CE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599C64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759084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DA0891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2B8927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DD6FDC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BD17C8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EA30F5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090AE0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838DC" id="_x0000_s1077" type="#_x0000_t202" style="position:absolute;margin-left:0;margin-top:38.3pt;width:434.5pt;height:98.3pt;z-index:2517616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">
                <v:textbox>
                  <w:txbxContent>
                    <w:p w14:paraId="2825AF4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8C2CF0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48CFFE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042423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8F4322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B34855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8EB400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404310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FD97CE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599C64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759084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DA0891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2B8927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DD6FDC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BD17C8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EA30F5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090AE0A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49C5447A" wp14:editId="2FE0DB1B">
            <wp:extent cx="6269990" cy="3934312"/>
            <wp:effectExtent l="0" t="0" r="0" b="9525"/>
            <wp:docPr id="463" name="Pictur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5" b="6879"/>
                    <a:stretch/>
                  </pic:blipFill>
                  <pic:spPr bwMode="auto">
                    <a:xfrm>
                      <a:off x="0" y="0"/>
                      <a:ext cx="6269990" cy="393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75678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color w:val="000000"/>
        </w:rPr>
        <w:t xml:space="preserve"> Chem 8</w:t>
      </w:r>
      <w:r w:rsidRPr="002C4341">
        <w:rPr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29/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Chemistry/2018/w/Paper 43/</w:t>
      </w:r>
      <w:r>
        <w:rPr>
          <w:noProof/>
        </w:rPr>
        <w:t>Q4</w:t>
      </w:r>
    </w:p>
    <w:p w14:paraId="45ECF922" w14:textId="769B41D4" w:rsidR="00505E40" w:rsidRPr="002C4341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60426C07" wp14:editId="166CC883">
            <wp:extent cx="6400800" cy="4655127"/>
            <wp:effectExtent l="0" t="0" r="0" b="0"/>
            <wp:docPr id="459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78"/>
                    <a:stretch/>
                  </pic:blipFill>
                  <pic:spPr bwMode="auto">
                    <a:xfrm>
                      <a:off x="0" y="0"/>
                      <a:ext cx="6400800" cy="465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E6864" w14:textId="645534AE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A144BAC" wp14:editId="397C5345">
                <wp:simplePos x="0" y="0"/>
                <wp:positionH relativeFrom="margin">
                  <wp:posOffset>256479</wp:posOffset>
                </wp:positionH>
                <wp:positionV relativeFrom="paragraph">
                  <wp:posOffset>1128673</wp:posOffset>
                </wp:positionV>
                <wp:extent cx="5518297" cy="1996069"/>
                <wp:effectExtent l="0" t="0" r="25400" b="23495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297" cy="19960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B54D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122F06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46CBA7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A3B33E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C435E1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F7C85A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71FF21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F98474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FF4767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070B79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F404DC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0F5E74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4B54F0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AA6868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183DCF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AC07CC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57F5C4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44BAC" id="_x0000_s1078" type="#_x0000_t202" style="position:absolute;margin-left:20.2pt;margin-top:88.85pt;width:434.5pt;height:157.1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">
                <v:textbox>
                  <w:txbxContent>
                    <w:p w14:paraId="4AEB54D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122F06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46CBA7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A3B33E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C435E1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F7C85A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71FF21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F98474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FF4767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070B79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F404DC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0F5E74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4B54F0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AA6868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183DCF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AC07CC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57F5C45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36591FC9" wp14:editId="55ADA37B">
            <wp:extent cx="6079702" cy="3157870"/>
            <wp:effectExtent l="0" t="0" r="0" b="4445"/>
            <wp:docPr id="460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5642"/>
                    <a:stretch/>
                  </pic:blipFill>
                  <pic:spPr bwMode="auto">
                    <a:xfrm>
                      <a:off x="0" y="0"/>
                      <a:ext cx="6080125" cy="315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79DDE" w14:textId="0FD47498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color w:val="000000"/>
        </w:rPr>
        <w:t xml:space="preserve"> Chem 8</w:t>
      </w:r>
      <w:r w:rsidRPr="002C4341">
        <w:rPr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30/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Chemistry/2018/s/Paper 43/</w:t>
      </w:r>
      <w:r>
        <w:rPr>
          <w:noProof/>
        </w:rPr>
        <w:t>Q4</w:t>
      </w:r>
    </w:p>
    <w:p w14:paraId="1F9029D0" w14:textId="3B2E52E9" w:rsidR="00505E40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71095487" wp14:editId="6AE737CD">
            <wp:extent cx="6090713" cy="350875"/>
            <wp:effectExtent l="0" t="0" r="0" b="0"/>
            <wp:docPr id="1631" name="Picture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12" b="45465"/>
                    <a:stretch/>
                  </pic:blipFill>
                  <pic:spPr bwMode="auto">
                    <a:xfrm>
                      <a:off x="0" y="0"/>
                      <a:ext cx="6092190" cy="3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0D412" w14:textId="01911F89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4385F21" wp14:editId="5AE146FE">
                <wp:simplePos x="0" y="0"/>
                <wp:positionH relativeFrom="margin">
                  <wp:posOffset>309028</wp:posOffset>
                </wp:positionH>
                <wp:positionV relativeFrom="paragraph">
                  <wp:posOffset>393546</wp:posOffset>
                </wp:positionV>
                <wp:extent cx="5518297" cy="1773044"/>
                <wp:effectExtent l="0" t="0" r="25400" b="1778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297" cy="17730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66C4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FF527A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AFE26A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31E96D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78E51D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9E739E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6A4B8E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856E81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912703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36851E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41B46C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5768EF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0586C2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B3B0C9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35F85B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29A0E3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B20C93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85F21" id="_x0000_s1079" type="#_x0000_t202" style="position:absolute;margin-left:24.35pt;margin-top:31pt;width:434.5pt;height:139.6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">
                <v:textbox>
                  <w:txbxContent>
                    <w:p w14:paraId="10866C4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FF527A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AFE26A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31E96D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78E51D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9E739E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6A4B8E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856E81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912703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36851E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41B46C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5768EF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0586C2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B3B0C9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35F85B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29A0E3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B20C939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2F9B9B2D" wp14:editId="7F9CD979">
            <wp:extent cx="6090713" cy="2253822"/>
            <wp:effectExtent l="0" t="0" r="5715" b="0"/>
            <wp:docPr id="1884" name="Picture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82" b="13260"/>
                    <a:stretch/>
                  </pic:blipFill>
                  <pic:spPr bwMode="auto">
                    <a:xfrm>
                      <a:off x="0" y="0"/>
                      <a:ext cx="6092190" cy="225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4A9A1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color w:val="000000"/>
        </w:rPr>
        <w:t xml:space="preserve"> Chem 8</w:t>
      </w:r>
      <w:r w:rsidRPr="002C4341">
        <w:rPr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31/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Chemistry/2018/s/Paper 42/</w:t>
      </w:r>
    </w:p>
    <w:p w14:paraId="611C5F53" w14:textId="615B3113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E1D55DB" wp14:editId="50A93A3E">
                <wp:simplePos x="0" y="0"/>
                <wp:positionH relativeFrom="page">
                  <wp:align>center</wp:align>
                </wp:positionH>
                <wp:positionV relativeFrom="paragraph">
                  <wp:posOffset>1600371</wp:posOffset>
                </wp:positionV>
                <wp:extent cx="5518297" cy="1773044"/>
                <wp:effectExtent l="0" t="0" r="25400" b="17780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297" cy="17730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2230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546E40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BA5C06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0D252C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FBE259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CB622F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268F41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F68E86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6A88D4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B41098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916677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B8D072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C57DD0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1C70D1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C4D0F8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358A8E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B543BA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D55DB" id="_x0000_s1080" type="#_x0000_t202" style="position:absolute;margin-left:0;margin-top:126pt;width:434.5pt;height:139.6pt;z-index:25176985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">
                <v:textbox>
                  <w:txbxContent>
                    <w:p w14:paraId="1542230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546E40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BA5C06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0D252C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FBE259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CB622F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268F41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F68E86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6A88D4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B41098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916677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B8D072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C57DD0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1C70D1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C4D0F8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358A8E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B543BA6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3F4FE5C7" wp14:editId="772ECFA4">
            <wp:extent cx="6448425" cy="3420094"/>
            <wp:effectExtent l="0" t="0" r="0" b="9525"/>
            <wp:docPr id="1629" name="Picture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19"/>
                    <a:stretch/>
                  </pic:blipFill>
                  <pic:spPr bwMode="auto">
                    <a:xfrm>
                      <a:off x="0" y="0"/>
                      <a:ext cx="6448425" cy="342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1EB31" w14:textId="6C5AEB93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 w:rsidRPr="002C4341">
        <w:rPr>
          <w:color w:val="000000"/>
        </w:rPr>
        <w:t xml:space="preserve"> Chem 8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32/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Chemistry/2017/w/Paper 41/Q5</w:t>
      </w:r>
    </w:p>
    <w:p w14:paraId="4B2869D4" w14:textId="617489DD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996D811" wp14:editId="41D36A5D">
                <wp:simplePos x="0" y="0"/>
                <wp:positionH relativeFrom="page">
                  <wp:posOffset>2297151</wp:posOffset>
                </wp:positionH>
                <wp:positionV relativeFrom="paragraph">
                  <wp:posOffset>962443</wp:posOffset>
                </wp:positionV>
                <wp:extent cx="4614793" cy="1772920"/>
                <wp:effectExtent l="0" t="0" r="14605" b="17780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4793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7C9C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3F47F4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5C4AD0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52EA94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A20EA6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BCE251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E711CB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466CDD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6F4015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9E3EB4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7C4DA2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5F102B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A01574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07E3F4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64F0DC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1D0EDA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739EF6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6D811" id="_x0000_s1081" type="#_x0000_t202" style="position:absolute;margin-left:180.9pt;margin-top:75.8pt;width:363.35pt;height:139.6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">
                <v:textbox>
                  <w:txbxContent>
                    <w:p w14:paraId="64A7C9C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3F47F4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5C4AD0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52EA94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A20EA6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BCE251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E711CB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466CDD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6F4015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9E3EB4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7C4DA2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5F102B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A01574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07E3F4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64F0DC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1D0EDA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739EF64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59E0CA4D" wp14:editId="1FBDD267">
            <wp:extent cx="6507480" cy="3016250"/>
            <wp:effectExtent l="0" t="0" r="0" b="0"/>
            <wp:docPr id="1627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06" b="1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0B83D" w14:textId="494433CF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8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33/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Chemistry/2017/w/Paper 41/</w:t>
      </w:r>
    </w:p>
    <w:p w14:paraId="4758EE47" w14:textId="77777777" w:rsidR="00505E40" w:rsidRPr="002C4341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503D7882" wp14:editId="6144EAD1">
            <wp:extent cx="6555105" cy="233917"/>
            <wp:effectExtent l="0" t="0" r="0" b="0"/>
            <wp:docPr id="1623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336"/>
                    <a:stretch/>
                  </pic:blipFill>
                  <pic:spPr bwMode="auto">
                    <a:xfrm>
                      <a:off x="0" y="0"/>
                      <a:ext cx="6555105" cy="23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9E5C5" w14:textId="0638CE60" w:rsidR="00505E40" w:rsidRPr="002C4341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2BF13ABB" wp14:editId="7C0ABFB4">
            <wp:extent cx="6531610" cy="1223010"/>
            <wp:effectExtent l="0" t="0" r="0" b="0"/>
            <wp:docPr id="1624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09773" w14:textId="2126780D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D8DDC13" wp14:editId="096F7947">
                <wp:simplePos x="0" y="0"/>
                <wp:positionH relativeFrom="margin">
                  <wp:align>right</wp:align>
                </wp:positionH>
                <wp:positionV relativeFrom="paragraph">
                  <wp:posOffset>266855</wp:posOffset>
                </wp:positionV>
                <wp:extent cx="5776332" cy="1260088"/>
                <wp:effectExtent l="0" t="0" r="15240" b="16510"/>
                <wp:wrapNone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332" cy="12600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F22A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A622E6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39AD9F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6A7D90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03EB42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091C2E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2EF4BD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13C95B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C47C8C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8EE183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122D57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064CD0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61ACE0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D5FA54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953BB6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C4943F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1C0797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DDC13" id="_x0000_s1082" type="#_x0000_t202" style="position:absolute;margin-left:403.65pt;margin-top:21pt;width:454.85pt;height:99.2pt;z-index:251773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">
                <v:textbox>
                  <w:txbxContent>
                    <w:p w14:paraId="5A7F22A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A622E6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39AD9F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6A7D90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03EB42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091C2E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2EF4BD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13C95B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C47C8C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8EE183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122D57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064CD0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61ACE0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D5FA54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953BB6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C4943F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1C0797A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63CCBED9" wp14:editId="40C27382">
            <wp:extent cx="6531610" cy="1569868"/>
            <wp:effectExtent l="0" t="0" r="2540" b="0"/>
            <wp:docPr id="1625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80"/>
                    <a:stretch/>
                  </pic:blipFill>
                  <pic:spPr bwMode="auto">
                    <a:xfrm>
                      <a:off x="0" y="0"/>
                      <a:ext cx="6531610" cy="156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EEB4C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8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34/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Chemistry/2017/s/Paper 42/Q4</w:t>
      </w:r>
    </w:p>
    <w:p w14:paraId="41859841" w14:textId="57BBCA8A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56EADDCD" wp14:editId="0746300A">
                <wp:simplePos x="0" y="0"/>
                <wp:positionH relativeFrom="page">
                  <wp:align>center</wp:align>
                </wp:positionH>
                <wp:positionV relativeFrom="paragraph">
                  <wp:posOffset>1042623</wp:posOffset>
                </wp:positionV>
                <wp:extent cx="5776332" cy="1260088"/>
                <wp:effectExtent l="0" t="0" r="15240" b="16510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332" cy="12600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F12D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6B1952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5B48A2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A24095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386A03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EBD9A3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AD17B2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16E853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7F8BCE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C74FAB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EC2E27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576107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D61C7D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B3D836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1E7456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05EA70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A3BC31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DDCD" id="_x0000_s1083" type="#_x0000_t202" style="position:absolute;margin-left:0;margin-top:82.1pt;width:454.85pt;height:99.2pt;z-index:2517760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">
                <v:textbox>
                  <w:txbxContent>
                    <w:p w14:paraId="38EF12D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6B1952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5B48A2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A24095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386A03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EBD9A3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AD17B2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16E853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7F8BCE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C74FAB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EC2E27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576107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D61C7D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B3D836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1E7456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05EA70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A3BC317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7ED6128C" wp14:editId="75927A45">
            <wp:extent cx="6590665" cy="2351405"/>
            <wp:effectExtent l="0" t="0" r="0" b="0"/>
            <wp:docPr id="1621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00" b="4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F2067" w14:textId="77777777" w:rsidR="00D773AC" w:rsidRDefault="00D773AC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3D2EC0B1" w14:textId="17A327B3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 w:rsidRPr="002C4341">
        <w:rPr>
          <w:color w:val="000000"/>
        </w:rPr>
        <w:t xml:space="preserve"> Chem 8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35/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Chemistry/2017/s/Paper 42/Q3</w:t>
      </w:r>
    </w:p>
    <w:p w14:paraId="45A3204A" w14:textId="5D57C262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A63F045" wp14:editId="1E5ACD1A">
                <wp:simplePos x="0" y="0"/>
                <wp:positionH relativeFrom="margin">
                  <wp:align>left</wp:align>
                </wp:positionH>
                <wp:positionV relativeFrom="paragraph">
                  <wp:posOffset>802594</wp:posOffset>
                </wp:positionV>
                <wp:extent cx="5776332" cy="2575932"/>
                <wp:effectExtent l="0" t="0" r="15240" b="15240"/>
                <wp:wrapNone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332" cy="2575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F3C9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9C4EDB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2E02C1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D0776E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26A010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7B6DD9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D5F8E2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5DC11C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6A3DDC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7811D4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F4BEBE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EA6CE7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04BB69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3A8DFB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09BBBB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17DFAF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912474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3F045" id="_x0000_s1084" type="#_x0000_t202" style="position:absolute;margin-left:0;margin-top:63.2pt;width:454.85pt;height:202.85pt;z-index:2517780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">
                <v:textbox>
                  <w:txbxContent>
                    <w:p w14:paraId="6BFF3C9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9C4EDB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2E02C1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D0776E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26A010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7B6DD9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D5F8E2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5DC11C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6A3DDC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7811D4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F4BEBE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EA6CE7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04BB69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3A8DFB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09BBBB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17DFAF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912474C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0F699B2F" wp14:editId="61732620">
            <wp:extent cx="6305550" cy="3526790"/>
            <wp:effectExtent l="0" t="0" r="0" b="0"/>
            <wp:docPr id="161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A967E" w14:textId="0482B53F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8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36/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Chemistry/2017/s/Paper 41/</w:t>
      </w:r>
    </w:p>
    <w:p w14:paraId="7D0C30EB" w14:textId="7E0E5B32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CB40565" wp14:editId="5BD07403">
                <wp:simplePos x="0" y="0"/>
                <wp:positionH relativeFrom="margin">
                  <wp:align>center</wp:align>
                </wp:positionH>
                <wp:positionV relativeFrom="paragraph">
                  <wp:posOffset>1052660</wp:posOffset>
                </wp:positionV>
                <wp:extent cx="5776332" cy="2575932"/>
                <wp:effectExtent l="0" t="0" r="15240" b="15240"/>
                <wp:wrapNone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332" cy="2575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B625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DF91F3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92F58D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8713F5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B97249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063EC6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47212B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744359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EC8D68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9DA7F0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E486A7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B2A1EA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9E7574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B0BC10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CF987B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BD7F3E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6B409B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40565" id="_x0000_s1085" type="#_x0000_t202" style="position:absolute;margin-left:0;margin-top:82.9pt;width:454.85pt;height:202.85pt;z-index:2517800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">
                <v:textbox>
                  <w:txbxContent>
                    <w:p w14:paraId="13FB625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DF91F3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92F58D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8713F5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B97249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063EC6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47212B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744359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EC8D68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9DA7F0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E486A7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B2A1EA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9E7574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B0BC10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CF987B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BD7F3E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6B409BB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198A817A" wp14:editId="7195F5B7">
            <wp:extent cx="6329680" cy="3689497"/>
            <wp:effectExtent l="0" t="0" r="0" b="6350"/>
            <wp:docPr id="1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26"/>
                    <a:stretch/>
                  </pic:blipFill>
                  <pic:spPr bwMode="auto">
                    <a:xfrm>
                      <a:off x="0" y="0"/>
                      <a:ext cx="6329680" cy="368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8FF70" w14:textId="77777777" w:rsidR="00D773AC" w:rsidRDefault="00D773AC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57BD9CB5" w14:textId="5B31D26E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 w:rsidRPr="002C4341">
        <w:rPr>
          <w:color w:val="000000"/>
        </w:rPr>
        <w:t xml:space="preserve"> Chem 8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37/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Chemistry/2017/m/Paper 42/</w:t>
      </w:r>
    </w:p>
    <w:p w14:paraId="2031B6FB" w14:textId="2987C921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4ECDE39A" wp14:editId="793CC113">
                <wp:simplePos x="0" y="0"/>
                <wp:positionH relativeFrom="page">
                  <wp:align>center</wp:align>
                </wp:positionH>
                <wp:positionV relativeFrom="paragraph">
                  <wp:posOffset>1560799</wp:posOffset>
                </wp:positionV>
                <wp:extent cx="5776332" cy="1382751"/>
                <wp:effectExtent l="0" t="0" r="15240" b="27305"/>
                <wp:wrapNone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332" cy="13827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86E1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F131E2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B7781F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2C1165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482603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8B1232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E9F33F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C9A450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558035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C846DE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F782BC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0343F5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F6FDD5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18AB3B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11E136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9DC3E8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157732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DE39A" id="_x0000_s1086" type="#_x0000_t202" style="position:absolute;margin-left:0;margin-top:122.9pt;width:454.85pt;height:108.9pt;z-index:25178214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">
                <v:textbox>
                  <w:txbxContent>
                    <w:p w14:paraId="19286E1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F131E2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B7781F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2C1165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482603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8B1232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E9F33F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C9A450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558035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C846DE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F782BC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0343F5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F6FDD5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18AB3B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11E136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9DC3E8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157732D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210069DD" wp14:editId="27EA0AD8">
            <wp:extent cx="6567170" cy="2945130"/>
            <wp:effectExtent l="0" t="0" r="0" b="0"/>
            <wp:docPr id="1573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56BE3" w14:textId="73C91D48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1B0C1354" wp14:editId="42AE5CCE">
                <wp:simplePos x="0" y="0"/>
                <wp:positionH relativeFrom="page">
                  <wp:align>center</wp:align>
                </wp:positionH>
                <wp:positionV relativeFrom="paragraph">
                  <wp:posOffset>1068426</wp:posOffset>
                </wp:positionV>
                <wp:extent cx="5776332" cy="858644"/>
                <wp:effectExtent l="0" t="0" r="15240" b="17780"/>
                <wp:wrapNone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332" cy="858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B3A5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42A772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C29A83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5276E1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4B865D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126D28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9664E9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4E1EBB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A1DCB1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405F16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309C18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852F13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0FDF28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94EDDF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1A554C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EB1F65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C43ADC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C1354" id="_x0000_s1087" type="#_x0000_t202" style="position:absolute;margin-left:0;margin-top:84.15pt;width:454.85pt;height:67.6pt;z-index:25178419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">
                <v:textbox>
                  <w:txbxContent>
                    <w:p w14:paraId="2DEB3A5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42A772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C29A83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5276E1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4B865D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126D28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9664E9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4E1EBB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A1DCB1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405F16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309C18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852F13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0FDF28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94EDDF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1A554C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EB1F65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C43ADC3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58AEC5DA" wp14:editId="43E91DAD">
            <wp:extent cx="6567170" cy="1995170"/>
            <wp:effectExtent l="0" t="0" r="0" b="0"/>
            <wp:docPr id="1574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BFDA" w14:textId="2AE822FD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8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38/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Chemistry/2016/s/Paper 43/Q4</w:t>
      </w:r>
    </w:p>
    <w:p w14:paraId="59F4E69C" w14:textId="3D4C44E0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B4736A6" wp14:editId="06A1F86B">
                <wp:simplePos x="0" y="0"/>
                <wp:positionH relativeFrom="margin">
                  <wp:posOffset>242121</wp:posOffset>
                </wp:positionH>
                <wp:positionV relativeFrom="paragraph">
                  <wp:posOffset>825406</wp:posOffset>
                </wp:positionV>
                <wp:extent cx="5620214" cy="1907215"/>
                <wp:effectExtent l="0" t="0" r="19050" b="17145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0214" cy="190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9F32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622149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47C63C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30DC13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1B9F34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5B5FF1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209216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354324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019CC4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8BE644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B1A099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0EF44E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633BB6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9A8EB3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055129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AB73B3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268943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736A6" id="_x0000_s1088" type="#_x0000_t202" style="position:absolute;margin-left:19.05pt;margin-top:65pt;width:442.55pt;height:150.1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">
                <v:textbox>
                  <w:txbxContent>
                    <w:p w14:paraId="0CE9F32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622149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47C63C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30DC13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1B9F34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5B5FF1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209216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354324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019CC4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8BE644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B1A099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0EF44E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633BB6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9A8EB3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055129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AB73B3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2689430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61245BC0" wp14:editId="4AE0AFCA">
            <wp:extent cx="6246495" cy="2732568"/>
            <wp:effectExtent l="0" t="0" r="1905" b="0"/>
            <wp:docPr id="1554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59"/>
                    <a:stretch/>
                  </pic:blipFill>
                  <pic:spPr bwMode="auto">
                    <a:xfrm>
                      <a:off x="0" y="0"/>
                      <a:ext cx="6246495" cy="273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0A241" w14:textId="2257F702" w:rsidR="00D773AC" w:rsidRDefault="00D773AC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233FD567" w14:textId="3FF28F43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 w:rsidRPr="002C4341">
        <w:rPr>
          <w:color w:val="000000"/>
        </w:rPr>
        <w:t xml:space="preserve"> Chem 8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39/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Chemistry/2016/s/Paper 41/Q2</w:t>
      </w:r>
    </w:p>
    <w:p w14:paraId="62EA8504" w14:textId="402ACADC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616BE2D" wp14:editId="1FC1FA71">
                <wp:simplePos x="0" y="0"/>
                <wp:positionH relativeFrom="margin">
                  <wp:align>center</wp:align>
                </wp:positionH>
                <wp:positionV relativeFrom="paragraph">
                  <wp:posOffset>612821</wp:posOffset>
                </wp:positionV>
                <wp:extent cx="5776332" cy="1244104"/>
                <wp:effectExtent l="0" t="0" r="15240" b="13335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332" cy="1244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8C14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F5B159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456F03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649F24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DDF68A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EBE9B9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164EB3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7A08FB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5B57D1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E8D155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5780B1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94D2C9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0B49D8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C0B595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A6F6BF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F8EE61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81E9D2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6BE2D" id="_x0000_s1089" type="#_x0000_t202" style="position:absolute;margin-left:0;margin-top:48.25pt;width:454.85pt;height:97.95pt;z-index:251788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">
                <v:textbox>
                  <w:txbxContent>
                    <w:p w14:paraId="2F38C14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F5B159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456F03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649F24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DDF68A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EBE9B9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164EB3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7A08FB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5B57D1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E8D155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5780B1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94D2C9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0B49D8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C0B595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A6F6BF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F8EE61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81E9D28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28C4A676" wp14:editId="1B32BAB0">
            <wp:extent cx="6258560" cy="1935480"/>
            <wp:effectExtent l="0" t="0" r="0" b="0"/>
            <wp:docPr id="1526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DD7EC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color w:val="000000"/>
        </w:rPr>
        <w:t xml:space="preserve"> Chem 9</w:t>
      </w:r>
      <w:r w:rsidRPr="002C4341">
        <w:rPr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40/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Chemistry/2018/w/Paper 41/</w:t>
      </w:r>
      <w:r>
        <w:rPr>
          <w:noProof/>
        </w:rPr>
        <w:t>Q3</w:t>
      </w:r>
    </w:p>
    <w:p w14:paraId="7A516108" w14:textId="7B2EA42E" w:rsidR="00505E40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04309FCC" wp14:editId="666AAC8C">
            <wp:extent cx="6114502" cy="2456121"/>
            <wp:effectExtent l="0" t="0" r="635" b="1905"/>
            <wp:docPr id="131" name="Picture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31" b="36382"/>
                    <a:stretch/>
                  </pic:blipFill>
                  <pic:spPr bwMode="auto">
                    <a:xfrm>
                      <a:off x="0" y="0"/>
                      <a:ext cx="6115685" cy="24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46A1E" w14:textId="7290593B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6A5274C" wp14:editId="2317C633">
                <wp:simplePos x="0" y="0"/>
                <wp:positionH relativeFrom="margin">
                  <wp:posOffset>242121</wp:posOffset>
                </wp:positionH>
                <wp:positionV relativeFrom="paragraph">
                  <wp:posOffset>246504</wp:posOffset>
                </wp:positionV>
                <wp:extent cx="5553307" cy="1244104"/>
                <wp:effectExtent l="0" t="0" r="28575" b="13335"/>
                <wp:wrapNone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307" cy="1244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6D58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F7AE1A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82EB6C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327DB1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B0D14E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FE73B5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4DBF0D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4B2399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4587AD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16DAFA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7F749F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4DD757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EEFAC1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BAAF7F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8F72B8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D4E86E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8994A9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5274C" id="_x0000_s1090" type="#_x0000_t202" style="position:absolute;margin-left:19.05pt;margin-top:19.4pt;width:437.25pt;height:97.9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">
                <v:textbox>
                  <w:txbxContent>
                    <w:p w14:paraId="0346D58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F7AE1A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82EB6C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327DB1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B0D14E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FE73B5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4DBF0D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4B2399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4587AD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16DAFA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7F749F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4DD757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EEFAC1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BAAF7F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8F72B8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D4E86E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8994A97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379AA94D" wp14:editId="435DC777">
            <wp:extent cx="6114502" cy="1541130"/>
            <wp:effectExtent l="0" t="0" r="635" b="2540"/>
            <wp:docPr id="134" name="Picture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85" b="12195"/>
                    <a:stretch/>
                  </pic:blipFill>
                  <pic:spPr bwMode="auto">
                    <a:xfrm>
                      <a:off x="0" y="0"/>
                      <a:ext cx="6115685" cy="154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7BE45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9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41/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Chemistry/2017/s/Paper 42/</w:t>
      </w:r>
    </w:p>
    <w:p w14:paraId="31FB077A" w14:textId="738D934C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0F72F543" wp14:editId="792F774B">
                <wp:simplePos x="0" y="0"/>
                <wp:positionH relativeFrom="margin">
                  <wp:posOffset>610111</wp:posOffset>
                </wp:positionH>
                <wp:positionV relativeFrom="paragraph">
                  <wp:posOffset>985907</wp:posOffset>
                </wp:positionV>
                <wp:extent cx="5642285" cy="1244104"/>
                <wp:effectExtent l="0" t="0" r="15875" b="13335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2285" cy="1244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3BFD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5E32EB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784D2C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D96756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022E63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5E6476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E4E5DE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F75A8E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FDDB07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6C7731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C96F32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5F9EE4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0365FC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105FEA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E0856C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0F67C1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B03701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F543" id="_x0000_s1091" type="#_x0000_t202" style="position:absolute;margin-left:48.05pt;margin-top:77.65pt;width:444.25pt;height:97.9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">
                <v:textbox>
                  <w:txbxContent>
                    <w:p w14:paraId="4703BFD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5E32EB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784D2C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D96756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022E63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5E6476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E4E5DE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F75A8E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FDDB07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6C7731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C96F32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5F9EE4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0365FC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105FEA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E0856C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0F67C1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B037019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7FB9E78F" wp14:editId="19F55628">
            <wp:extent cx="6590665" cy="1935480"/>
            <wp:effectExtent l="0" t="0" r="0" b="0"/>
            <wp:docPr id="149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ACFFC" w14:textId="77777777" w:rsidR="00D773AC" w:rsidRDefault="00D773AC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065AA5D2" w14:textId="33046E0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 w:rsidRPr="002C4341">
        <w:rPr>
          <w:color w:val="000000"/>
        </w:rPr>
        <w:t xml:space="preserve"> Chem 9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42/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Chemistry/2016/s/Paper 41/Q4</w:t>
      </w:r>
    </w:p>
    <w:p w14:paraId="5E981C3D" w14:textId="354A084D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091C7B28" wp14:editId="69474165">
                <wp:simplePos x="0" y="0"/>
                <wp:positionH relativeFrom="margin">
                  <wp:align>center</wp:align>
                </wp:positionH>
                <wp:positionV relativeFrom="paragraph">
                  <wp:posOffset>735315</wp:posOffset>
                </wp:positionV>
                <wp:extent cx="5642285" cy="970156"/>
                <wp:effectExtent l="0" t="0" r="15875" b="20955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2285" cy="9701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C29F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553731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D737C0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269A1E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975363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0AED71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E7F77A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B1D649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1A9779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D5D70E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4C1760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CDAE80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5033DF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86BF64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0D3F6A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EAB58D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E7BEB9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C7B28" id="_x0000_s1092" type="#_x0000_t202" style="position:absolute;margin-left:0;margin-top:57.9pt;width:444.25pt;height:76.4pt;z-index:251794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">
                <v:textbox>
                  <w:txbxContent>
                    <w:p w14:paraId="4C2C29F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553731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D737C0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269A1E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975363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0AED71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E7F77A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B1D649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1A9779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D5D70E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4C1760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CDAE80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5033DF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86BF64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0D3F6A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EAB58D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E7BEB98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73F70416" wp14:editId="6664ABBD">
            <wp:extent cx="6258560" cy="1733550"/>
            <wp:effectExtent l="0" t="0" r="0" b="0"/>
            <wp:docPr id="1492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50" b="9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3DC9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color w:val="000000"/>
        </w:rPr>
        <w:t xml:space="preserve"> Chem 10</w:t>
      </w:r>
      <w:r w:rsidRPr="002C4341">
        <w:rPr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43/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Chemistry/2018/s/Paper 41/</w:t>
      </w:r>
    </w:p>
    <w:p w14:paraId="2ECEF188" w14:textId="47DA2DF9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3448448B" wp14:editId="19731F8C">
                <wp:simplePos x="0" y="0"/>
                <wp:positionH relativeFrom="margin">
                  <wp:align>center</wp:align>
                </wp:positionH>
                <wp:positionV relativeFrom="paragraph">
                  <wp:posOffset>1039634</wp:posOffset>
                </wp:positionV>
                <wp:extent cx="5642285" cy="2598234"/>
                <wp:effectExtent l="0" t="0" r="15875" b="12065"/>
                <wp:wrapNone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2285" cy="25982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2153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334E61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F6B53D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37C89B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BBC223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B7AB2E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D2D8CC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77F624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CE8F98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0BAA14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2CA728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B981BA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56AA10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6AF5F3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0E5394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4D3CA6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C09FC8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8448B" id="_x0000_s1093" type="#_x0000_t202" style="position:absolute;margin-left:0;margin-top:81.85pt;width:444.25pt;height:204.6pt;z-index:251796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Ac4KQIAAE8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">
                <v:textbox>
                  <w:txbxContent>
                    <w:p w14:paraId="4542153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334E61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F6B53D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37C89B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BBC223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B7AB2E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D2D8CC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77F624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CE8F98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0BAA14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2CA728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B981BA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56AA10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6AF5F3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0E5394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4D3CA6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C09FC83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3F1D534B" wp14:editId="631131B8">
            <wp:extent cx="6387623" cy="3688981"/>
            <wp:effectExtent l="0" t="0" r="0" b="6985"/>
            <wp:docPr id="1486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4" b="32810"/>
                    <a:stretch/>
                  </pic:blipFill>
                  <pic:spPr bwMode="auto">
                    <a:xfrm>
                      <a:off x="0" y="0"/>
                      <a:ext cx="6388735" cy="368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4BA02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10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44/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Chemistry/2017/w/Paper 43/</w:t>
      </w:r>
    </w:p>
    <w:p w14:paraId="3A30C322" w14:textId="1777980B" w:rsidR="00505E40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25AD5901" wp14:editId="327B4BAE">
            <wp:extent cx="6567170" cy="3285460"/>
            <wp:effectExtent l="0" t="0" r="5080" b="0"/>
            <wp:docPr id="126" name="Picture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61"/>
                    <a:stretch/>
                  </pic:blipFill>
                  <pic:spPr bwMode="auto">
                    <a:xfrm>
                      <a:off x="0" y="0"/>
                      <a:ext cx="6567170" cy="32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AB21C" w14:textId="50DC959E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03E04FB6" wp14:editId="7A170FE9">
                <wp:simplePos x="0" y="0"/>
                <wp:positionH relativeFrom="margin">
                  <wp:align>left</wp:align>
                </wp:positionH>
                <wp:positionV relativeFrom="paragraph">
                  <wp:posOffset>1129154</wp:posOffset>
                </wp:positionV>
                <wp:extent cx="5642285" cy="3635298"/>
                <wp:effectExtent l="0" t="0" r="15875" b="22860"/>
                <wp:wrapNone/>
                <wp:docPr id="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2285" cy="3635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4912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A22462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FEA726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034B02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056285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455CA6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A437C0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9F92C5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727211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32CF8C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F517FC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49EDA3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D2563C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E721BF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AA8B06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484EE3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AB35253" w14:textId="2E4267F2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49A744C" w14:textId="746C691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E087D41" w14:textId="26BA2804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E9DEF9A" w14:textId="1BFDD218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371B2D0" w14:textId="6BE5DC6E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C46665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04FB6" id="_x0000_s1094" type="#_x0000_t202" style="position:absolute;margin-left:0;margin-top:88.9pt;width:444.25pt;height:286.25pt;z-index:251798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">
                <v:textbox>
                  <w:txbxContent>
                    <w:p w14:paraId="1164912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A22462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FEA726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034B02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056285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455CA6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A437C0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9F92C5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727211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32CF8C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F517FC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49EDA3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D2563C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E721BF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AA8B06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484EE3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AB35253" w14:textId="2E4267F2" w:rsidR="00331ABD" w:rsidRDefault="00331ABD" w:rsidP="00331ABD">
                      <w:pPr>
                        <w:spacing w:after="0" w:line="240" w:lineRule="auto"/>
                      </w:pPr>
                    </w:p>
                    <w:p w14:paraId="449A744C" w14:textId="746C6917" w:rsidR="00331ABD" w:rsidRDefault="00331ABD" w:rsidP="00331ABD">
                      <w:pPr>
                        <w:spacing w:after="0" w:line="240" w:lineRule="auto"/>
                      </w:pPr>
                    </w:p>
                    <w:p w14:paraId="7E087D41" w14:textId="26BA2804" w:rsidR="00331ABD" w:rsidRDefault="00331ABD" w:rsidP="00331ABD">
                      <w:pPr>
                        <w:spacing w:after="0" w:line="240" w:lineRule="auto"/>
                      </w:pPr>
                    </w:p>
                    <w:p w14:paraId="4E9DEF9A" w14:textId="1BFDD218" w:rsidR="00331ABD" w:rsidRDefault="00331ABD" w:rsidP="00331ABD">
                      <w:pPr>
                        <w:spacing w:after="0" w:line="240" w:lineRule="auto"/>
                      </w:pPr>
                    </w:p>
                    <w:p w14:paraId="7371B2D0" w14:textId="6BE5DC6E" w:rsidR="00331ABD" w:rsidRDefault="00331ABD" w:rsidP="00331ABD">
                      <w:pPr>
                        <w:spacing w:after="0" w:line="240" w:lineRule="auto"/>
                      </w:pPr>
                    </w:p>
                    <w:p w14:paraId="6C46665D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51F6F093" wp14:editId="28FDD754">
            <wp:extent cx="6134414" cy="4892842"/>
            <wp:effectExtent l="0" t="0" r="0" b="3175"/>
            <wp:docPr id="127" name="Picture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35"/>
                    <a:stretch/>
                  </pic:blipFill>
                  <pic:spPr bwMode="auto">
                    <a:xfrm>
                      <a:off x="0" y="0"/>
                      <a:ext cx="6147790" cy="490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FD64E" w14:textId="0B0AB87F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10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45/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Chemistry/2016/w/Paper 42/</w:t>
      </w:r>
    </w:p>
    <w:p w14:paraId="45DD4B2C" w14:textId="49C39A42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001BFFF" wp14:editId="1680D4D8">
                <wp:simplePos x="0" y="0"/>
                <wp:positionH relativeFrom="margin">
                  <wp:posOffset>3186043</wp:posOffset>
                </wp:positionH>
                <wp:positionV relativeFrom="paragraph">
                  <wp:posOffset>3727481</wp:posOffset>
                </wp:positionV>
                <wp:extent cx="2665141" cy="768428"/>
                <wp:effectExtent l="0" t="0" r="20955" b="12700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141" cy="768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B1A7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A4394C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DAEB98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310753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96CAA0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8C37E1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ECA524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2C3B15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877CD0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70208C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4183FD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157059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27F02F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DA1C10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17631B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E5D3B3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9B5F76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4E2559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9FA236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C2DCE7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45651D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E8DADA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1BFFF" id="_x0000_s1095" type="#_x0000_t202" style="position:absolute;margin-left:250.85pt;margin-top:293.5pt;width:209.85pt;height:60.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">
                <v:textbox>
                  <w:txbxContent>
                    <w:p w14:paraId="064B1A7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A4394C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DAEB98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310753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96CAA0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8C37E1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ECA524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2C3B15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877CD0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70208C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4183FD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157059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27F02F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DA1C10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17631B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E5D3B3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9B5F76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4E2559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9FA236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C2DCE77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45651D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E8DADAC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3FCA331C" wp14:editId="61B1D0B3">
                <wp:simplePos x="0" y="0"/>
                <wp:positionH relativeFrom="margin">
                  <wp:posOffset>309028</wp:posOffset>
                </wp:positionH>
                <wp:positionV relativeFrom="paragraph">
                  <wp:posOffset>1530691</wp:posOffset>
                </wp:positionV>
                <wp:extent cx="5641975" cy="2118174"/>
                <wp:effectExtent l="0" t="0" r="15875" b="15875"/>
                <wp:wrapNone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21181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D40F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A02517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5FD421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FDD34B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43CFBF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29B33B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71A8B3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05B206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2F82B4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5A1EEE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05619B6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2252B2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6F4DD9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AE6D28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428A1D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5D4E87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3E68AF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E6D59D3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41BF3D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F66EA4E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A3792C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10660B7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A331C" id="_x0000_s1096" type="#_x0000_t202" style="position:absolute;margin-left:24.35pt;margin-top:120.55pt;width:444.25pt;height:166.8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">
                <v:textbox>
                  <w:txbxContent>
                    <w:p w14:paraId="548D40F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A02517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5FD421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FDD34B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43CFBF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29B33B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71A8B3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05B206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2F82B4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5A1EEE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05619B6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2252B2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6F4DD9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AE6D28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428A1D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5D4E87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3E68AF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E6D59D3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41BF3D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F66EA4E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A3792C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10660B7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5CF577CF" wp14:editId="50021EE8">
            <wp:extent cx="6103620" cy="4561367"/>
            <wp:effectExtent l="0" t="0" r="0" b="0"/>
            <wp:docPr id="112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52"/>
                    <a:stretch/>
                  </pic:blipFill>
                  <pic:spPr bwMode="auto">
                    <a:xfrm>
                      <a:off x="0" y="0"/>
                      <a:ext cx="6103620" cy="456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9B2D8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 w:rsidRPr="002C4341">
        <w:rPr>
          <w:color w:val="000000"/>
        </w:rPr>
        <w:t xml:space="preserve"> Chem 10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46/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Chemistry/2016/s/Paper 42/</w:t>
      </w:r>
    </w:p>
    <w:p w14:paraId="046EFCD6" w14:textId="042749E1" w:rsidR="00505E40" w:rsidRPr="002C4341" w:rsidRDefault="00331ABD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77998B14" wp14:editId="700E48C6">
                <wp:simplePos x="0" y="0"/>
                <wp:positionH relativeFrom="margin">
                  <wp:align>right</wp:align>
                </wp:positionH>
                <wp:positionV relativeFrom="paragraph">
                  <wp:posOffset>1419643</wp:posOffset>
                </wp:positionV>
                <wp:extent cx="6010507" cy="1694986"/>
                <wp:effectExtent l="0" t="0" r="28575" b="19685"/>
                <wp:wrapNone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507" cy="16949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9DC52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4860F7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60CA56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E32DB8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01BB15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16F298D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099E2F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AA5C0D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3E35258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2DABED5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CD7A21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2771DC04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6125DF1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9AAD44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99D4BBA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326F0C6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693C2349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43228D1F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1F8CC3CB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763FFAF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0F8AD23C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  <w:p w14:paraId="5BB003D0" w14:textId="77777777" w:rsidR="00331ABD" w:rsidRDefault="00331ABD" w:rsidP="00331A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98B14" id="_x0000_s1097" type="#_x0000_t202" style="position:absolute;margin-left:422.05pt;margin-top:111.8pt;width:473.25pt;height:133.45pt;z-index:251804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">
                <v:textbox>
                  <w:txbxContent>
                    <w:p w14:paraId="48F9DC52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4860F7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60CA56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E32DB8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01BB15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16F298D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099E2F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AA5C0D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3E35258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2DABED5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CD7A21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2771DC04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6125DF1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9AAD44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99D4BBA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326F0C6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693C2349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43228D1F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1F8CC3CB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763FFAF0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0F8AD23C" w14:textId="77777777" w:rsidR="00331ABD" w:rsidRDefault="00331ABD" w:rsidP="00331ABD">
                      <w:pPr>
                        <w:spacing w:after="0" w:line="240" w:lineRule="auto"/>
                      </w:pPr>
                    </w:p>
                    <w:p w14:paraId="5BB003D0" w14:textId="77777777" w:rsidR="00331ABD" w:rsidRDefault="00331ABD" w:rsidP="00331ABD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7C689AE5" wp14:editId="540B439E">
            <wp:extent cx="6566542" cy="3147238"/>
            <wp:effectExtent l="0" t="0" r="5715" b="0"/>
            <wp:docPr id="110" name="Picture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05" b="18724"/>
                    <a:stretch/>
                  </pic:blipFill>
                  <pic:spPr bwMode="auto">
                    <a:xfrm>
                      <a:off x="0" y="0"/>
                      <a:ext cx="6567170" cy="314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65497" w14:textId="3D2FC4AA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color w:val="000000"/>
        </w:rPr>
        <w:t xml:space="preserve"> Chem 11</w:t>
      </w:r>
      <w:r w:rsidRPr="002C4341">
        <w:rPr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47/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Chemistry/2018/w/Paper 43/</w:t>
      </w:r>
      <w:r>
        <w:rPr>
          <w:noProof/>
        </w:rPr>
        <w:t>Q3</w:t>
      </w:r>
    </w:p>
    <w:p w14:paraId="0F47FD33" w14:textId="77777777" w:rsidR="00505E40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4F2DEB20" wp14:editId="2FA20597">
            <wp:extent cx="6114415" cy="382773"/>
            <wp:effectExtent l="0" t="0" r="635" b="0"/>
            <wp:docPr id="96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29" b="44286"/>
                    <a:stretch/>
                  </pic:blipFill>
                  <pic:spPr bwMode="auto">
                    <a:xfrm>
                      <a:off x="0" y="0"/>
                      <a:ext cx="6115685" cy="38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946EC" w14:textId="451D11F1" w:rsidR="00505E40" w:rsidRPr="002C4341" w:rsidRDefault="00625E91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693D7FCD" wp14:editId="6E7A2063">
                <wp:simplePos x="0" y="0"/>
                <wp:positionH relativeFrom="margin">
                  <wp:posOffset>186365</wp:posOffset>
                </wp:positionH>
                <wp:positionV relativeFrom="paragraph">
                  <wp:posOffset>329519</wp:posOffset>
                </wp:positionV>
                <wp:extent cx="5608831" cy="1862253"/>
                <wp:effectExtent l="0" t="0" r="11430" b="24130"/>
                <wp:wrapNone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831" cy="18622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7793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B8112B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1B795A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AF4F0B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1C3C6DE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EB10E7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983A5B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A79652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E2B475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D5BAB5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0C91C4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E4F547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46856A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1D16DC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A6D6A1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28B1B4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DA1DABE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551791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19F984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2A1169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8EB4C1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5D29D3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D7FCD" id="_x0000_s1098" type="#_x0000_t202" style="position:absolute;margin-left:14.65pt;margin-top:25.95pt;width:441.65pt;height:146.6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">
                <v:textbox>
                  <w:txbxContent>
                    <w:p w14:paraId="4CC7793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B8112B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1B795A7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AF4F0B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1C3C6DE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EB10E7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983A5B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A79652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E2B475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D5BAB5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0C91C4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E4F547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46856A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1D16DC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A6D6A1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28B1B4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DA1DABE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551791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19F984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2A1169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8EB4C1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5D29D31" w14:textId="77777777" w:rsidR="00625E91" w:rsidRDefault="00625E91" w:rsidP="00625E91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75BD38F6" wp14:editId="773F1DAA">
            <wp:extent cx="6114415" cy="2234718"/>
            <wp:effectExtent l="0" t="0" r="635" b="0"/>
            <wp:docPr id="108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43" b="4570"/>
                    <a:stretch/>
                  </pic:blipFill>
                  <pic:spPr bwMode="auto">
                    <a:xfrm>
                      <a:off x="0" y="0"/>
                      <a:ext cx="6114764" cy="223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2AAD1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color w:val="000000"/>
        </w:rPr>
        <w:t xml:space="preserve"> Chem 11</w:t>
      </w:r>
      <w:r w:rsidRPr="002C4341">
        <w:rPr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48/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Chemistry/2018/m/Paper 42/</w:t>
      </w:r>
    </w:p>
    <w:p w14:paraId="64500105" w14:textId="77777777" w:rsidR="00505E40" w:rsidRPr="002C4341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4B61FCF7" wp14:editId="09327377">
            <wp:extent cx="6421216" cy="296883"/>
            <wp:effectExtent l="0" t="0" r="0" b="8255"/>
            <wp:docPr id="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57"/>
                    <a:stretch/>
                  </pic:blipFill>
                  <pic:spPr bwMode="auto">
                    <a:xfrm>
                      <a:off x="0" y="0"/>
                      <a:ext cx="6424295" cy="2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408A3" w14:textId="13E7E834" w:rsidR="00505E40" w:rsidRPr="002C4341" w:rsidRDefault="00625E91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1F87470" wp14:editId="4D3BC244">
                <wp:simplePos x="0" y="0"/>
                <wp:positionH relativeFrom="margin">
                  <wp:align>center</wp:align>
                </wp:positionH>
                <wp:positionV relativeFrom="paragraph">
                  <wp:posOffset>838169</wp:posOffset>
                </wp:positionV>
                <wp:extent cx="5608831" cy="2241395"/>
                <wp:effectExtent l="0" t="0" r="11430" b="26035"/>
                <wp:wrapNone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831" cy="224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FFCE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7B53A3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E86970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C5D0C5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8AE1CF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A995F7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8F0DD4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B65E6B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F504F2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6FA254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574C38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B7EB8E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787ACF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B02502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2CA91C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04791C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4B05D5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CF937C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FDDCC7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AF914B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09BBDF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1D47E2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87470" id="_x0000_s1099" type="#_x0000_t202" style="position:absolute;margin-left:0;margin-top:66pt;width:441.65pt;height:176.5pt;z-index:251808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">
                <v:textbox>
                  <w:txbxContent>
                    <w:p w14:paraId="0F9FFCE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7B53A3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E86970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C5D0C5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8AE1CF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A995F7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8F0DD4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B65E6B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F504F2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6FA254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574C38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B7EB8E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787ACF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B02502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2CA91C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04791C7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4B05D5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CF937C7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FDDCC7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AF914B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09BBDF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1D47E22" w14:textId="77777777" w:rsidR="00625E91" w:rsidRDefault="00625E91" w:rsidP="00625E91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6F8446A3" wp14:editId="4096D413">
            <wp:extent cx="6162621" cy="3072809"/>
            <wp:effectExtent l="0" t="0" r="0" b="0"/>
            <wp:docPr id="1440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19" b="16439"/>
                    <a:stretch/>
                  </pic:blipFill>
                  <pic:spPr bwMode="auto">
                    <a:xfrm>
                      <a:off x="0" y="0"/>
                      <a:ext cx="6163310" cy="307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C3DAB" w14:textId="15324CA5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 w:rsidRPr="002C4341">
        <w:rPr>
          <w:color w:val="000000"/>
        </w:rPr>
        <w:t xml:space="preserve"> Chem 11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49/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Chemistry/2017/s/Paper 43/Q4</w:t>
      </w:r>
    </w:p>
    <w:p w14:paraId="35A684B1" w14:textId="3FB4E48D" w:rsidR="00505E40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7552B64A" wp14:editId="2BE54E70">
            <wp:extent cx="6352840" cy="180753"/>
            <wp:effectExtent l="0" t="0" r="0" b="0"/>
            <wp:docPr id="89" name="Picture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" b="96735"/>
                    <a:stretch/>
                  </pic:blipFill>
                  <pic:spPr bwMode="auto">
                    <a:xfrm>
                      <a:off x="0" y="0"/>
                      <a:ext cx="6353175" cy="18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D3D49" w14:textId="02A5D9AA" w:rsidR="00505E40" w:rsidRPr="002C4341" w:rsidRDefault="00625E91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E50F047" wp14:editId="0C5B5CC8">
                <wp:simplePos x="0" y="0"/>
                <wp:positionH relativeFrom="margin">
                  <wp:posOffset>242121</wp:posOffset>
                </wp:positionH>
                <wp:positionV relativeFrom="paragraph">
                  <wp:posOffset>391811</wp:posOffset>
                </wp:positionV>
                <wp:extent cx="5608831" cy="2007220"/>
                <wp:effectExtent l="0" t="0" r="11430" b="12700"/>
                <wp:wrapNone/>
                <wp:docPr id="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831" cy="200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3C9C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A70B94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18188EE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16ED0A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347675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555582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623329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F57EE8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B672CB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02BBA6F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89BE62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FD937F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B45DA9F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1E0ED6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CFFD0D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CFAEAA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1098EE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6BC9D5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CEC255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A62262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25F214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68B881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0F047" id="_x0000_s1100" type="#_x0000_t202" style="position:absolute;margin-left:19.05pt;margin-top:30.85pt;width:441.65pt;height:158.0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">
                <v:textbox>
                  <w:txbxContent>
                    <w:p w14:paraId="3553C9C7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A70B94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18188EE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16ED0A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347675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555582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623329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F57EE8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B672CB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02BBA6F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89BE627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FD937F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B45DA9F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1E0ED6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CFFD0D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CFAEAA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1098EE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6BC9D5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CEC255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A62262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25F214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68B8816" w14:textId="77777777" w:rsidR="00625E91" w:rsidRDefault="00625E91" w:rsidP="00625E91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7CCBD2B5" wp14:editId="325F5C19">
            <wp:extent cx="6352840" cy="2411922"/>
            <wp:effectExtent l="0" t="0" r="0" b="7620"/>
            <wp:docPr id="90" name="Picture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13"/>
                    <a:stretch/>
                  </pic:blipFill>
                  <pic:spPr bwMode="auto">
                    <a:xfrm>
                      <a:off x="0" y="0"/>
                      <a:ext cx="6353175" cy="241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50231" w14:textId="182ABCFE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11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50/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Chemistry/2016/w/Paper 42/</w:t>
      </w:r>
    </w:p>
    <w:p w14:paraId="3612087D" w14:textId="54CA2847" w:rsidR="00505E40" w:rsidRPr="002C4341" w:rsidRDefault="00625E91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2BFF462C" wp14:editId="2697F3C5">
                <wp:simplePos x="0" y="0"/>
                <wp:positionH relativeFrom="margin">
                  <wp:posOffset>186365</wp:posOffset>
                </wp:positionH>
                <wp:positionV relativeFrom="paragraph">
                  <wp:posOffset>578934</wp:posOffset>
                </wp:positionV>
                <wp:extent cx="5608831" cy="1237786"/>
                <wp:effectExtent l="0" t="0" r="11430" b="19685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831" cy="1237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FAA8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51D9C9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C0D126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C874F6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DFD404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797262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C9E870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8AEAC2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00F05C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B5D39D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281073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AFF549F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05E511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D58FC6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9D6CAB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02C82A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69D6A9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00F94A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0C6841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AC5390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B2A560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2332E4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F462C" id="_x0000_s1101" type="#_x0000_t202" style="position:absolute;margin-left:14.65pt;margin-top:45.6pt;width:441.65pt;height:97.4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">
                <v:textbox>
                  <w:txbxContent>
                    <w:p w14:paraId="145FAA8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51D9C97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C0D126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C874F6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DFD404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797262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C9E870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8AEAC2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00F05C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B5D39D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281073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AFF549F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05E511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D58FC6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9D6CAB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02C82A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69D6A9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00F94A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0C6841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AC5390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B2A560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2332E46" w14:textId="77777777" w:rsidR="00625E91" w:rsidRDefault="00625E91" w:rsidP="00625E91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0F5CF125" wp14:editId="7B9BC58C">
            <wp:extent cx="6080044" cy="1881904"/>
            <wp:effectExtent l="0" t="0" r="0" b="4445"/>
            <wp:docPr id="86" name="Picture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25" b="39341"/>
                    <a:stretch/>
                  </pic:blipFill>
                  <pic:spPr bwMode="auto">
                    <a:xfrm>
                      <a:off x="0" y="0"/>
                      <a:ext cx="6080125" cy="188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C7275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11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51/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Chemistry/2016/w/Paper 41/</w:t>
      </w:r>
    </w:p>
    <w:p w14:paraId="601FE48B" w14:textId="6A77FC90" w:rsidR="00505E40" w:rsidRDefault="00625E91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7C3B5946" wp14:editId="47CB3A9F">
                <wp:simplePos x="0" y="0"/>
                <wp:positionH relativeFrom="margin">
                  <wp:align>left</wp:align>
                </wp:positionH>
                <wp:positionV relativeFrom="paragraph">
                  <wp:posOffset>3502599</wp:posOffset>
                </wp:positionV>
                <wp:extent cx="5608831" cy="1025912"/>
                <wp:effectExtent l="0" t="0" r="11430" b="22225"/>
                <wp:wrapNone/>
                <wp:docPr id="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831" cy="1025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330E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3A6DBA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345DDE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A5DC16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9D15CE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FE58AD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40B54A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1BB9DF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5A85DB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71FB31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62624A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059674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0DCAAC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C90317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2C588C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F1D142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99A2E0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AE4759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97F304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F6B6C7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72C907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3AF9F9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B5946" id="_x0000_s1102" type="#_x0000_t202" style="position:absolute;margin-left:0;margin-top:275.8pt;width:441.65pt;height:80.8pt;z-index:251814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">
                <v:textbox>
                  <w:txbxContent>
                    <w:p w14:paraId="33F330E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3A6DBA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345DDE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A5DC167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9D15CE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FE58AD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40B54A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1BB9DF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5A85DB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71FB31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62624A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059674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0DCAAC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C90317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2C588C7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F1D142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99A2E07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AE4759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97F304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F6B6C7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72C907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3AF9F90" w14:textId="77777777" w:rsidR="00625E91" w:rsidRDefault="00625E91" w:rsidP="00625E91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21F6730A" wp14:editId="06A7FEC2">
            <wp:extent cx="5842635" cy="4369981"/>
            <wp:effectExtent l="0" t="0" r="5715" b="0"/>
            <wp:docPr id="82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54"/>
                    <a:stretch/>
                  </pic:blipFill>
                  <pic:spPr bwMode="auto">
                    <a:xfrm>
                      <a:off x="0" y="0"/>
                      <a:ext cx="5842635" cy="436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F9405" w14:textId="715CB5A5" w:rsidR="00505E40" w:rsidRPr="002C4341" w:rsidRDefault="00625E91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35B19071" wp14:editId="29698CE7">
                <wp:simplePos x="0" y="0"/>
                <wp:positionH relativeFrom="margin">
                  <wp:posOffset>331331</wp:posOffset>
                </wp:positionH>
                <wp:positionV relativeFrom="paragraph">
                  <wp:posOffset>386125</wp:posOffset>
                </wp:positionV>
                <wp:extent cx="5096107" cy="1483113"/>
                <wp:effectExtent l="0" t="0" r="28575" b="22225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6107" cy="1483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5378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2D0937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6B5BFAE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587375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F623F1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71A802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EB390F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9CC448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C6E5DF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118966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74F42B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6C02B9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555456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35367F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1C749E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56A724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FAF5F2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5E1EC4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7313CF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6FD019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3339FC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E84801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9071" id="_x0000_s1103" type="#_x0000_t202" style="position:absolute;margin-left:26.1pt;margin-top:30.4pt;width:401.25pt;height:116.8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">
                <v:textbox>
                  <w:txbxContent>
                    <w:p w14:paraId="5425378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2D0937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6B5BFAE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587375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F623F1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71A802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EB390F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9CC448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C6E5DF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118966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74F42B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6C02B9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555456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35367F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1C749E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56A724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FAF5F2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5E1EC4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7313CF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6FD019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3339FC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E84801C" w14:textId="77777777" w:rsidR="00625E91" w:rsidRDefault="00625E91" w:rsidP="00625E91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75E50DD3" wp14:editId="6F503E14">
            <wp:extent cx="5842635" cy="1962194"/>
            <wp:effectExtent l="0" t="0" r="5715" b="0"/>
            <wp:docPr id="1885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01" b="4047"/>
                    <a:stretch/>
                  </pic:blipFill>
                  <pic:spPr bwMode="auto">
                    <a:xfrm>
                      <a:off x="0" y="0"/>
                      <a:ext cx="5842635" cy="196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E5065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11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52/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Chemistry/2016/s/Paper 43/</w:t>
      </w:r>
    </w:p>
    <w:p w14:paraId="20CEFE99" w14:textId="5144690B" w:rsidR="00505E40" w:rsidRPr="002C4341" w:rsidRDefault="00625E91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0EAE6AEB" wp14:editId="51876337">
                <wp:simplePos x="0" y="0"/>
                <wp:positionH relativeFrom="margin">
                  <wp:posOffset>1948257</wp:posOffset>
                </wp:positionH>
                <wp:positionV relativeFrom="paragraph">
                  <wp:posOffset>784488</wp:posOffset>
                </wp:positionV>
                <wp:extent cx="4650059" cy="2966225"/>
                <wp:effectExtent l="0" t="0" r="17780" b="24765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0059" cy="296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9123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8CBD84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F3462D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7C0F6E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0CBB34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1A8DA8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5D4F21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55861C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AAB72A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E5AFB7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36EBD6E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A6608B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7683F1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5488E6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B8BB85F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A2CDBC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5F7E47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2038EA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D84812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F5B588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E604F6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FD3990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E6AEB" id="_x0000_s1104" type="#_x0000_t202" style="position:absolute;margin-left:153.4pt;margin-top:61.75pt;width:366.15pt;height:233.5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">
                <v:textbox>
                  <w:txbxContent>
                    <w:p w14:paraId="4CC9123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8CBD84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F3462D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7C0F6E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0CBB34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1A8DA8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5D4F21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55861C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AAB72A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E5AFB7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36EBD6E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A6608B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7683F1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5488E6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B8BB85F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A2CDBC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5F7E47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2038EA7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D84812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F5B588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E604F6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FD39901" w14:textId="77777777" w:rsidR="00625E91" w:rsidRDefault="00625E91" w:rsidP="00625E91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746A6ACA" wp14:editId="318FCC62">
            <wp:extent cx="6519545" cy="3941017"/>
            <wp:effectExtent l="0" t="0" r="0" b="2540"/>
            <wp:docPr id="76" name="Picture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91" b="5806"/>
                    <a:stretch/>
                  </pic:blipFill>
                  <pic:spPr bwMode="auto">
                    <a:xfrm>
                      <a:off x="0" y="0"/>
                      <a:ext cx="6519545" cy="394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9E722" w14:textId="51F89D5A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11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53/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Chemistry/2016/s/Paper 42/</w:t>
      </w:r>
    </w:p>
    <w:p w14:paraId="56F4DBFE" w14:textId="3CDE8D26" w:rsidR="00505E40" w:rsidRPr="002C4341" w:rsidRDefault="00625E91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172BAFCC" wp14:editId="5E38DD11">
                <wp:simplePos x="0" y="0"/>
                <wp:positionH relativeFrom="margin">
                  <wp:posOffset>141760</wp:posOffset>
                </wp:positionH>
                <wp:positionV relativeFrom="paragraph">
                  <wp:posOffset>997631</wp:posOffset>
                </wp:positionV>
                <wp:extent cx="5809785" cy="1683835"/>
                <wp:effectExtent l="0" t="0" r="19685" b="12065"/>
                <wp:wrapNone/>
                <wp:docPr id="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9785" cy="168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F225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F354D7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AEA347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5EC59D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73FF41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B84B00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C6134C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831F63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FC003B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45C160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BC585A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3A5F8BE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144620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771413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EDFCE4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AFA01FE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42B329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84058A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795759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BCD6F9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33F856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6EE3A3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BAFCC" id="_x0000_s1105" type="#_x0000_t202" style="position:absolute;margin-left:11.15pt;margin-top:78.55pt;width:457.45pt;height:132.6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">
                <v:textbox>
                  <w:txbxContent>
                    <w:p w14:paraId="74DF2257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F354D7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AEA347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5EC59D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73FF41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B84B00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C6134C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831F63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FC003B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45C160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BC585A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3A5F8BE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144620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771413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EDFCE4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AFA01FE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42B329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84058A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795759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BCD6F9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33F856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6EE3A3B" w14:textId="77777777" w:rsidR="00625E91" w:rsidRDefault="00625E91" w:rsidP="00625E91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74A08EF6" wp14:editId="37150DCC">
            <wp:extent cx="6282055" cy="2517775"/>
            <wp:effectExtent l="0" t="0" r="0" b="0"/>
            <wp:docPr id="1436" name="Pictur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8D6A6" w14:textId="77777777" w:rsidR="00D773AC" w:rsidRDefault="00D773AC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0AA8748C" w14:textId="40444892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 w:rsidRPr="002C4341">
        <w:rPr>
          <w:color w:val="000000"/>
        </w:rPr>
        <w:t xml:space="preserve"> Chem 11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54/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Chemistry/2016/m/Paper 42/</w:t>
      </w:r>
    </w:p>
    <w:p w14:paraId="7B8BC718" w14:textId="6A454742" w:rsidR="00505E40" w:rsidRPr="002C4341" w:rsidRDefault="00625E91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1526FC26" wp14:editId="41BA09AA">
                <wp:simplePos x="0" y="0"/>
                <wp:positionH relativeFrom="margin">
                  <wp:align>right</wp:align>
                </wp:positionH>
                <wp:positionV relativeFrom="paragraph">
                  <wp:posOffset>717116</wp:posOffset>
                </wp:positionV>
                <wp:extent cx="6133170" cy="1594625"/>
                <wp:effectExtent l="0" t="0" r="20320" b="24765"/>
                <wp:wrapNone/>
                <wp:docPr id="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3170" cy="159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4B31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F173E5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9C05AC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367CB8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FF7D33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16E77F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5FC0A4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1241D3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180A5F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F6B9AF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E2401D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66688E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69F589E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A17768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12BA7D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2D2817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0BD084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EF323B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0AD3B5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0C9FED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041C16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5A5DFE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6FC26" id="_x0000_s1106" type="#_x0000_t202" style="position:absolute;margin-left:431.75pt;margin-top:56.45pt;width:482.95pt;height:125.55pt;z-index:251823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">
                <v:textbox>
                  <w:txbxContent>
                    <w:p w14:paraId="22C4B317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F173E5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9C05AC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367CB8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FF7D33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16E77F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5FC0A4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1241D3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180A5F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F6B9AF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E2401D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66688E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69F589E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A17768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12BA7D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2D2817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0BD084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EF323B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0AD3B5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0C9FED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041C16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5A5DFE7" w14:textId="77777777" w:rsidR="00625E91" w:rsidRDefault="00625E91" w:rsidP="00625E91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6BE5C88C" wp14:editId="694B81B7">
            <wp:extent cx="6519545" cy="2413590"/>
            <wp:effectExtent l="0" t="0" r="0" b="6350"/>
            <wp:docPr id="1430" name="Picture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468"/>
                    <a:stretch/>
                  </pic:blipFill>
                  <pic:spPr bwMode="auto">
                    <a:xfrm>
                      <a:off x="0" y="0"/>
                      <a:ext cx="6519545" cy="241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1D250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color w:val="000000"/>
        </w:rPr>
        <w:t xml:space="preserve"> Chem 12</w:t>
      </w:r>
      <w:r w:rsidRPr="002C4341">
        <w:rPr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55/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Chemistry/2018/w/Paper 41/</w:t>
      </w:r>
      <w:r>
        <w:rPr>
          <w:noProof/>
        </w:rPr>
        <w:t>Q4</w:t>
      </w:r>
    </w:p>
    <w:p w14:paraId="0FCE24CD" w14:textId="1E7D6E21" w:rsidR="00505E40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10BC4830" wp14:editId="2C57EEA9">
            <wp:extent cx="6424234" cy="1275907"/>
            <wp:effectExtent l="0" t="0" r="0" b="635"/>
            <wp:docPr id="1419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473"/>
                    <a:stretch/>
                  </pic:blipFill>
                  <pic:spPr bwMode="auto">
                    <a:xfrm>
                      <a:off x="0" y="0"/>
                      <a:ext cx="6424295" cy="127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688DD" w14:textId="7ECB98EC" w:rsidR="00505E40" w:rsidRPr="002C4341" w:rsidRDefault="00625E91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5A25A74C" wp14:editId="66146B7A">
                <wp:simplePos x="0" y="0"/>
                <wp:positionH relativeFrom="margin">
                  <wp:align>left</wp:align>
                </wp:positionH>
                <wp:positionV relativeFrom="paragraph">
                  <wp:posOffset>1051328</wp:posOffset>
                </wp:positionV>
                <wp:extent cx="6133170" cy="2085278"/>
                <wp:effectExtent l="0" t="0" r="20320" b="10795"/>
                <wp:wrapNone/>
                <wp:docPr id="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3170" cy="20852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51D6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64530A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767B69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0D5268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C34218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6F6DDA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7A256E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9ED238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978C7AF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991760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C69517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F663BA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00B938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7280A7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62688A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F55DEE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C54915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3589F9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9EEDCF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B9FAE4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7EE66C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FEA0A4F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5A74C" id="_x0000_s1107" type="#_x0000_t202" style="position:absolute;margin-left:0;margin-top:82.8pt;width:482.95pt;height:164.2pt;z-index:2518251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">
                <v:textbox>
                  <w:txbxContent>
                    <w:p w14:paraId="13051D6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64530A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767B69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0D5268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C34218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6F6DDA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7A256E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9ED238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978C7AF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991760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C69517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F663BA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00B938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7280A7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62688A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F55DEE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C54915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3589F9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9EEDCF7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B9FAE4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7EE66C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FEA0A4F" w14:textId="77777777" w:rsidR="00625E91" w:rsidRDefault="00625E91" w:rsidP="00625E91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43215477" wp14:editId="70B21FF6">
            <wp:extent cx="6424234" cy="3221606"/>
            <wp:effectExtent l="0" t="0" r="0" b="0"/>
            <wp:docPr id="1421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18" b="24178"/>
                    <a:stretch/>
                  </pic:blipFill>
                  <pic:spPr bwMode="auto">
                    <a:xfrm>
                      <a:off x="0" y="0"/>
                      <a:ext cx="6424295" cy="322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D6F8F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12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56/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Chemistry/2016/s/Paper 41/</w:t>
      </w:r>
    </w:p>
    <w:p w14:paraId="4CCDA2BB" w14:textId="77777777" w:rsidR="00505E40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7C810C30" wp14:editId="7DBD75F6">
            <wp:extent cx="6542981" cy="765544"/>
            <wp:effectExtent l="0" t="0" r="0" b="0"/>
            <wp:docPr id="59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7767"/>
                    <a:stretch/>
                  </pic:blipFill>
                  <pic:spPr bwMode="auto">
                    <a:xfrm>
                      <a:off x="0" y="0"/>
                      <a:ext cx="6543040" cy="76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8BB5A" w14:textId="183331E7" w:rsidR="00505E40" w:rsidRPr="002C4341" w:rsidRDefault="00625E91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1211409E" wp14:editId="626852E8">
                <wp:simplePos x="0" y="0"/>
                <wp:positionH relativeFrom="margin">
                  <wp:align>right</wp:align>
                </wp:positionH>
                <wp:positionV relativeFrom="paragraph">
                  <wp:posOffset>513436</wp:posOffset>
                </wp:positionV>
                <wp:extent cx="6133170" cy="2185639"/>
                <wp:effectExtent l="0" t="0" r="20320" b="24765"/>
                <wp:wrapNone/>
                <wp:docPr id="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3170" cy="21856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A881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D72DD8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AA9468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B02A11F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EEC0F7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118E1C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299671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2144C6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FC4A32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5B2F5F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D91E70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158040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89E70C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158868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C2D323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CECF37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945545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3C0FF8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E17657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29C391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E47A77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DF02E0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1409E" id="_x0000_s1108" type="#_x0000_t202" style="position:absolute;margin-left:431.75pt;margin-top:40.45pt;width:482.95pt;height:172.1pt;z-index:251827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">
                <v:textbox>
                  <w:txbxContent>
                    <w:p w14:paraId="71EA881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D72DD8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AA9468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B02A11F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EEC0F7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118E1C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299671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2144C6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FC4A32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5B2F5F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D91E70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158040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89E70C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158868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C2D323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CECF37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945545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3C0FF8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E17657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29C391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E47A77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DF02E03" w14:textId="77777777" w:rsidR="00625E91" w:rsidRDefault="00625E91" w:rsidP="00625E91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68634731" wp14:editId="43AF0123">
            <wp:extent cx="6542981" cy="2775053"/>
            <wp:effectExtent l="0" t="0" r="0" b="6350"/>
            <wp:docPr id="1411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8" b="21682"/>
                    <a:stretch/>
                  </pic:blipFill>
                  <pic:spPr bwMode="auto">
                    <a:xfrm>
                      <a:off x="0" y="0"/>
                      <a:ext cx="6543040" cy="277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80FE4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color w:val="000000"/>
        </w:rPr>
        <w:t xml:space="preserve"> Chem 14</w:t>
      </w:r>
      <w:r w:rsidRPr="002C4341">
        <w:rPr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57/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Chemistry/2018/w/Paper 43/</w:t>
      </w:r>
      <w:r>
        <w:rPr>
          <w:noProof/>
        </w:rPr>
        <w:t>Q6</w:t>
      </w:r>
    </w:p>
    <w:p w14:paraId="61364709" w14:textId="26DCFFF9" w:rsidR="00505E40" w:rsidRPr="002C4341" w:rsidRDefault="00625E91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31724FB2" wp14:editId="5032276E">
                <wp:simplePos x="0" y="0"/>
                <wp:positionH relativeFrom="margin">
                  <wp:align>right</wp:align>
                </wp:positionH>
                <wp:positionV relativeFrom="paragraph">
                  <wp:posOffset>1448110</wp:posOffset>
                </wp:positionV>
                <wp:extent cx="4359786" cy="3144644"/>
                <wp:effectExtent l="0" t="0" r="22225" b="17780"/>
                <wp:wrapNone/>
                <wp:docPr id="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9786" cy="3144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501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12B3FC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33A26C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8EDC82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52515C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AC14C4F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499447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6E3A9C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6F4DB0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A83B46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9AC758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824EEDE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BEC910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D85170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5D1650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D1E60B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17120C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C03330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1C9915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CD9DC3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CE1547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B730F9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24FB2" id="_x0000_s1109" type="#_x0000_t202" style="position:absolute;margin-left:292.1pt;margin-top:114pt;width:343.3pt;height:247.6pt;z-index:251829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">
                <v:textbox>
                  <w:txbxContent>
                    <w:p w14:paraId="02AB501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12B3FC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33A26C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8EDC82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52515C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AC14C4F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499447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6E3A9C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6F4DB0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A83B46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9AC758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824EEDE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BEC910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D85170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5D1650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D1E60B7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17120C7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C03330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1C9915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CD9DC3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CE1547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B730F95" w14:textId="77777777" w:rsidR="00625E91" w:rsidRDefault="00625E91" w:rsidP="00625E91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2BCB697E" wp14:editId="359ACF15">
            <wp:extent cx="6353175" cy="4827181"/>
            <wp:effectExtent l="0" t="0" r="0" b="0"/>
            <wp:docPr id="47" name="Picture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0"/>
                    <a:stretch/>
                  </pic:blipFill>
                  <pic:spPr bwMode="auto">
                    <a:xfrm>
                      <a:off x="0" y="0"/>
                      <a:ext cx="6353175" cy="482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575A2" w14:textId="77777777" w:rsidR="00D773AC" w:rsidRDefault="00D773AC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7A5020B9" w14:textId="626C01CB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color w:val="000000"/>
        </w:rPr>
        <w:t xml:space="preserve"> Chem 14</w:t>
      </w:r>
      <w:r w:rsidRPr="002C4341">
        <w:rPr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58/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Chemistry/2018/s/Paper 42/</w:t>
      </w:r>
      <w:r>
        <w:rPr>
          <w:noProof/>
        </w:rPr>
        <w:t>Q7</w:t>
      </w:r>
    </w:p>
    <w:p w14:paraId="6F044E18" w14:textId="66087F7C" w:rsidR="00505E40" w:rsidRPr="002C4341" w:rsidRDefault="00625E91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2BF3FA29" wp14:editId="7F2959C6">
                <wp:simplePos x="0" y="0"/>
                <wp:positionH relativeFrom="margin">
                  <wp:posOffset>955799</wp:posOffset>
                </wp:positionH>
                <wp:positionV relativeFrom="paragraph">
                  <wp:posOffset>1676121</wp:posOffset>
                </wp:positionV>
                <wp:extent cx="4939990" cy="2575932"/>
                <wp:effectExtent l="0" t="0" r="13335" b="15240"/>
                <wp:wrapNone/>
                <wp:docPr id="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990" cy="2575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059D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063F5E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5DDACD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43C424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6C7113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DEBE44F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DA2A48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38EDCB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AB6DE4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47A3CA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075E45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5C5488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C7D217E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77A913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42134B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8F0D6A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A67B41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7748DA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D6B1B7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1091E8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5E54F1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918707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3FA29" id="_x0000_s1110" type="#_x0000_t202" style="position:absolute;margin-left:75.25pt;margin-top:132pt;width:389pt;height:202.8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">
                <v:textbox>
                  <w:txbxContent>
                    <w:p w14:paraId="196059D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063F5E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5DDACD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43C424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6C7113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DEBE44F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DA2A48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38EDCB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AB6DE47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47A3CA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075E45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5C5488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C7D217E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77A913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42134B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8F0D6A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A67B417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7748DA7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D6B1B7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1091E8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5E54F1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918707C" w14:textId="77777777" w:rsidR="00625E91" w:rsidRDefault="00625E91" w:rsidP="00625E91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0F0716F9" wp14:editId="1E0906BB">
            <wp:extent cx="6186431" cy="4312256"/>
            <wp:effectExtent l="0" t="0" r="5080" b="0"/>
            <wp:docPr id="42" name="Picture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23" b="5013"/>
                    <a:stretch/>
                  </pic:blipFill>
                  <pic:spPr bwMode="auto">
                    <a:xfrm>
                      <a:off x="0" y="0"/>
                      <a:ext cx="6186805" cy="431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4D659" w14:textId="45536EF3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14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59/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Chemistry/2017/s/Paper 43/</w:t>
      </w:r>
    </w:p>
    <w:p w14:paraId="6D0FCFE6" w14:textId="52CFBCA0" w:rsidR="00505E40" w:rsidRPr="002C4341" w:rsidRDefault="00625E91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184F0E46" wp14:editId="0AA357BC">
                <wp:simplePos x="0" y="0"/>
                <wp:positionH relativeFrom="margin">
                  <wp:posOffset>1636023</wp:posOffset>
                </wp:positionH>
                <wp:positionV relativeFrom="paragraph">
                  <wp:posOffset>628867</wp:posOffset>
                </wp:positionV>
                <wp:extent cx="4716966" cy="1304693"/>
                <wp:effectExtent l="0" t="0" r="26670" b="10160"/>
                <wp:wrapNone/>
                <wp:docPr id="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966" cy="13046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B3C4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E052A3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73079EF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9C2A16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AB62B7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9ADEED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0B05E9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92967F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486A03C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BBE037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398257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EE1AD9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2CCE9D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A32FC1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0FD363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D151F7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E63EE8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AC22E3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67311C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77CC79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900F73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517F3D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F0E46" id="_x0000_s1111" type="#_x0000_t202" style="position:absolute;margin-left:128.8pt;margin-top:49.5pt;width:371.4pt;height:102.7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">
                <v:textbox>
                  <w:txbxContent>
                    <w:p w14:paraId="24BB3C4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E052A3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73079EF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9C2A16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AB62B7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9ADEED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0B05E9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92967F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486A03C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BBE037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398257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EE1AD9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2CCE9D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A32FC1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0FD363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D151F7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E63EE8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AC22E3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67311C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77CC79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900F73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517F3D6" w14:textId="77777777" w:rsidR="00625E91" w:rsidRDefault="00625E91" w:rsidP="00625E91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5B53F738" wp14:editId="3F3FFD87">
            <wp:extent cx="6625048" cy="2072758"/>
            <wp:effectExtent l="0" t="0" r="4445" b="3810"/>
            <wp:docPr id="36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8" b="45373"/>
                    <a:stretch/>
                  </pic:blipFill>
                  <pic:spPr bwMode="auto">
                    <a:xfrm>
                      <a:off x="0" y="0"/>
                      <a:ext cx="6626225" cy="207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793E8" w14:textId="17D7150A" w:rsidR="00505E40" w:rsidRPr="002C4341" w:rsidRDefault="00625E91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18662CB2" wp14:editId="15375561">
                <wp:simplePos x="0" y="0"/>
                <wp:positionH relativeFrom="margin">
                  <wp:posOffset>509749</wp:posOffset>
                </wp:positionH>
                <wp:positionV relativeFrom="paragraph">
                  <wp:posOffset>381217</wp:posOffset>
                </wp:positionV>
                <wp:extent cx="5441795" cy="981307"/>
                <wp:effectExtent l="0" t="0" r="26035" b="28575"/>
                <wp:wrapNone/>
                <wp:docPr id="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795" cy="9813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C2B2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5EFDA0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D8BE44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AC1033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9A55CDE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7E8607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8C917A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59C855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0B4D64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48DB3D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B38381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6CC71B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C327B0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7A597D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6BE57E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F3F72D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024885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48FC90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B1FCD5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E15344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E83986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97A96F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62CB2" id="_x0000_s1112" type="#_x0000_t202" style="position:absolute;margin-left:40.15pt;margin-top:30pt;width:428.5pt;height:77.2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">
                <v:textbox>
                  <w:txbxContent>
                    <w:p w14:paraId="275C2B2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5EFDA0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D8BE44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AC1033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9A55CDE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7E8607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8C917A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59C855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0B4D64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48DB3D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B38381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6CC71B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C327B0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7A597D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6BE57E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F3F72D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024885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48FC90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B1FCD5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E15344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E83986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97A96FD" w14:textId="77777777" w:rsidR="00625E91" w:rsidRDefault="00625E91" w:rsidP="00625E91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14EE0A40" wp14:editId="0B0BE370">
            <wp:extent cx="6329611" cy="1329070"/>
            <wp:effectExtent l="0" t="0" r="0" b="4445"/>
            <wp:docPr id="37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00" b="50927"/>
                    <a:stretch/>
                  </pic:blipFill>
                  <pic:spPr bwMode="auto">
                    <a:xfrm>
                      <a:off x="0" y="0"/>
                      <a:ext cx="6329680" cy="132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55284" w14:textId="77777777" w:rsidR="00D773AC" w:rsidRDefault="00D773AC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41E1EDBE" w14:textId="6BB98C1C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 w:rsidRPr="002C4341">
        <w:rPr>
          <w:color w:val="000000"/>
        </w:rPr>
        <w:t xml:space="preserve"> Chem 14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60/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Chemistry/2017/s/Paper 41/</w:t>
      </w:r>
    </w:p>
    <w:p w14:paraId="136A7049" w14:textId="4F2D55E0" w:rsidR="00505E40" w:rsidRPr="002C4341" w:rsidRDefault="00625E91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56DB0F49" wp14:editId="07A2C45F">
                <wp:simplePos x="0" y="0"/>
                <wp:positionH relativeFrom="margin">
                  <wp:posOffset>208667</wp:posOffset>
                </wp:positionH>
                <wp:positionV relativeFrom="paragraph">
                  <wp:posOffset>1174316</wp:posOffset>
                </wp:positionV>
                <wp:extent cx="5891747" cy="2598234"/>
                <wp:effectExtent l="0" t="0" r="13970" b="12065"/>
                <wp:wrapNone/>
                <wp:docPr id="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1747" cy="25982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DB67F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EEEE5F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DF9785F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68B921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370D52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AACF2C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7E9D6E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0E6B21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D49EE9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85334CE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B1D98C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97AF14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C85C76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33F286F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8FF13BF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CA5760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2ADDD1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3084A9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02297B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A24046E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2CAB07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4E0FAD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B0F49" id="_x0000_s1113" type="#_x0000_t202" style="position:absolute;margin-left:16.45pt;margin-top:92.45pt;width:463.9pt;height:204.6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">
                <v:textbox>
                  <w:txbxContent>
                    <w:p w14:paraId="201DB67F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EEEE5F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DF9785F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68B921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370D52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AACF2C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7E9D6E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0E6B21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D49EE9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85334CE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B1D98C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97AF14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C85C76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33F286F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8FF13BF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CA5760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2ADDD1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3084A9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02297B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A24046E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2CAB07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4E0FADB" w14:textId="77777777" w:rsidR="00625E91" w:rsidRDefault="00625E91" w:rsidP="00625E91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6220FD47" wp14:editId="26A17279">
            <wp:extent cx="6317615" cy="3851305"/>
            <wp:effectExtent l="0" t="0" r="6985" b="0"/>
            <wp:docPr id="1400" name="Picture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20" b="3548"/>
                    <a:stretch/>
                  </pic:blipFill>
                  <pic:spPr bwMode="auto">
                    <a:xfrm>
                      <a:off x="0" y="0"/>
                      <a:ext cx="6317615" cy="38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26753" w14:textId="633B4724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14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61/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Chemistry/2016/w/Paper 43/</w:t>
      </w:r>
    </w:p>
    <w:p w14:paraId="5B22CDF1" w14:textId="5A2032DC" w:rsidR="00505E40" w:rsidRPr="002C4341" w:rsidRDefault="00625E91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55E0B098" wp14:editId="71536701">
                <wp:simplePos x="0" y="0"/>
                <wp:positionH relativeFrom="margin">
                  <wp:align>left</wp:align>
                </wp:positionH>
                <wp:positionV relativeFrom="paragraph">
                  <wp:posOffset>628124</wp:posOffset>
                </wp:positionV>
                <wp:extent cx="5891747" cy="825190"/>
                <wp:effectExtent l="0" t="0" r="13970" b="13335"/>
                <wp:wrapNone/>
                <wp:docPr id="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1747" cy="82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4249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90B9D2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D97B54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012712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E8B075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6A61E6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DE82D6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F23A5A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597100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F4D8E1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D51DEA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8D6962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B4A99C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7FA31B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45161A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11C951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090878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3AADB7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CB162C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C26703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9ABA94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988C9B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0B098" id="_x0000_s1114" type="#_x0000_t202" style="position:absolute;margin-left:0;margin-top:49.45pt;width:463.9pt;height:65pt;z-index:251839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">
                <v:textbox>
                  <w:txbxContent>
                    <w:p w14:paraId="0A54249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90B9D2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D97B54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012712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E8B075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6A61E6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DE82D6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F23A5A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597100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F4D8E1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D51DEA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8D6962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B4A99C7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7FA31B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45161A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11C951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090878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3AADB7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CB162C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C267037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9ABA94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988C9BB" w14:textId="77777777" w:rsidR="00625E91" w:rsidRDefault="00625E91" w:rsidP="00625E91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1AB15218" wp14:editId="1FA716CC">
            <wp:extent cx="6103620" cy="1488558"/>
            <wp:effectExtent l="0" t="0" r="0" b="0"/>
            <wp:docPr id="2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96"/>
                    <a:stretch/>
                  </pic:blipFill>
                  <pic:spPr bwMode="auto">
                    <a:xfrm>
                      <a:off x="0" y="0"/>
                      <a:ext cx="6103620" cy="14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37AE1" w14:textId="3E6BE1AE" w:rsidR="00505E40" w:rsidRPr="002C4341" w:rsidRDefault="00625E91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63FDB6F7" wp14:editId="019D7F74">
                <wp:simplePos x="0" y="0"/>
                <wp:positionH relativeFrom="margin">
                  <wp:posOffset>186365</wp:posOffset>
                </wp:positionH>
                <wp:positionV relativeFrom="paragraph">
                  <wp:posOffset>1518812</wp:posOffset>
                </wp:positionV>
                <wp:extent cx="5196468" cy="1628078"/>
                <wp:effectExtent l="0" t="0" r="23495" b="10795"/>
                <wp:wrapNone/>
                <wp:docPr id="1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468" cy="16280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5E7B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E277281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A60B7F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B7DAD2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F67D2AF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D0A5B9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169804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76B39B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79259E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48EE75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94D4C2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56EFDF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E127E8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68C833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792B91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2D34E3F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F6D84C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78BA17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2BEC7C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C02B37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EABF9CE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69B2D4E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B6F7" id="_x0000_s1115" type="#_x0000_t202" style="position:absolute;margin-left:14.65pt;margin-top:119.6pt;width:409.15pt;height:128.2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">
                <v:textbox>
                  <w:txbxContent>
                    <w:p w14:paraId="09D5E7B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E277281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A60B7F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B7DAD2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F67D2AF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D0A5B9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169804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76B39B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79259E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48EE75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94D4C2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56EFDF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E127E8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68C833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792B91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2D34E3F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F6D84C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78BA17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2BEC7C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C02B37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EABF9CE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69B2D4E" w14:textId="77777777" w:rsidR="00625E91" w:rsidRDefault="00625E91" w:rsidP="00625E91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68224CCD" wp14:editId="06E93343">
            <wp:extent cx="5652770" cy="2968625"/>
            <wp:effectExtent l="0" t="0" r="0" b="0"/>
            <wp:docPr id="28" name="Picture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74C10" w14:textId="77777777" w:rsidR="00D773AC" w:rsidRDefault="00D773AC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74CDEBE4" w14:textId="10FF5652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 w:rsidRPr="002C4341">
        <w:rPr>
          <w:color w:val="000000"/>
        </w:rPr>
        <w:t xml:space="preserve"> Chem 14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62/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Chemistry/2016/w/Paper 42/</w:t>
      </w:r>
    </w:p>
    <w:p w14:paraId="1ADF8816" w14:textId="5B1F0775" w:rsidR="00505E40" w:rsidRPr="002C4341" w:rsidRDefault="00625E91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3ABD3B50" wp14:editId="66C8F34A">
                <wp:simplePos x="0" y="0"/>
                <wp:positionH relativeFrom="margin">
                  <wp:posOffset>565801</wp:posOffset>
                </wp:positionH>
                <wp:positionV relativeFrom="paragraph">
                  <wp:posOffset>1002309</wp:posOffset>
                </wp:positionV>
                <wp:extent cx="5196468" cy="801540"/>
                <wp:effectExtent l="0" t="0" r="23495" b="17780"/>
                <wp:wrapNone/>
                <wp:docPr id="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468" cy="80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12F7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1966E6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3152EA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EAC2F2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E99237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3F24639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07CE95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30FEF3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558F78F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11DF5F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572472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C21242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E7586DF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DC3FF9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33110E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C617D7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3168C5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53124D8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0360EA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4DD4D9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8F5D4A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9EAC647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D3B50" id="_x0000_s1116" type="#_x0000_t202" style="position:absolute;margin-left:44.55pt;margin-top:78.9pt;width:409.15pt;height:63.1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">
                <v:textbox>
                  <w:txbxContent>
                    <w:p w14:paraId="5C512F7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1966E6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3152EA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EAC2F2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E99237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3F24639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07CE95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30FEF3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558F78F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11DF5F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572472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C21242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E7586DF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DC3FF9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33110E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C617D7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3168C5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53124D8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0360EA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4DD4D9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8F5D4A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9EAC647" w14:textId="77777777" w:rsidR="00625E91" w:rsidRDefault="00625E91" w:rsidP="00625E91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3B603C33" wp14:editId="75F24678">
            <wp:extent cx="6115685" cy="1850065"/>
            <wp:effectExtent l="0" t="0" r="0" b="0"/>
            <wp:docPr id="7" name="Pictur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72"/>
                    <a:stretch/>
                  </pic:blipFill>
                  <pic:spPr bwMode="auto">
                    <a:xfrm>
                      <a:off x="0" y="0"/>
                      <a:ext cx="6115685" cy="185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46A05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 w:rsidRPr="002C4341">
        <w:rPr>
          <w:color w:val="000000"/>
        </w:rPr>
        <w:t xml:space="preserve"> Chem 14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63/</w:t>
      </w:r>
      <w:r w:rsidRPr="002C4341">
        <w:rPr>
          <w:rFonts w:cs="Calibri"/>
          <w:color w:val="000000"/>
          <w:sz w:val="22"/>
          <w:szCs w:val="22"/>
        </w:rPr>
        <w:t xml:space="preserve"> </w:t>
      </w:r>
      <w:r w:rsidRPr="002C4341">
        <w:rPr>
          <w:noProof/>
        </w:rPr>
        <w:t>IGCSE Chemistry/2016/s/Paper 43/</w:t>
      </w:r>
    </w:p>
    <w:p w14:paraId="6913F3DE" w14:textId="297C7A48" w:rsidR="00505E40" w:rsidRPr="002C4341" w:rsidRDefault="00505E40" w:rsidP="00505E40">
      <w:pPr>
        <w:spacing w:after="0" w:line="240" w:lineRule="auto"/>
        <w:rPr>
          <w:noProof/>
        </w:rPr>
      </w:pPr>
      <w:r w:rsidRPr="007037E3">
        <w:rPr>
          <w:noProof/>
        </w:rPr>
        <w:drawing>
          <wp:inline distT="0" distB="0" distL="0" distR="0" wp14:anchorId="6A86508B" wp14:editId="7036F26E">
            <wp:extent cx="6507480" cy="3466213"/>
            <wp:effectExtent l="0" t="0" r="7620" b="1270"/>
            <wp:docPr id="67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35"/>
                    <a:stretch/>
                  </pic:blipFill>
                  <pic:spPr bwMode="auto">
                    <a:xfrm>
                      <a:off x="0" y="0"/>
                      <a:ext cx="6507480" cy="346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F7260" w14:textId="506DF2BD" w:rsidR="00505E40" w:rsidRPr="002C4341" w:rsidRDefault="00625E91" w:rsidP="00505E40">
      <w:pPr>
        <w:spacing w:after="0" w:line="240" w:lineRule="auto"/>
        <w:rPr>
          <w:noProof/>
        </w:rPr>
      </w:pPr>
      <w:r w:rsidRPr="00331ABD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3268D4EE" wp14:editId="551662F6">
                <wp:simplePos x="0" y="0"/>
                <wp:positionH relativeFrom="margin">
                  <wp:posOffset>164062</wp:posOffset>
                </wp:positionH>
                <wp:positionV relativeFrom="paragraph">
                  <wp:posOffset>404246</wp:posOffset>
                </wp:positionV>
                <wp:extent cx="5731727" cy="852681"/>
                <wp:effectExtent l="0" t="0" r="21590" b="24130"/>
                <wp:wrapNone/>
                <wp:docPr id="1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727" cy="8526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FAD33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594561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6B7A505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E42838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28BD0CFE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7A8272A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08F36D9F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DC12DDF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709BE4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BD62DDE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72AA89C4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13742888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A43947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DA46A42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78D409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0F2C54E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C8817E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C08E4B6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C3AE92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3B0FE24D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6B6968FB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  <w:p w14:paraId="45ED4A30" w14:textId="77777777" w:rsidR="00625E91" w:rsidRDefault="00625E91" w:rsidP="00625E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8D4EE" id="_x0000_s1117" type="#_x0000_t202" style="position:absolute;margin-left:12.9pt;margin-top:31.85pt;width:451.3pt;height:67.1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">
                <v:textbox>
                  <w:txbxContent>
                    <w:p w14:paraId="23AFAD33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594561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6B7A505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E42838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28BD0CFE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7A8272A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08F36D9F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DC12DDF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709BE4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BD62DDE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72AA89C4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13742888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A43947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DA46A42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78D409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0F2C54E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C8817E0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C08E4B6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C3AE92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3B0FE24D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6B6968FB" w14:textId="77777777" w:rsidR="00625E91" w:rsidRDefault="00625E91" w:rsidP="00625E91">
                      <w:pPr>
                        <w:spacing w:after="0" w:line="240" w:lineRule="auto"/>
                      </w:pPr>
                    </w:p>
                    <w:p w14:paraId="45ED4A30" w14:textId="77777777" w:rsidR="00625E91" w:rsidRDefault="00625E91" w:rsidP="00625E91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E40" w:rsidRPr="007037E3">
        <w:rPr>
          <w:noProof/>
        </w:rPr>
        <w:drawing>
          <wp:inline distT="0" distB="0" distL="0" distR="0" wp14:anchorId="760194A1" wp14:editId="35AFEC09">
            <wp:extent cx="6234430" cy="1254642"/>
            <wp:effectExtent l="0" t="0" r="0" b="3175"/>
            <wp:docPr id="67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05"/>
                    <a:stretch/>
                  </pic:blipFill>
                  <pic:spPr bwMode="auto">
                    <a:xfrm>
                      <a:off x="0" y="0"/>
                      <a:ext cx="6234430" cy="125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5D53A7D6" w14:textId="77777777" w:rsidR="00505E40" w:rsidRDefault="00505E40" w:rsidP="00505E40">
      <w:pPr>
        <w:spacing w:after="0" w:line="240" w:lineRule="auto"/>
      </w:pPr>
    </w:p>
    <w:p w14:paraId="6D5AAA36" w14:textId="77777777" w:rsidR="00505E40" w:rsidRDefault="00505E40" w:rsidP="00505E40">
      <w:pPr>
        <w:pStyle w:val="Heading1"/>
      </w:pPr>
      <w:r>
        <w:t>Mark Scheme</w:t>
      </w:r>
    </w:p>
    <w:p w14:paraId="4A40C1EB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Chemistry/2017/m/Paper 42/</w:t>
      </w:r>
    </w:p>
    <w:p w14:paraId="315C2838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38FEDF60" wp14:editId="24CC3201">
            <wp:extent cx="6496050" cy="1786270"/>
            <wp:effectExtent l="0" t="0" r="0" b="4445"/>
            <wp:docPr id="663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01" b="12942"/>
                    <a:stretch/>
                  </pic:blipFill>
                  <pic:spPr bwMode="auto">
                    <a:xfrm>
                      <a:off x="0" y="0"/>
                      <a:ext cx="6496050" cy="17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FA9A3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Chemistry/2016/s/Paper 43/</w:t>
      </w:r>
    </w:p>
    <w:p w14:paraId="379B9C05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48A718D2" wp14:editId="4D6FFC91">
            <wp:extent cx="6269990" cy="939239"/>
            <wp:effectExtent l="0" t="0" r="0" b="0"/>
            <wp:docPr id="657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68" b="33147"/>
                    <a:stretch/>
                  </pic:blipFill>
                  <pic:spPr bwMode="auto">
                    <a:xfrm>
                      <a:off x="0" y="0"/>
                      <a:ext cx="6269990" cy="93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D426E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Chemistry/2016/w/Paper 42/</w:t>
      </w:r>
    </w:p>
    <w:p w14:paraId="62AA7543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5C391D11" wp14:editId="161CFF94">
            <wp:extent cx="6448425" cy="538864"/>
            <wp:effectExtent l="0" t="0" r="0" b="0"/>
            <wp:docPr id="641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11"/>
                    <a:stretch/>
                  </pic:blipFill>
                  <pic:spPr bwMode="auto">
                    <a:xfrm>
                      <a:off x="0" y="0"/>
                      <a:ext cx="6448425" cy="53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17C7B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Chemistry/2016/w/Paper 41/</w:t>
      </w:r>
    </w:p>
    <w:p w14:paraId="76F15F29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7185818B" wp14:editId="29C794DA">
            <wp:extent cx="6590665" cy="492317"/>
            <wp:effectExtent l="0" t="0" r="635" b="3175"/>
            <wp:docPr id="638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06" b="47556"/>
                    <a:stretch/>
                  </pic:blipFill>
                  <pic:spPr bwMode="auto">
                    <a:xfrm>
                      <a:off x="0" y="0"/>
                      <a:ext cx="6590665" cy="49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C97FD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Chemistry/2018/s/Paper 42/</w:t>
      </w:r>
    </w:p>
    <w:p w14:paraId="3DBF948F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68A643A3" wp14:editId="4D7DB941">
            <wp:extent cx="6507480" cy="1022602"/>
            <wp:effectExtent l="0" t="0" r="7620" b="6350"/>
            <wp:docPr id="631" name="Picture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19"/>
                    <a:stretch/>
                  </pic:blipFill>
                  <pic:spPr bwMode="auto">
                    <a:xfrm>
                      <a:off x="0" y="0"/>
                      <a:ext cx="6507480" cy="102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30F02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6B38C1CF" wp14:editId="7B70222C">
            <wp:extent cx="6483957" cy="831569"/>
            <wp:effectExtent l="0" t="0" r="0" b="6985"/>
            <wp:docPr id="635" name="Picture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56"/>
                    <a:stretch/>
                  </pic:blipFill>
                  <pic:spPr bwMode="auto">
                    <a:xfrm>
                      <a:off x="0" y="0"/>
                      <a:ext cx="6483985" cy="83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3B07E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Chemistry/2017/w/Paper 43/</w:t>
      </w:r>
    </w:p>
    <w:p w14:paraId="56A6B9D9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17DBFB7B" wp14:editId="6D4B5D25">
            <wp:extent cx="6590665" cy="1151890"/>
            <wp:effectExtent l="0" t="0" r="0" b="0"/>
            <wp:docPr id="625" name="Picture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53" b="16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49F22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Chemistry/2017/w/Paper 42/</w:t>
      </w:r>
    </w:p>
    <w:p w14:paraId="5EC9CB5E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7F414EDF" wp14:editId="077BB9BA">
            <wp:extent cx="6590174" cy="723014"/>
            <wp:effectExtent l="0" t="0" r="1270" b="1270"/>
            <wp:docPr id="623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95" b="16211"/>
                    <a:stretch/>
                  </pic:blipFill>
                  <pic:spPr bwMode="auto">
                    <a:xfrm>
                      <a:off x="0" y="0"/>
                      <a:ext cx="6590665" cy="72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BC430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Chemistry/2017/s/Paper 43/</w:t>
      </w:r>
    </w:p>
    <w:p w14:paraId="52F26CFB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3090B9A9" wp14:editId="3B2F5EDD">
            <wp:extent cx="6590665" cy="510540"/>
            <wp:effectExtent l="0" t="0" r="0" b="0"/>
            <wp:docPr id="616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C0607" w14:textId="77777777" w:rsidR="00D773AC" w:rsidRDefault="00D773AC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394BC9A7" w14:textId="7F9E017D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9/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Chemistry/2017/s/Paper 43/</w:t>
      </w:r>
    </w:p>
    <w:p w14:paraId="2B83D7CC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23570F4A" wp14:editId="5DF25CE7">
            <wp:extent cx="6590665" cy="2778760"/>
            <wp:effectExtent l="0" t="0" r="0" b="0"/>
            <wp:docPr id="607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A7590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Chemistry/2017/s/Paper 42/</w:t>
      </w:r>
    </w:p>
    <w:p w14:paraId="527D07F4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35E2EDA6" wp14:editId="5DC3CA13">
            <wp:extent cx="6567170" cy="1396527"/>
            <wp:effectExtent l="0" t="0" r="5080" b="0"/>
            <wp:docPr id="596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50" b="31256"/>
                    <a:stretch/>
                  </pic:blipFill>
                  <pic:spPr bwMode="auto">
                    <a:xfrm>
                      <a:off x="0" y="0"/>
                      <a:ext cx="6567170" cy="139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6F22F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Chemistry/2016/w/Paper 43/</w:t>
      </w:r>
    </w:p>
    <w:p w14:paraId="1CA5C70C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3B2C33C3" wp14:editId="29CA9928">
            <wp:extent cx="6583340" cy="489098"/>
            <wp:effectExtent l="0" t="0" r="0" b="6350"/>
            <wp:docPr id="594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3" b="57141"/>
                    <a:stretch/>
                  </pic:blipFill>
                  <pic:spPr bwMode="auto">
                    <a:xfrm>
                      <a:off x="0" y="0"/>
                      <a:ext cx="6590665" cy="4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1E643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Chemistry/2016/w/Paper 43/</w:t>
      </w:r>
    </w:p>
    <w:p w14:paraId="757B5614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5C625AC9" wp14:editId="4441C742">
            <wp:extent cx="6590665" cy="487488"/>
            <wp:effectExtent l="0" t="0" r="635" b="8255"/>
            <wp:docPr id="59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55" b="36823"/>
                    <a:stretch/>
                  </pic:blipFill>
                  <pic:spPr bwMode="auto">
                    <a:xfrm>
                      <a:off x="0" y="0"/>
                      <a:ext cx="6590665" cy="48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230E2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Chemistry/2016/s/Paper 43/</w:t>
      </w:r>
    </w:p>
    <w:p w14:paraId="443A0C11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2A85FA95" wp14:editId="70EAE42B">
            <wp:extent cx="6294120" cy="1543685"/>
            <wp:effectExtent l="0" t="0" r="0" b="0"/>
            <wp:docPr id="586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DCA56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Chemistry/2016/s/Paper 42/</w:t>
      </w:r>
    </w:p>
    <w:p w14:paraId="1A77F6C6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7E402EBE" wp14:editId="7F4E293A">
            <wp:extent cx="6419768" cy="520995"/>
            <wp:effectExtent l="0" t="0" r="635" b="0"/>
            <wp:docPr id="570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61" b="27053"/>
                    <a:stretch/>
                  </pic:blipFill>
                  <pic:spPr bwMode="auto">
                    <a:xfrm>
                      <a:off x="0" y="0"/>
                      <a:ext cx="6424295" cy="52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2BFE2" w14:textId="77777777" w:rsidR="00505E40" w:rsidRPr="002C4341" w:rsidRDefault="00505E40" w:rsidP="00505E40">
      <w:pPr>
        <w:spacing w:after="0" w:line="240" w:lineRule="auto"/>
      </w:pPr>
    </w:p>
    <w:p w14:paraId="080F1435" w14:textId="77777777" w:rsidR="00D773AC" w:rsidRDefault="00D773AC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6C80331" w14:textId="417030DB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15/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Chemistry/2018/s/Paper 42/</w:t>
      </w:r>
    </w:p>
    <w:p w14:paraId="622F2A38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7490A029" wp14:editId="6B5D3C1A">
            <wp:extent cx="6482838" cy="1520456"/>
            <wp:effectExtent l="0" t="0" r="0" b="3810"/>
            <wp:docPr id="566" name="Picture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11"/>
                    <a:stretch/>
                  </pic:blipFill>
                  <pic:spPr bwMode="auto">
                    <a:xfrm>
                      <a:off x="0" y="0"/>
                      <a:ext cx="6483985" cy="15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381C2" w14:textId="77777777" w:rsidR="00505E40" w:rsidRPr="002C4341" w:rsidRDefault="00505E40" w:rsidP="00505E40">
      <w:pPr>
        <w:spacing w:after="0" w:line="240" w:lineRule="auto"/>
      </w:pPr>
    </w:p>
    <w:p w14:paraId="5845BA07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Chemistry/2016/w/Paper 41/</w:t>
      </w:r>
    </w:p>
    <w:p w14:paraId="05FE947C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72D7B158" wp14:editId="57BB7F91">
            <wp:extent cx="6590665" cy="1940398"/>
            <wp:effectExtent l="0" t="0" r="635" b="3175"/>
            <wp:docPr id="564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8" b="34555"/>
                    <a:stretch/>
                  </pic:blipFill>
                  <pic:spPr bwMode="auto">
                    <a:xfrm>
                      <a:off x="0" y="0"/>
                      <a:ext cx="6590665" cy="194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308C8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Chemistry/2017/m/Paper 42/</w:t>
      </w:r>
    </w:p>
    <w:p w14:paraId="2DC488D2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4F19CE98" wp14:editId="2C176CCB">
            <wp:extent cx="6507480" cy="1579245"/>
            <wp:effectExtent l="0" t="0" r="0" b="0"/>
            <wp:docPr id="559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8" b="5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1A18D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Chemistry/2018/w/Paper 43/</w:t>
      </w:r>
    </w:p>
    <w:p w14:paraId="0A5F8015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19B57DD7" wp14:editId="62A96FA1">
            <wp:extent cx="6543040" cy="1175385"/>
            <wp:effectExtent l="0" t="0" r="0" b="0"/>
            <wp:docPr id="553" name="Picture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161A6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192C5B1E" wp14:editId="55B04964">
            <wp:extent cx="6531501" cy="1679915"/>
            <wp:effectExtent l="0" t="0" r="3175" b="0"/>
            <wp:docPr id="556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6" b="26577"/>
                    <a:stretch/>
                  </pic:blipFill>
                  <pic:spPr bwMode="auto">
                    <a:xfrm>
                      <a:off x="0" y="0"/>
                      <a:ext cx="6531610" cy="167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DA874" w14:textId="77777777" w:rsidR="00D773AC" w:rsidRDefault="00D773AC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71CBE3BC" w14:textId="4586F624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19/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Chemistry/2018/w/Paper 42/</w:t>
      </w:r>
    </w:p>
    <w:p w14:paraId="35EC999C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66FC63B5" wp14:editId="7B8A038C">
            <wp:extent cx="6531610" cy="1662430"/>
            <wp:effectExtent l="0" t="0" r="0" b="0"/>
            <wp:docPr id="551" name="Picture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DC851" w14:textId="77777777" w:rsidR="00505E40" w:rsidRPr="002C4341" w:rsidRDefault="00505E40" w:rsidP="00505E40">
      <w:pPr>
        <w:spacing w:after="0" w:line="240" w:lineRule="auto"/>
      </w:pPr>
    </w:p>
    <w:p w14:paraId="018AB2AE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Chemistry/2018/w/Paper 41/</w:t>
      </w:r>
    </w:p>
    <w:p w14:paraId="40F57C3A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78B7082B" wp14:editId="20C152A2">
            <wp:extent cx="6460490" cy="1402242"/>
            <wp:effectExtent l="0" t="0" r="0" b="7620"/>
            <wp:docPr id="549" name="Picture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43"/>
                    <a:stretch/>
                  </pic:blipFill>
                  <pic:spPr bwMode="auto">
                    <a:xfrm>
                      <a:off x="0" y="0"/>
                      <a:ext cx="6460490" cy="140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B8DB2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Chemistry/2018/s/Paper 43/</w:t>
      </w:r>
    </w:p>
    <w:p w14:paraId="6467B5B0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338BD1D1" wp14:editId="15FD04E9">
            <wp:extent cx="6501348" cy="701749"/>
            <wp:effectExtent l="0" t="0" r="0" b="3175"/>
            <wp:docPr id="517" name="Picture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09" b="27280"/>
                    <a:stretch/>
                  </pic:blipFill>
                  <pic:spPr bwMode="auto">
                    <a:xfrm>
                      <a:off x="0" y="0"/>
                      <a:ext cx="6507480" cy="70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1FA79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22/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Chemistry/2017/w/Paper 43/</w:t>
      </w:r>
    </w:p>
    <w:p w14:paraId="3BE2F67C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26B22B26" wp14:editId="1C2E15BE">
            <wp:extent cx="6590665" cy="1745615"/>
            <wp:effectExtent l="0" t="0" r="0" b="0"/>
            <wp:docPr id="514" name="Picture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6B6B6" w14:textId="77777777" w:rsidR="00505E40" w:rsidRPr="002C4341" w:rsidRDefault="00505E40" w:rsidP="00505E40">
      <w:pPr>
        <w:spacing w:after="0" w:line="240" w:lineRule="auto"/>
      </w:pPr>
    </w:p>
    <w:p w14:paraId="3B6C186B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Chemistry/2017/w/Paper 42/</w:t>
      </w:r>
    </w:p>
    <w:p w14:paraId="3CF19278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2F04D1B2" wp14:editId="66ED71ED">
            <wp:extent cx="6590665" cy="1175385"/>
            <wp:effectExtent l="0" t="0" r="0" b="0"/>
            <wp:docPr id="506" name="Picture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CD804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3E389040" wp14:editId="1B02CA75">
            <wp:extent cx="6590665" cy="712470"/>
            <wp:effectExtent l="0" t="0" r="0" b="0"/>
            <wp:docPr id="50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EF38B" w14:textId="77777777" w:rsidR="00D773AC" w:rsidRDefault="00D773AC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847E3CD" w14:textId="6C546120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24/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Chemistry/2017/w/Paper 41/Q5</w:t>
      </w:r>
    </w:p>
    <w:p w14:paraId="68FAFAD9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551DB0DC" wp14:editId="6F16D743">
            <wp:extent cx="6590665" cy="1132057"/>
            <wp:effectExtent l="0" t="0" r="635" b="0"/>
            <wp:docPr id="504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19" b="27081"/>
                    <a:stretch/>
                  </pic:blipFill>
                  <pic:spPr bwMode="auto">
                    <a:xfrm>
                      <a:off x="0" y="0"/>
                      <a:ext cx="6590665" cy="113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64CB1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Chemistry/2017/w/Paper 41/</w:t>
      </w:r>
    </w:p>
    <w:p w14:paraId="786917C9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5A4D2265" wp14:editId="5C2D5CAC">
            <wp:extent cx="6590665" cy="474980"/>
            <wp:effectExtent l="0" t="0" r="0" b="0"/>
            <wp:docPr id="501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27307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53492679" wp14:editId="3855D0B1">
            <wp:extent cx="6590665" cy="688975"/>
            <wp:effectExtent l="0" t="0" r="0" b="0"/>
            <wp:docPr id="502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3BADF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26/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Chemistry/2017/s/Paper 41/</w:t>
      </w:r>
    </w:p>
    <w:p w14:paraId="77E4C311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4F33DCE2" wp14:editId="13ADA7FD">
            <wp:extent cx="6590665" cy="514025"/>
            <wp:effectExtent l="0" t="0" r="635" b="635"/>
            <wp:docPr id="498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69"/>
                    <a:stretch/>
                  </pic:blipFill>
                  <pic:spPr bwMode="auto">
                    <a:xfrm>
                      <a:off x="0" y="0"/>
                      <a:ext cx="6590665" cy="51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C5D03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08125F3E" wp14:editId="43DC8831">
            <wp:extent cx="6590665" cy="522605"/>
            <wp:effectExtent l="0" t="0" r="0" b="0"/>
            <wp:docPr id="499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59" b="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8FD0E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Chemistry/2016/w/Paper 41/</w:t>
      </w:r>
    </w:p>
    <w:p w14:paraId="5C80C811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7E61A241" wp14:editId="029A8B62">
            <wp:extent cx="6590665" cy="2517775"/>
            <wp:effectExtent l="0" t="0" r="0" b="0"/>
            <wp:docPr id="496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8270A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Chemistry/2016/s/Paper 41/</w:t>
      </w:r>
    </w:p>
    <w:p w14:paraId="294E95EF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7DE1D423" wp14:editId="5B9442FE">
            <wp:extent cx="6341110" cy="1082468"/>
            <wp:effectExtent l="0" t="0" r="2540" b="3810"/>
            <wp:docPr id="471" name="Picture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58"/>
                    <a:stretch/>
                  </pic:blipFill>
                  <pic:spPr bwMode="auto">
                    <a:xfrm>
                      <a:off x="0" y="0"/>
                      <a:ext cx="6341110" cy="108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86654" w14:textId="77777777" w:rsidR="00D773AC" w:rsidRDefault="00D773AC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46DAA97F" w14:textId="4A72237E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29/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Chemistry/2018/w/Paper 43/</w:t>
      </w:r>
    </w:p>
    <w:p w14:paraId="4DA54567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61DAF9FD" wp14:editId="28B55872">
            <wp:extent cx="6519545" cy="2615609"/>
            <wp:effectExtent l="0" t="0" r="0" b="0"/>
            <wp:docPr id="461" name="Pictur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47"/>
                    <a:stretch/>
                  </pic:blipFill>
                  <pic:spPr bwMode="auto">
                    <a:xfrm>
                      <a:off x="0" y="0"/>
                      <a:ext cx="6519545" cy="261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45935" w14:textId="77777777" w:rsidR="00505E40" w:rsidRPr="002C4341" w:rsidRDefault="00505E40" w:rsidP="00505E40">
      <w:pPr>
        <w:spacing w:after="0" w:line="240" w:lineRule="auto"/>
      </w:pPr>
    </w:p>
    <w:p w14:paraId="1CBF2976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30/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Chemistry/2018/s/Paper 43/</w:t>
      </w:r>
    </w:p>
    <w:p w14:paraId="6CA65A39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500ED8B7" wp14:editId="649CD35F">
            <wp:extent cx="6478270" cy="722942"/>
            <wp:effectExtent l="0" t="0" r="0" b="1270"/>
            <wp:docPr id="458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72" b="8958"/>
                    <a:stretch/>
                  </pic:blipFill>
                  <pic:spPr bwMode="auto">
                    <a:xfrm>
                      <a:off x="0" y="0"/>
                      <a:ext cx="6478780" cy="72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02C0D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31/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Chemistry/2018/s/Paper 42/</w:t>
      </w:r>
    </w:p>
    <w:p w14:paraId="6706C590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6F65DD1E" wp14:editId="31E0C089">
            <wp:extent cx="6471920" cy="1330037"/>
            <wp:effectExtent l="0" t="0" r="5080" b="3810"/>
            <wp:docPr id="1630" name="Picture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15"/>
                    <a:stretch/>
                  </pic:blipFill>
                  <pic:spPr bwMode="auto">
                    <a:xfrm>
                      <a:off x="0" y="0"/>
                      <a:ext cx="6471920" cy="133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61329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32/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Chemistry/2017/w/Paper 41/Q5</w:t>
      </w:r>
    </w:p>
    <w:p w14:paraId="74A9CA4F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16470C55" wp14:editId="3EB0D413">
            <wp:extent cx="6590665" cy="926465"/>
            <wp:effectExtent l="0" t="0" r="0" b="0"/>
            <wp:docPr id="1628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6" b="60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31E4E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33/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Chemistry/2017/w/Paper 41/</w:t>
      </w:r>
    </w:p>
    <w:p w14:paraId="486E5580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20C4A369" wp14:editId="32BDCA10">
            <wp:extent cx="6590665" cy="2209519"/>
            <wp:effectExtent l="0" t="0" r="635" b="635"/>
            <wp:docPr id="1626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" b="28883"/>
                    <a:stretch/>
                  </pic:blipFill>
                  <pic:spPr bwMode="auto">
                    <a:xfrm>
                      <a:off x="0" y="0"/>
                      <a:ext cx="6590665" cy="220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2EE0F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34/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Chemistry/2017/s/Paper 42/</w:t>
      </w:r>
    </w:p>
    <w:p w14:paraId="76039820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35FD9643" wp14:editId="5C7A68FF">
            <wp:extent cx="6590665" cy="629285"/>
            <wp:effectExtent l="0" t="0" r="0" b="0"/>
            <wp:docPr id="1622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39" b="47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00C4C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35/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Chemistry/2017/s/Paper 42/</w:t>
      </w:r>
    </w:p>
    <w:p w14:paraId="4E147F13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5F1AE49D" wp14:editId="25C13D0B">
            <wp:extent cx="6590665" cy="2012950"/>
            <wp:effectExtent l="0" t="0" r="635" b="6350"/>
            <wp:docPr id="1620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05" b="-1"/>
                    <a:stretch/>
                  </pic:blipFill>
                  <pic:spPr bwMode="auto">
                    <a:xfrm>
                      <a:off x="0" y="0"/>
                      <a:ext cx="659066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BCFFA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36/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Chemistry/2017/s/Paper 41/</w:t>
      </w:r>
    </w:p>
    <w:p w14:paraId="74466CA7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014F98F4" wp14:editId="65AB86D4">
            <wp:extent cx="6590665" cy="1472565"/>
            <wp:effectExtent l="0" t="0" r="0" b="0"/>
            <wp:docPr id="1618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1" b="44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343C5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37/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Chemistry/2017/m/Paper 42/</w:t>
      </w:r>
    </w:p>
    <w:p w14:paraId="7A0BB534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00606A15" wp14:editId="0DD25843">
            <wp:extent cx="6496050" cy="974090"/>
            <wp:effectExtent l="0" t="0" r="0" b="0"/>
            <wp:docPr id="3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2" b="7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38786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5990B165" wp14:editId="1EF25A99">
            <wp:extent cx="6496050" cy="676910"/>
            <wp:effectExtent l="0" t="0" r="0" b="0"/>
            <wp:docPr id="673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37" b="4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2EE6F" w14:textId="77777777" w:rsidR="00505E40" w:rsidRPr="002C4341" w:rsidRDefault="00505E40" w:rsidP="00505E40">
      <w:pPr>
        <w:spacing w:after="0" w:line="240" w:lineRule="auto"/>
      </w:pPr>
    </w:p>
    <w:p w14:paraId="61E1C820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38/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Chemistry/2016/s/Paper 43/</w:t>
      </w:r>
    </w:p>
    <w:p w14:paraId="2DC76F7C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528A62A4" wp14:editId="21F71D39">
            <wp:extent cx="6294120" cy="669852"/>
            <wp:effectExtent l="0" t="0" r="0" b="0"/>
            <wp:docPr id="1556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72" b="34115"/>
                    <a:stretch/>
                  </pic:blipFill>
                  <pic:spPr bwMode="auto">
                    <a:xfrm>
                      <a:off x="0" y="0"/>
                      <a:ext cx="6294120" cy="66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CA530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39/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Chemistry/2016/s/Paper 41/</w:t>
      </w:r>
    </w:p>
    <w:p w14:paraId="1B2A04AC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2028DFE9" wp14:editId="5B22BD11">
            <wp:extent cx="6305550" cy="534670"/>
            <wp:effectExtent l="0" t="0" r="0" b="0"/>
            <wp:docPr id="166" name="Pictur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33" b="3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1F2FB" w14:textId="77777777" w:rsidR="00505E40" w:rsidRPr="002C4341" w:rsidRDefault="00505E40" w:rsidP="00505E40">
      <w:pPr>
        <w:spacing w:after="0" w:line="240" w:lineRule="auto"/>
      </w:pPr>
    </w:p>
    <w:p w14:paraId="03D35F61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40/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Chemistry/2018/w/Paper 41/</w:t>
      </w:r>
    </w:p>
    <w:p w14:paraId="5EFEB7B2" w14:textId="77777777" w:rsidR="00505E40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5EBC23B2" wp14:editId="72B23A6E">
            <wp:extent cx="6518187" cy="1031358"/>
            <wp:effectExtent l="0" t="0" r="0" b="0"/>
            <wp:docPr id="6" name="Picture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67" b="34770"/>
                    <a:stretch/>
                  </pic:blipFill>
                  <pic:spPr bwMode="auto">
                    <a:xfrm>
                      <a:off x="0" y="0"/>
                      <a:ext cx="6519545" cy="103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A0EFD" w14:textId="77777777" w:rsidR="00505E40" w:rsidRPr="002C4341" w:rsidRDefault="00505E40" w:rsidP="00505E40">
      <w:pPr>
        <w:spacing w:after="0" w:line="240" w:lineRule="auto"/>
      </w:pPr>
    </w:p>
    <w:p w14:paraId="6DDB9D12" w14:textId="77777777" w:rsidR="00D773AC" w:rsidRDefault="00D773AC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047DEC43" w14:textId="7E0A57EA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41/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Chemistry/2017/s/Paper 42/</w:t>
      </w:r>
    </w:p>
    <w:p w14:paraId="6DDD6CA0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3A7874D7" wp14:editId="3A271EB8">
            <wp:extent cx="6590665" cy="724535"/>
            <wp:effectExtent l="0" t="0" r="0" b="0"/>
            <wp:docPr id="1498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3" b="6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D2F5B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42/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Chemistry/2016/s/Paper 41/</w:t>
      </w:r>
    </w:p>
    <w:p w14:paraId="432EB25D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09D23EAE" wp14:editId="61BB57C6">
            <wp:extent cx="6329680" cy="534670"/>
            <wp:effectExtent l="0" t="0" r="0" b="0"/>
            <wp:docPr id="1494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06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D80BC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43/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Chemistry/2018/s/Paper 41/</w:t>
      </w:r>
    </w:p>
    <w:p w14:paraId="76C09C29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6B233A78" wp14:editId="4186EAE1">
            <wp:extent cx="6470365" cy="1807535"/>
            <wp:effectExtent l="0" t="0" r="6985" b="2540"/>
            <wp:docPr id="1487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2" b="24674"/>
                    <a:stretch/>
                  </pic:blipFill>
                  <pic:spPr bwMode="auto">
                    <a:xfrm>
                      <a:off x="0" y="0"/>
                      <a:ext cx="6471920" cy="18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3D870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44/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Chemistry/2017/w/Paper 43/</w:t>
      </w:r>
    </w:p>
    <w:p w14:paraId="1E033128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6FED991F" wp14:editId="09181CDF">
            <wp:extent cx="6590665" cy="2195136"/>
            <wp:effectExtent l="0" t="0" r="635" b="0"/>
            <wp:docPr id="1485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7" b="42093"/>
                    <a:stretch/>
                  </pic:blipFill>
                  <pic:spPr bwMode="auto">
                    <a:xfrm>
                      <a:off x="0" y="0"/>
                      <a:ext cx="6590665" cy="219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197A8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45/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Chemistry/2016/w/Paper 42/</w:t>
      </w:r>
    </w:p>
    <w:p w14:paraId="6E41D58B" w14:textId="6695C975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7D184BFC" wp14:editId="2827EC7F">
            <wp:extent cx="6436360" cy="914400"/>
            <wp:effectExtent l="0" t="0" r="0" b="0"/>
            <wp:docPr id="115" name="Pictur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A3938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46/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Chemistry/2016/s/Paper 42/</w:t>
      </w:r>
    </w:p>
    <w:p w14:paraId="1361FFC6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1EA897FC" wp14:editId="44DB5BD7">
            <wp:extent cx="6376614" cy="2349455"/>
            <wp:effectExtent l="0" t="0" r="5715" b="0"/>
            <wp:docPr id="111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9" b="27460"/>
                    <a:stretch/>
                  </pic:blipFill>
                  <pic:spPr bwMode="auto">
                    <a:xfrm>
                      <a:off x="0" y="0"/>
                      <a:ext cx="6377305" cy="234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E0E18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47/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Chemistry/2018/w/Paper 43/</w:t>
      </w:r>
    </w:p>
    <w:p w14:paraId="178F8D48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2E5F10E9" wp14:editId="10189144">
            <wp:extent cx="6517675" cy="1840141"/>
            <wp:effectExtent l="0" t="0" r="0" b="8255"/>
            <wp:docPr id="109" name="Picture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94"/>
                    <a:stretch/>
                  </pic:blipFill>
                  <pic:spPr bwMode="auto">
                    <a:xfrm>
                      <a:off x="0" y="0"/>
                      <a:ext cx="6519545" cy="184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BBF78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48/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Chemistry/2018/m/Paper 42/</w:t>
      </w:r>
    </w:p>
    <w:p w14:paraId="1E5D6744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19899048" wp14:editId="4D70E4EF">
            <wp:extent cx="6697947" cy="1200135"/>
            <wp:effectExtent l="0" t="0" r="0" b="635"/>
            <wp:docPr id="144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90"/>
                    <a:stretch/>
                  </pic:blipFill>
                  <pic:spPr bwMode="auto">
                    <a:xfrm>
                      <a:off x="0" y="0"/>
                      <a:ext cx="6697980" cy="120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F5B2C" w14:textId="77777777" w:rsidR="00505E40" w:rsidRPr="002C4341" w:rsidRDefault="00505E40" w:rsidP="00505E40">
      <w:pPr>
        <w:spacing w:after="0" w:line="240" w:lineRule="auto"/>
      </w:pPr>
    </w:p>
    <w:p w14:paraId="7F6954B0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49/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Chemistry/2017/s/Paper 43/</w:t>
      </w:r>
    </w:p>
    <w:p w14:paraId="06E2DC81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7F0B894D" wp14:editId="789F3F10">
            <wp:extent cx="6590665" cy="720873"/>
            <wp:effectExtent l="0" t="0" r="635" b="3175"/>
            <wp:docPr id="93" name="Picture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34" b="45068"/>
                    <a:stretch/>
                  </pic:blipFill>
                  <pic:spPr bwMode="auto">
                    <a:xfrm>
                      <a:off x="0" y="0"/>
                      <a:ext cx="6590665" cy="72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1E667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50/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Chemistry/2016/w/Paper 42/</w:t>
      </w:r>
    </w:p>
    <w:p w14:paraId="3D60D755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10433ED4" wp14:editId="7ECE01C9">
            <wp:extent cx="6448425" cy="606056"/>
            <wp:effectExtent l="0" t="0" r="0" b="3810"/>
            <wp:docPr id="87" name="Picture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79" b="22037"/>
                    <a:stretch/>
                  </pic:blipFill>
                  <pic:spPr bwMode="auto">
                    <a:xfrm>
                      <a:off x="0" y="0"/>
                      <a:ext cx="6448425" cy="60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1B085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51/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Chemistry/2016/w/Paper 41/</w:t>
      </w:r>
    </w:p>
    <w:p w14:paraId="584DB395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402773C1" wp14:editId="44909725">
            <wp:extent cx="6588247" cy="1265274"/>
            <wp:effectExtent l="0" t="0" r="3175" b="0"/>
            <wp:docPr id="83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81" b="3644"/>
                    <a:stretch/>
                  </pic:blipFill>
                  <pic:spPr bwMode="auto">
                    <a:xfrm>
                      <a:off x="0" y="0"/>
                      <a:ext cx="6590665" cy="12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F5018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52/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Chemistry/2016/s/Paper 43/</w:t>
      </w:r>
    </w:p>
    <w:p w14:paraId="72E070F2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7A032CB9" wp14:editId="66D79D95">
            <wp:extent cx="6234430" cy="1648047"/>
            <wp:effectExtent l="0" t="0" r="0" b="0"/>
            <wp:docPr id="80" name="Picture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" t="36283" r="-512" b="-3456"/>
                    <a:stretch/>
                  </pic:blipFill>
                  <pic:spPr bwMode="auto">
                    <a:xfrm>
                      <a:off x="0" y="0"/>
                      <a:ext cx="6234430" cy="164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9F804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53/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Chemistry/2016/s/Paper 42/</w:t>
      </w:r>
    </w:p>
    <w:p w14:paraId="418C6DEC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78C53804" wp14:editId="4102D7F5">
            <wp:extent cx="6377305" cy="748030"/>
            <wp:effectExtent l="0" t="0" r="0" b="0"/>
            <wp:docPr id="74" name="Picture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26779" w14:textId="77777777" w:rsidR="00D773AC" w:rsidRDefault="00D773AC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4361C09D" w14:textId="1B5E6A58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54/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Chemistry/2016/m/Paper 42/</w:t>
      </w:r>
    </w:p>
    <w:p w14:paraId="182724A0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25239810" wp14:editId="618D7148">
            <wp:extent cx="6590665" cy="637953"/>
            <wp:effectExtent l="0" t="0" r="635" b="0"/>
            <wp:docPr id="143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2" b="74089"/>
                    <a:stretch/>
                  </pic:blipFill>
                  <pic:spPr bwMode="auto">
                    <a:xfrm>
                      <a:off x="0" y="0"/>
                      <a:ext cx="6590665" cy="63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4BC95" w14:textId="77777777" w:rsidR="00505E40" w:rsidRPr="002C4341" w:rsidRDefault="00505E40" w:rsidP="00505E40">
      <w:pPr>
        <w:spacing w:after="0" w:line="240" w:lineRule="auto"/>
      </w:pPr>
    </w:p>
    <w:p w14:paraId="20B36B49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55/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Chemistry/2018/w/Paper 41/</w:t>
      </w:r>
    </w:p>
    <w:p w14:paraId="1E278A1E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0A3FBE56" wp14:editId="4A75A14A">
            <wp:extent cx="6527312" cy="1116418"/>
            <wp:effectExtent l="0" t="0" r="6985" b="7620"/>
            <wp:docPr id="1423" name="Picture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6" b="57594"/>
                    <a:stretch/>
                  </pic:blipFill>
                  <pic:spPr bwMode="auto">
                    <a:xfrm>
                      <a:off x="0" y="0"/>
                      <a:ext cx="6531610" cy="111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A5605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56/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Chemistry/2016/s/Paper 41/</w:t>
      </w:r>
    </w:p>
    <w:p w14:paraId="51F2F5B3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1DB968A1" wp14:editId="6CEFACAC">
            <wp:extent cx="6313791" cy="818102"/>
            <wp:effectExtent l="0" t="0" r="0" b="1270"/>
            <wp:docPr id="1412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1" b="54180"/>
                    <a:stretch/>
                  </pic:blipFill>
                  <pic:spPr bwMode="auto">
                    <a:xfrm>
                      <a:off x="0" y="0"/>
                      <a:ext cx="6317615" cy="81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8C5D7" w14:textId="77777777" w:rsidR="00505E40" w:rsidRPr="002C4341" w:rsidRDefault="00505E40" w:rsidP="00505E40">
      <w:pPr>
        <w:spacing w:after="0" w:line="240" w:lineRule="auto"/>
      </w:pPr>
    </w:p>
    <w:p w14:paraId="615AC5EF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57/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Chemistry/2018/w/Paper 43/</w:t>
      </w:r>
    </w:p>
    <w:p w14:paraId="72685356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41C02790" wp14:editId="03BA9A81">
            <wp:extent cx="6531610" cy="2668772"/>
            <wp:effectExtent l="0" t="0" r="2540" b="0"/>
            <wp:docPr id="5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72"/>
                    <a:stretch/>
                  </pic:blipFill>
                  <pic:spPr bwMode="auto">
                    <a:xfrm>
                      <a:off x="0" y="0"/>
                      <a:ext cx="6531610" cy="266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21191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58/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Chemistry/2018/s/Paper 42/</w:t>
      </w:r>
    </w:p>
    <w:p w14:paraId="12789CF4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28C5FC84" wp14:editId="4E750987">
            <wp:extent cx="6471920" cy="1887412"/>
            <wp:effectExtent l="0" t="0" r="5080" b="0"/>
            <wp:docPr id="45" name="Picture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86"/>
                    <a:stretch/>
                  </pic:blipFill>
                  <pic:spPr bwMode="auto">
                    <a:xfrm>
                      <a:off x="0" y="0"/>
                      <a:ext cx="6471920" cy="188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9F5BD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59/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Chemistry/2017/s/Paper 43/</w:t>
      </w:r>
    </w:p>
    <w:p w14:paraId="3CC516DF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7AFB5502" wp14:editId="16F92D2F">
            <wp:extent cx="6590665" cy="662969"/>
            <wp:effectExtent l="0" t="0" r="635" b="3810"/>
            <wp:docPr id="39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1" t="15026" r="1291" b="63475"/>
                    <a:stretch/>
                  </pic:blipFill>
                  <pic:spPr bwMode="auto">
                    <a:xfrm>
                      <a:off x="0" y="0"/>
                      <a:ext cx="6590665" cy="66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B403A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70471680" wp14:editId="72370FB4">
            <wp:extent cx="6590126" cy="372140"/>
            <wp:effectExtent l="0" t="0" r="1270" b="8890"/>
            <wp:docPr id="40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60" b="24153"/>
                    <a:stretch/>
                  </pic:blipFill>
                  <pic:spPr bwMode="auto">
                    <a:xfrm>
                      <a:off x="0" y="0"/>
                      <a:ext cx="6590665" cy="3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BDB64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60/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Chemistry/2017/s/Paper 41/</w:t>
      </w:r>
    </w:p>
    <w:p w14:paraId="2E0C81F1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4562591D" wp14:editId="69017697">
            <wp:extent cx="6590665" cy="1158594"/>
            <wp:effectExtent l="0" t="0" r="635" b="3810"/>
            <wp:docPr id="1402" name="Picture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55"/>
                    <a:stretch/>
                  </pic:blipFill>
                  <pic:spPr bwMode="auto">
                    <a:xfrm>
                      <a:off x="0" y="0"/>
                      <a:ext cx="6590665" cy="115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1C2B5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61/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Chemistry/2016/w/Paper 43/</w:t>
      </w:r>
    </w:p>
    <w:p w14:paraId="5FF77085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782F5C83" wp14:editId="4BFD0FBD">
            <wp:extent cx="6590665" cy="935665"/>
            <wp:effectExtent l="0" t="0" r="635" b="0"/>
            <wp:docPr id="1388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52" b="18999"/>
                    <a:stretch/>
                  </pic:blipFill>
                  <pic:spPr bwMode="auto">
                    <a:xfrm>
                      <a:off x="0" y="0"/>
                      <a:ext cx="6590665" cy="93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48532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4651B321" wp14:editId="4751E14A">
            <wp:extent cx="6590665" cy="629107"/>
            <wp:effectExtent l="0" t="0" r="635" b="0"/>
            <wp:docPr id="1393" name="Pictur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70"/>
                    <a:stretch/>
                  </pic:blipFill>
                  <pic:spPr bwMode="auto">
                    <a:xfrm>
                      <a:off x="0" y="0"/>
                      <a:ext cx="6590665" cy="62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691B3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62/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Chemistry/2016/w/Paper 42/</w:t>
      </w:r>
    </w:p>
    <w:p w14:paraId="67606541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2B3CA7BB" wp14:editId="50FB6E39">
            <wp:extent cx="6448425" cy="510363"/>
            <wp:effectExtent l="0" t="0" r="0" b="4445"/>
            <wp:docPr id="9" name="Picture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91" b="39587"/>
                    <a:stretch/>
                  </pic:blipFill>
                  <pic:spPr bwMode="auto">
                    <a:xfrm>
                      <a:off x="0" y="0"/>
                      <a:ext cx="6448425" cy="51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957BC" w14:textId="77777777" w:rsidR="00505E40" w:rsidRPr="002C4341" w:rsidRDefault="00505E40" w:rsidP="00505E40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63/</w:t>
      </w:r>
      <w:r w:rsidRPr="002C4341">
        <w:rPr>
          <w:rFonts w:cs="Calibri"/>
          <w:b/>
          <w:color w:val="000000"/>
        </w:rPr>
        <w:t xml:space="preserve"> </w:t>
      </w:r>
      <w:r w:rsidRPr="002C4341">
        <w:rPr>
          <w:noProof/>
        </w:rPr>
        <w:t>IGCSE Chemistry/2016/s/Paper 43/</w:t>
      </w:r>
    </w:p>
    <w:p w14:paraId="7F47C16D" w14:textId="77777777" w:rsidR="00505E40" w:rsidRPr="002C4341" w:rsidRDefault="00505E40" w:rsidP="00505E40">
      <w:pPr>
        <w:spacing w:after="0" w:line="240" w:lineRule="auto"/>
      </w:pPr>
      <w:r w:rsidRPr="007037E3">
        <w:rPr>
          <w:noProof/>
        </w:rPr>
        <w:drawing>
          <wp:inline distT="0" distB="0" distL="0" distR="0" wp14:anchorId="58C070E0" wp14:editId="69B717FD">
            <wp:extent cx="6282055" cy="908863"/>
            <wp:effectExtent l="0" t="0" r="4445" b="5715"/>
            <wp:docPr id="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95"/>
                    <a:stretch/>
                  </pic:blipFill>
                  <pic:spPr bwMode="auto">
                    <a:xfrm>
                      <a:off x="0" y="0"/>
                      <a:ext cx="6282055" cy="90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475CB" w14:textId="77777777" w:rsidR="00505E40" w:rsidRPr="002C4341" w:rsidRDefault="00505E40" w:rsidP="00505E40">
      <w:pPr>
        <w:spacing w:after="0" w:line="240" w:lineRule="auto"/>
      </w:pPr>
    </w:p>
    <w:p w14:paraId="37B7EF0C" w14:textId="77777777" w:rsidR="00505E40" w:rsidRDefault="00505E40" w:rsidP="00505E40">
      <w:pPr>
        <w:spacing w:after="0" w:line="240" w:lineRule="auto"/>
      </w:pPr>
    </w:p>
    <w:p w14:paraId="2E1297E7" w14:textId="77777777" w:rsidR="00CA1DC7" w:rsidRPr="00CA1DC7" w:rsidRDefault="00CA1DC7" w:rsidP="00CA1DC7"/>
    <w:sectPr w:rsidR="00CA1DC7" w:rsidRPr="00CA1DC7" w:rsidSect="00987748">
      <w:footerReference w:type="default" r:id="rId141"/>
      <w:headerReference w:type="first" r:id="rId142"/>
      <w:footerReference w:type="first" r:id="rId143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83C519" w14:textId="77777777" w:rsidR="00727B9E" w:rsidRDefault="00727B9E" w:rsidP="006B1F1E">
      <w:pPr>
        <w:spacing w:after="0" w:line="240" w:lineRule="auto"/>
      </w:pPr>
      <w:r>
        <w:separator/>
      </w:r>
    </w:p>
  </w:endnote>
  <w:endnote w:type="continuationSeparator" w:id="0">
    <w:p w14:paraId="4FF87A06" w14:textId="77777777" w:rsidR="00727B9E" w:rsidRDefault="00727B9E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804F6" w14:textId="77777777" w:rsidR="006B1F1E" w:rsidRPr="00CA1DC7" w:rsidRDefault="00CA1DC7" w:rsidP="00CA1DC7">
    <w:pPr>
      <w:pStyle w:val="Footer"/>
      <w:tabs>
        <w:tab w:val="clear" w:pos="9026"/>
        <w:tab w:val="center" w:pos="1620"/>
        <w:tab w:val="left" w:pos="8010"/>
        <w:tab w:val="right" w:pos="8640"/>
        <w:tab w:val="right" w:pos="9720"/>
      </w:tabs>
      <w:ind w:right="-1171"/>
      <w:rPr>
        <w:b/>
        <w:bCs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B514D20" wp14:editId="39088A89">
          <wp:simplePos x="0" y="0"/>
          <wp:positionH relativeFrom="margin">
            <wp:posOffset>6132808</wp:posOffset>
          </wp:positionH>
          <wp:positionV relativeFrom="page">
            <wp:posOffset>9729786</wp:posOffset>
          </wp:positionV>
          <wp:extent cx="704666" cy="699902"/>
          <wp:effectExtent l="0" t="0" r="635" b="5080"/>
          <wp:wrapNone/>
          <wp:docPr id="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666" cy="6999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17B76F4E" wp14:editId="7335CC63">
          <wp:simplePos x="0" y="0"/>
          <wp:positionH relativeFrom="margin">
            <wp:posOffset>2638089</wp:posOffset>
          </wp:positionH>
          <wp:positionV relativeFrom="bottomMargin">
            <wp:posOffset>3471964</wp:posOffset>
          </wp:positionV>
          <wp:extent cx="704666" cy="699902"/>
          <wp:effectExtent l="0" t="0" r="635" b="5080"/>
          <wp:wrapNone/>
          <wp:docPr id="4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666" cy="6999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71EEF5FC" wp14:editId="775FC6D8">
          <wp:simplePos x="0" y="0"/>
          <wp:positionH relativeFrom="column">
            <wp:posOffset>7966519</wp:posOffset>
          </wp:positionH>
          <wp:positionV relativeFrom="paragraph">
            <wp:posOffset>2469515</wp:posOffset>
          </wp:positionV>
          <wp:extent cx="939165" cy="932815"/>
          <wp:effectExtent l="0" t="0" r="0" b="0"/>
          <wp:wrapNone/>
          <wp:docPr id="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r>
      <w:tab/>
    </w:r>
    <w:hyperlink r:id="rId2" w:history="1">
      <w:r w:rsidRPr="00D4362B">
        <w:rPr>
          <w:rStyle w:val="Hyperlink"/>
        </w:rPr>
        <w:t>www.Smashing</w:t>
      </w:r>
      <w:r w:rsidRPr="00D4362B">
        <w:rPr>
          <w:rStyle w:val="Hyperlink"/>
          <w:b/>
        </w:rPr>
        <w:t>Science</w:t>
      </w:r>
      <w:r w:rsidRPr="00D4362B">
        <w:rPr>
          <w:rStyle w:val="Hyperlink"/>
        </w:rPr>
        <w:t>.org</w:t>
      </w:r>
    </w:hyperlink>
    <w:r>
      <w:t xml:space="preserve"> &amp; for China </w:t>
    </w:r>
    <w:hyperlink r:id="rId3" w:history="1">
      <w:r w:rsidRPr="00D4362B">
        <w:rPr>
          <w:rStyle w:val="Hyperlink"/>
        </w:rPr>
        <w:t>www.Smashing</w:t>
      </w:r>
      <w:r w:rsidRPr="00D4362B">
        <w:rPr>
          <w:rStyle w:val="Hyperlink"/>
          <w:bCs/>
        </w:rPr>
        <w:t>Science</w:t>
      </w:r>
      <w:r w:rsidRPr="00D4362B">
        <w:rPr>
          <w:rStyle w:val="Hyperlink"/>
          <w:b/>
        </w:rPr>
        <w:t>CN</w:t>
      </w:r>
      <w:r w:rsidRPr="00D4362B">
        <w:rPr>
          <w:rStyle w:val="Hyperlink"/>
        </w:rPr>
        <w:t>.org</w:t>
      </w:r>
    </w:hyperlink>
    <w:r>
      <w:rPr>
        <w:rStyle w:val="Hyperlink"/>
      </w:rPr>
      <w:t xml:space="preserve"> </w:t>
    </w:r>
    <w:r>
      <w:tab/>
      <w:t xml:space="preserve"> </w:t>
    </w:r>
    <w:r>
      <w:tab/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>
      <w:rPr>
        <w:b/>
        <w:bCs/>
      </w:rPr>
      <w:t>276</w:t>
    </w:r>
    <w:r>
      <w:rPr>
        <w:b/>
        <w:bCs/>
      </w:rPr>
      <w:fldChar w:fldCharType="end"/>
    </w:r>
    <w:r>
      <w:rPr>
        <w:b/>
        <w:bCs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49B52" w14:textId="77777777" w:rsidR="00E1431A" w:rsidRPr="00CA1DC7" w:rsidRDefault="00CA1DC7" w:rsidP="00CA1DC7">
    <w:pPr>
      <w:pStyle w:val="Footer"/>
      <w:tabs>
        <w:tab w:val="clear" w:pos="9026"/>
        <w:tab w:val="center" w:pos="1620"/>
        <w:tab w:val="left" w:pos="8010"/>
        <w:tab w:val="right" w:pos="8640"/>
        <w:tab w:val="right" w:pos="9720"/>
      </w:tabs>
      <w:ind w:right="-1171"/>
      <w:rPr>
        <w:b/>
        <w:bCs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305C47E0" wp14:editId="5F3E3C82">
          <wp:simplePos x="0" y="0"/>
          <wp:positionH relativeFrom="margin">
            <wp:posOffset>6195870</wp:posOffset>
          </wp:positionH>
          <wp:positionV relativeFrom="page">
            <wp:posOffset>9729470</wp:posOffset>
          </wp:positionV>
          <wp:extent cx="704666" cy="699902"/>
          <wp:effectExtent l="0" t="0" r="635" b="5080"/>
          <wp:wrapNone/>
          <wp:docPr id="137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666" cy="6999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71A422C9" wp14:editId="40D777E0">
          <wp:simplePos x="0" y="0"/>
          <wp:positionH relativeFrom="margin">
            <wp:posOffset>2638089</wp:posOffset>
          </wp:positionH>
          <wp:positionV relativeFrom="bottomMargin">
            <wp:posOffset>3471964</wp:posOffset>
          </wp:positionV>
          <wp:extent cx="704666" cy="699902"/>
          <wp:effectExtent l="0" t="0" r="635" b="5080"/>
          <wp:wrapNone/>
          <wp:docPr id="1615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666" cy="6999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251E93C9" wp14:editId="21183D78">
          <wp:simplePos x="0" y="0"/>
          <wp:positionH relativeFrom="column">
            <wp:posOffset>7966519</wp:posOffset>
          </wp:positionH>
          <wp:positionV relativeFrom="paragraph">
            <wp:posOffset>2469515</wp:posOffset>
          </wp:positionV>
          <wp:extent cx="939165" cy="932815"/>
          <wp:effectExtent l="0" t="0" r="0" b="0"/>
          <wp:wrapNone/>
          <wp:docPr id="161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r>
      <w:tab/>
    </w:r>
    <w:hyperlink r:id="rId2" w:history="1">
      <w:r w:rsidRPr="00D4362B">
        <w:rPr>
          <w:rStyle w:val="Hyperlink"/>
        </w:rPr>
        <w:t>www.Smashing</w:t>
      </w:r>
      <w:r w:rsidRPr="00D4362B">
        <w:rPr>
          <w:rStyle w:val="Hyperlink"/>
          <w:b/>
        </w:rPr>
        <w:t>Science</w:t>
      </w:r>
      <w:r w:rsidRPr="00D4362B">
        <w:rPr>
          <w:rStyle w:val="Hyperlink"/>
        </w:rPr>
        <w:t>.org</w:t>
      </w:r>
    </w:hyperlink>
    <w:r>
      <w:t xml:space="preserve"> &amp; for China </w:t>
    </w:r>
    <w:hyperlink r:id="rId3" w:history="1">
      <w:r w:rsidRPr="00D4362B">
        <w:rPr>
          <w:rStyle w:val="Hyperlink"/>
        </w:rPr>
        <w:t>www.Smashing</w:t>
      </w:r>
      <w:r w:rsidRPr="00D4362B">
        <w:rPr>
          <w:rStyle w:val="Hyperlink"/>
          <w:bCs/>
        </w:rPr>
        <w:t>Science</w:t>
      </w:r>
      <w:r w:rsidRPr="00D4362B">
        <w:rPr>
          <w:rStyle w:val="Hyperlink"/>
          <w:b/>
        </w:rPr>
        <w:t>CN</w:t>
      </w:r>
      <w:r w:rsidRPr="00D4362B">
        <w:rPr>
          <w:rStyle w:val="Hyperlink"/>
        </w:rPr>
        <w:t>.org</w:t>
      </w:r>
    </w:hyperlink>
    <w:r>
      <w:rPr>
        <w:rStyle w:val="Hyperlink"/>
      </w:rPr>
      <w:t xml:space="preserve"> </w:t>
    </w:r>
    <w:r>
      <w:tab/>
      <w:t xml:space="preserve"> </w:t>
    </w:r>
    <w:r>
      <w:tab/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>
      <w:rPr>
        <w:b/>
        <w:bCs/>
      </w:rPr>
      <w:t>276</w:t>
    </w:r>
    <w:r>
      <w:rPr>
        <w:b/>
        <w:bCs/>
      </w:rPr>
      <w:fldChar w:fldCharType="end"/>
    </w:r>
    <w:r>
      <w:rPr>
        <w:b/>
        <w:bCs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02F4B6" w14:textId="77777777" w:rsidR="00727B9E" w:rsidRDefault="00727B9E" w:rsidP="006B1F1E">
      <w:pPr>
        <w:spacing w:after="0" w:line="240" w:lineRule="auto"/>
      </w:pPr>
      <w:r>
        <w:separator/>
      </w:r>
    </w:p>
  </w:footnote>
  <w:footnote w:type="continuationSeparator" w:id="0">
    <w:p w14:paraId="690B7FBF" w14:textId="77777777" w:rsidR="00727B9E" w:rsidRDefault="00727B9E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70F1A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E40"/>
    <w:rsid w:val="000023B9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630A"/>
    <w:rsid w:val="00196317"/>
    <w:rsid w:val="001A1BB2"/>
    <w:rsid w:val="001C57F1"/>
    <w:rsid w:val="001C75B8"/>
    <w:rsid w:val="001F1086"/>
    <w:rsid w:val="001F1A3C"/>
    <w:rsid w:val="00225E31"/>
    <w:rsid w:val="002316CD"/>
    <w:rsid w:val="002667F5"/>
    <w:rsid w:val="00267B1D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31ABD"/>
    <w:rsid w:val="003808D0"/>
    <w:rsid w:val="00380C62"/>
    <w:rsid w:val="00386FF6"/>
    <w:rsid w:val="004022B7"/>
    <w:rsid w:val="00447C0A"/>
    <w:rsid w:val="00456D8F"/>
    <w:rsid w:val="0049777B"/>
    <w:rsid w:val="004B0EDB"/>
    <w:rsid w:val="004B2561"/>
    <w:rsid w:val="004B484B"/>
    <w:rsid w:val="004C300F"/>
    <w:rsid w:val="00503F5A"/>
    <w:rsid w:val="00505E40"/>
    <w:rsid w:val="005157AB"/>
    <w:rsid w:val="00524AA3"/>
    <w:rsid w:val="00532AF3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25E91"/>
    <w:rsid w:val="00635BEE"/>
    <w:rsid w:val="00691729"/>
    <w:rsid w:val="006A0B6C"/>
    <w:rsid w:val="006A73EB"/>
    <w:rsid w:val="006B1F1E"/>
    <w:rsid w:val="006C1F1F"/>
    <w:rsid w:val="006E11A9"/>
    <w:rsid w:val="007251C5"/>
    <w:rsid w:val="00727B9E"/>
    <w:rsid w:val="00735E1D"/>
    <w:rsid w:val="00737EFF"/>
    <w:rsid w:val="00755B75"/>
    <w:rsid w:val="00755BA3"/>
    <w:rsid w:val="007635AF"/>
    <w:rsid w:val="00767B61"/>
    <w:rsid w:val="00787BC2"/>
    <w:rsid w:val="00793507"/>
    <w:rsid w:val="007B757A"/>
    <w:rsid w:val="007D4BC0"/>
    <w:rsid w:val="007F1A72"/>
    <w:rsid w:val="008179E0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8F58D6"/>
    <w:rsid w:val="009034A4"/>
    <w:rsid w:val="00906E8A"/>
    <w:rsid w:val="00917207"/>
    <w:rsid w:val="009305AF"/>
    <w:rsid w:val="00934932"/>
    <w:rsid w:val="00936A85"/>
    <w:rsid w:val="00937C0F"/>
    <w:rsid w:val="00953DF5"/>
    <w:rsid w:val="00987748"/>
    <w:rsid w:val="009A1433"/>
    <w:rsid w:val="009B6E6B"/>
    <w:rsid w:val="009B724C"/>
    <w:rsid w:val="00A4520F"/>
    <w:rsid w:val="00A70A79"/>
    <w:rsid w:val="00A90A9C"/>
    <w:rsid w:val="00A94A7B"/>
    <w:rsid w:val="00AE31D0"/>
    <w:rsid w:val="00AE542B"/>
    <w:rsid w:val="00AF6759"/>
    <w:rsid w:val="00AF7196"/>
    <w:rsid w:val="00B053C1"/>
    <w:rsid w:val="00B57075"/>
    <w:rsid w:val="00B60E6F"/>
    <w:rsid w:val="00B7079D"/>
    <w:rsid w:val="00B9601C"/>
    <w:rsid w:val="00BD7195"/>
    <w:rsid w:val="00BE352D"/>
    <w:rsid w:val="00C054F5"/>
    <w:rsid w:val="00C150C6"/>
    <w:rsid w:val="00C341BF"/>
    <w:rsid w:val="00C6218F"/>
    <w:rsid w:val="00C65275"/>
    <w:rsid w:val="00C97761"/>
    <w:rsid w:val="00CA1DC7"/>
    <w:rsid w:val="00CA2AF2"/>
    <w:rsid w:val="00CA5C14"/>
    <w:rsid w:val="00CB5175"/>
    <w:rsid w:val="00CB595D"/>
    <w:rsid w:val="00CD5E48"/>
    <w:rsid w:val="00D31E5B"/>
    <w:rsid w:val="00D773AC"/>
    <w:rsid w:val="00D83D39"/>
    <w:rsid w:val="00DA04C9"/>
    <w:rsid w:val="00DB103B"/>
    <w:rsid w:val="00DB7BA5"/>
    <w:rsid w:val="00E1431A"/>
    <w:rsid w:val="00E463D3"/>
    <w:rsid w:val="00E546E9"/>
    <w:rsid w:val="00E82C94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56AD9"/>
    <w:rsid w:val="00FA2BC3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A160CB"/>
  <w15:chartTrackingRefBased/>
  <w15:docId w15:val="{222E18FB-9B9B-4D2D-B9BA-191C153A7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8F58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F58D6"/>
    <w:rPr>
      <w:rFonts w:ascii="Courier New" w:eastAsia="Times New Roman" w:hAnsi="Courier New" w:cs="Courier New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5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emf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137" Type="http://schemas.openxmlformats.org/officeDocument/2006/relationships/image" Target="media/image12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image" Target="media/image132.pn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footer" Target="footer1.xml"/><Relationship Id="rId7" Type="http://schemas.openxmlformats.org/officeDocument/2006/relationships/chart" Target="charts/chart1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8" Type="http://schemas.openxmlformats.org/officeDocument/2006/relationships/chart" Target="charts/chart2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mashingScienceCN.org" TargetMode="External"/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13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mashingScienceCN.org" TargetMode="External"/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13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\OneDrive\Documents\Custom%20Office%20Templates\Smashing%20worksheet%20v3%20CN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800" b="1" i="0" baseline="0">
                <a:effectLst/>
              </a:rPr>
              <a:t>0620 PAPER 4 (pre2016 called Paper 3)</a:t>
            </a:r>
            <a:endParaRPr lang="en-CA">
              <a:effectLst/>
            </a:endParaRPr>
          </a:p>
          <a:p>
            <a:pPr>
              <a:defRPr/>
            </a:pPr>
            <a:r>
              <a:rPr lang="en-GB" sz="1100" b="1" i="0" baseline="0">
                <a:effectLst/>
              </a:rPr>
              <a:t>Percentage of all marks awarded for each topic from s2013 to w2015 (red cross) and for 2016m to 2018w (green triangle)</a:t>
            </a:r>
            <a:endParaRPr lang="en-CA" sz="1000">
              <a:effectLst/>
            </a:endParaRPr>
          </a:p>
        </c:rich>
      </c:tx>
      <c:layout>
        <c:manualLayout>
          <c:xMode val="edge"/>
          <c:yMode val="edge"/>
          <c:x val="0.14403191126532913"/>
          <c:y val="3.2345004323986577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'P4 16-18'!$U$1</c:f>
              <c:strCache>
                <c:ptCount val="1"/>
                <c:pt idx="0">
                  <c:v>P4 2016m-18w</c:v>
                </c:pt>
              </c:strCache>
            </c:strRef>
          </c:tx>
          <c:cat>
            <c:numRef>
              <c:f>'P4 16-18'!$T$2:$T$14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'P4 16-18'!$U$2:$U$14</c:f>
              <c:numCache>
                <c:formatCode>0.0</c:formatCode>
                <c:ptCount val="13"/>
                <c:pt idx="0">
                  <c:v>3.2926829268292686</c:v>
                </c:pt>
                <c:pt idx="1">
                  <c:v>16.341463414634148</c:v>
                </c:pt>
                <c:pt idx="2">
                  <c:v>8.963414634146341</c:v>
                </c:pt>
                <c:pt idx="3">
                  <c:v>5.7926829268292686</c:v>
                </c:pt>
                <c:pt idx="4">
                  <c:v>2.2560975609756095</c:v>
                </c:pt>
                <c:pt idx="5">
                  <c:v>8.7195121951219505</c:v>
                </c:pt>
                <c:pt idx="6">
                  <c:v>11.097560975609756</c:v>
                </c:pt>
                <c:pt idx="7">
                  <c:v>4.0853658536585371</c:v>
                </c:pt>
                <c:pt idx="8">
                  <c:v>9.3292682926829276</c:v>
                </c:pt>
                <c:pt idx="9">
                  <c:v>6.1585365853658534</c:v>
                </c:pt>
                <c:pt idx="10">
                  <c:v>3.0487804878048781</c:v>
                </c:pt>
                <c:pt idx="11">
                  <c:v>0.42682926829268297</c:v>
                </c:pt>
                <c:pt idx="12">
                  <c:v>20.487804878048781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C0A-4F53-8CA7-6C85C24E9212}"/>
            </c:ext>
          </c:extLst>
        </c:ser>
        <c:ser>
          <c:idx val="3"/>
          <c:order val="3"/>
          <c:tx>
            <c:strRef>
              <c:f>'P4 16-18'!$V$1</c:f>
              <c:strCache>
                <c:ptCount val="1"/>
                <c:pt idx="0">
                  <c:v>P3 2001-15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numRef>
              <c:f>'P4 16-18'!$T$2:$T$14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'P4 16-18'!$V$2:$V$14</c:f>
              <c:numCache>
                <c:formatCode>0.0</c:formatCode>
                <c:ptCount val="13"/>
                <c:pt idx="0">
                  <c:v>3.1678082191780823</c:v>
                </c:pt>
                <c:pt idx="1">
                  <c:v>13.356164383561644</c:v>
                </c:pt>
                <c:pt idx="2">
                  <c:v>6.6352739726027394</c:v>
                </c:pt>
                <c:pt idx="3">
                  <c:v>3.4674657534246576</c:v>
                </c:pt>
                <c:pt idx="4">
                  <c:v>1.1130136986301369</c:v>
                </c:pt>
                <c:pt idx="5">
                  <c:v>10.95890410958904</c:v>
                </c:pt>
                <c:pt idx="6">
                  <c:v>10.53082191780822</c:v>
                </c:pt>
                <c:pt idx="7">
                  <c:v>3.6386986301369864</c:v>
                </c:pt>
                <c:pt idx="8">
                  <c:v>12.671232876712329</c:v>
                </c:pt>
                <c:pt idx="9">
                  <c:v>9.8886986301369877</c:v>
                </c:pt>
                <c:pt idx="10">
                  <c:v>3.2534246575342465</c:v>
                </c:pt>
                <c:pt idx="11">
                  <c:v>1.0273972602739725</c:v>
                </c:pt>
                <c:pt idx="12">
                  <c:v>20.291095890410958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C0A-4F53-8CA7-6C85C24E92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'P4 16-18'!$U$1</c15:sqref>
                        </c15:formulaRef>
                      </c:ext>
                    </c:extLst>
                    <c:strCache>
                      <c:ptCount val="1"/>
                      <c:pt idx="0">
                        <c:v>P4 2016m-18w</c:v>
                      </c:pt>
                    </c:strCache>
                  </c:strRef>
                </c:tx>
                <c:cat>
                  <c:numRef>
                    <c:extLst>
                      <c:ext uri="{02D57815-91ED-43cb-92C2-25804820EDAC}">
                        <c15:formulaRef>
                          <c15:sqref>'P4 16-18'!$T$2:$T$14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7C0A-4F53-8CA7-6C85C24E9212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'P4 16-18'!$U$1</c15:sqref>
                        </c15:formulaRef>
                      </c:ext>
                    </c:extLst>
                    <c:strCache>
                      <c:ptCount val="1"/>
                      <c:pt idx="0">
                        <c:v>P4 2016m-18w</c:v>
                      </c:pt>
                    </c:strCache>
                  </c:strRef>
                </c:tx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'P4 16-18'!$T$2:$T$14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'P4 16-18'!$U$2:$U$14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3.2926829268292686</c:v>
                      </c:pt>
                      <c:pt idx="1">
                        <c:v>16.341463414634148</c:v>
                      </c:pt>
                      <c:pt idx="2">
                        <c:v>8.963414634146341</c:v>
                      </c:pt>
                      <c:pt idx="3">
                        <c:v>5.7926829268292686</c:v>
                      </c:pt>
                      <c:pt idx="4">
                        <c:v>2.2560975609756095</c:v>
                      </c:pt>
                      <c:pt idx="5">
                        <c:v>8.7195121951219505</c:v>
                      </c:pt>
                      <c:pt idx="6">
                        <c:v>11.097560975609756</c:v>
                      </c:pt>
                      <c:pt idx="7">
                        <c:v>4.0853658536585371</c:v>
                      </c:pt>
                      <c:pt idx="8">
                        <c:v>9.3292682926829276</c:v>
                      </c:pt>
                      <c:pt idx="9">
                        <c:v>6.1585365853658534</c:v>
                      </c:pt>
                      <c:pt idx="10">
                        <c:v>3.0487804878048781</c:v>
                      </c:pt>
                      <c:pt idx="11">
                        <c:v>0.42682926829268297</c:v>
                      </c:pt>
                      <c:pt idx="12">
                        <c:v>20.487804878048781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7C0A-4F53-8CA7-6C85C24E9212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Topic Number</a:t>
                </a:r>
              </a:p>
            </c:rich>
          </c:tx>
          <c:layout>
            <c:manualLayout>
              <c:xMode val="edge"/>
              <c:yMode val="edge"/>
              <c:x val="0.46516299677278689"/>
              <c:y val="0.9180481570238502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Marks awarded for each topic</a:t>
                </a:r>
              </a:p>
            </c:rich>
          </c:tx>
          <c:layout>
            <c:manualLayout>
              <c:xMode val="edge"/>
              <c:yMode val="edge"/>
              <c:x val="7.0764371904289136E-2"/>
              <c:y val="0.18514889692842446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800" b="1" i="0" baseline="0">
                <a:effectLst/>
              </a:rPr>
              <a:t>0620 PAPER 4 (pre2016 called Paper 3)</a:t>
            </a:r>
            <a:endParaRPr lang="en-CA">
              <a:effectLst/>
            </a:endParaRPr>
          </a:p>
          <a:p>
            <a:pPr>
              <a:defRPr/>
            </a:pPr>
            <a:r>
              <a:rPr lang="en-GB" sz="1100" b="1" i="0" baseline="0">
                <a:effectLst/>
              </a:rPr>
              <a:t>Percentage of all marks awarded for each topic from s2013 to w2015 (red cross) and for 2016m to 2017w (green triangle)</a:t>
            </a:r>
            <a:endParaRPr lang="en-CA" sz="1000">
              <a:effectLst/>
            </a:endParaRPr>
          </a:p>
        </c:rich>
      </c:tx>
      <c:layout>
        <c:manualLayout>
          <c:xMode val="edge"/>
          <c:yMode val="edge"/>
          <c:x val="0.14403191126532913"/>
          <c:y val="3.2345004323986577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'P4 16&amp;18 LongQ'!$U$1</c:f>
              <c:strCache>
                <c:ptCount val="1"/>
                <c:pt idx="0">
                  <c:v>Long Qs</c:v>
                </c:pt>
              </c:strCache>
            </c:strRef>
          </c:tx>
          <c:cat>
            <c:numRef>
              <c:f>'P4 16&amp;18 LongQ'!$T$2:$T$14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'P4 16&amp;18 LongQ'!$U$2:$U$14</c:f>
              <c:numCache>
                <c:formatCode>0.0</c:formatCode>
                <c:ptCount val="13"/>
                <c:pt idx="0">
                  <c:v>3.873239436619718</c:v>
                </c:pt>
                <c:pt idx="1">
                  <c:v>15.492957746478872</c:v>
                </c:pt>
                <c:pt idx="2">
                  <c:v>0</c:v>
                </c:pt>
                <c:pt idx="3">
                  <c:v>4.5774647887323949</c:v>
                </c:pt>
                <c:pt idx="4">
                  <c:v>1.4084507042253522</c:v>
                </c:pt>
                <c:pt idx="5">
                  <c:v>22.535211267605636</c:v>
                </c:pt>
                <c:pt idx="6">
                  <c:v>15.845070422535212</c:v>
                </c:pt>
                <c:pt idx="7">
                  <c:v>3.169014084507042</c:v>
                </c:pt>
                <c:pt idx="8">
                  <c:v>6.6901408450704221</c:v>
                </c:pt>
                <c:pt idx="9">
                  <c:v>11.267605633802818</c:v>
                </c:pt>
                <c:pt idx="10">
                  <c:v>3.5211267605633805</c:v>
                </c:pt>
                <c:pt idx="11">
                  <c:v>0</c:v>
                </c:pt>
                <c:pt idx="12">
                  <c:v>11.619718309859154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A35-4049-BD53-F072F8B77D34}"/>
            </c:ext>
          </c:extLst>
        </c:ser>
        <c:ser>
          <c:idx val="3"/>
          <c:order val="3"/>
          <c:tx>
            <c:strRef>
              <c:f>'P4 16&amp;18 LongQ'!$V$1</c:f>
              <c:strCache>
                <c:ptCount val="1"/>
                <c:pt idx="0">
                  <c:v>P4 2016m-18w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numRef>
              <c:f>'P4 16&amp;18 LongQ'!$T$2:$T$14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'P4 16&amp;18 LongQ'!$V$2:$V$14</c:f>
              <c:numCache>
                <c:formatCode>0.0</c:formatCode>
                <c:ptCount val="13"/>
                <c:pt idx="0">
                  <c:v>3.2926829268292686</c:v>
                </c:pt>
                <c:pt idx="1">
                  <c:v>16.341463414634148</c:v>
                </c:pt>
                <c:pt idx="2">
                  <c:v>8.963414634146341</c:v>
                </c:pt>
                <c:pt idx="3">
                  <c:v>5.7926829268292686</c:v>
                </c:pt>
                <c:pt idx="4">
                  <c:v>2.2560975609756095</c:v>
                </c:pt>
                <c:pt idx="5">
                  <c:v>8.7195121951219505</c:v>
                </c:pt>
                <c:pt idx="6">
                  <c:v>11.097560975609756</c:v>
                </c:pt>
                <c:pt idx="7">
                  <c:v>4.0853658536585371</c:v>
                </c:pt>
                <c:pt idx="8">
                  <c:v>9.3292682926829276</c:v>
                </c:pt>
                <c:pt idx="9">
                  <c:v>6.1585365853658534</c:v>
                </c:pt>
                <c:pt idx="10">
                  <c:v>3.0487804878048781</c:v>
                </c:pt>
                <c:pt idx="11">
                  <c:v>0.42682926829268297</c:v>
                </c:pt>
                <c:pt idx="12">
                  <c:v>20.487804878048781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A35-4049-BD53-F072F8B77D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'P4 16&amp;18 LongQ'!$U$1</c15:sqref>
                        </c15:formulaRef>
                      </c:ext>
                    </c:extLst>
                    <c:strCache>
                      <c:ptCount val="1"/>
                      <c:pt idx="0">
                        <c:v>Long Qs</c:v>
                      </c:pt>
                    </c:strCache>
                  </c:strRef>
                </c:tx>
                <c:cat>
                  <c:numRef>
                    <c:extLst>
                      <c:ext uri="{02D57815-91ED-43cb-92C2-25804820EDAC}">
                        <c15:formulaRef>
                          <c15:sqref>'P4 16&amp;18 LongQ'!$T$2:$T$14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2A35-4049-BD53-F072F8B77D34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'P4 16&amp;18 LongQ'!$U$1</c15:sqref>
                        </c15:formulaRef>
                      </c:ext>
                    </c:extLst>
                    <c:strCache>
                      <c:ptCount val="1"/>
                      <c:pt idx="0">
                        <c:v>Long Qs</c:v>
                      </c:pt>
                    </c:strCache>
                  </c:strRef>
                </c:tx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'P4 16&amp;18 LongQ'!$T$2:$T$14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'P4 16&amp;18 LongQ'!$U$2:$U$14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3.873239436619718</c:v>
                      </c:pt>
                      <c:pt idx="1">
                        <c:v>15.492957746478872</c:v>
                      </c:pt>
                      <c:pt idx="2">
                        <c:v>0</c:v>
                      </c:pt>
                      <c:pt idx="3">
                        <c:v>4.5774647887323949</c:v>
                      </c:pt>
                      <c:pt idx="4">
                        <c:v>1.4084507042253522</c:v>
                      </c:pt>
                      <c:pt idx="5">
                        <c:v>22.535211267605636</c:v>
                      </c:pt>
                      <c:pt idx="6">
                        <c:v>15.845070422535212</c:v>
                      </c:pt>
                      <c:pt idx="7">
                        <c:v>3.169014084507042</c:v>
                      </c:pt>
                      <c:pt idx="8">
                        <c:v>6.6901408450704221</c:v>
                      </c:pt>
                      <c:pt idx="9">
                        <c:v>11.267605633802818</c:v>
                      </c:pt>
                      <c:pt idx="10">
                        <c:v>3.5211267605633805</c:v>
                      </c:pt>
                      <c:pt idx="11">
                        <c:v>0</c:v>
                      </c:pt>
                      <c:pt idx="12">
                        <c:v>11.619718309859154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2A35-4049-BD53-F072F8B77D34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Topic Number</a:t>
                </a:r>
              </a:p>
            </c:rich>
          </c:tx>
          <c:layout>
            <c:manualLayout>
              <c:xMode val="edge"/>
              <c:yMode val="edge"/>
              <c:x val="0.46516299677278689"/>
              <c:y val="0.9180481570238502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Marks awarded for each topic</a:t>
                </a:r>
              </a:p>
            </c:rich>
          </c:tx>
          <c:layout>
            <c:manualLayout>
              <c:xMode val="edge"/>
              <c:yMode val="edge"/>
              <c:x val="7.0764371904289136E-2"/>
              <c:y val="0.18514889692842446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1CF1E-08C4-4FBD-AAD3-7B74124C9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v3 CN</Template>
  <TotalTime>25</TotalTime>
  <Pages>46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Paddy Smashing</dc:creator>
  <cp:keywords/>
  <cp:lastModifiedBy>Paddy Smashing</cp:lastModifiedBy>
  <cp:revision>3</cp:revision>
  <cp:lastPrinted>2020-05-11T01:22:00Z</cp:lastPrinted>
  <dcterms:created xsi:type="dcterms:W3CDTF">2020-05-11T03:45:00Z</dcterms:created>
  <dcterms:modified xsi:type="dcterms:W3CDTF">2020-05-11T03:50:00Z</dcterms:modified>
</cp:coreProperties>
</file>