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BA5" w:rsidRDefault="009E04BD" w:rsidP="004D6100">
      <w:pPr>
        <w:pStyle w:val="Heading1"/>
      </w:pPr>
      <w:proofErr w:type="spellStart"/>
      <w:r>
        <w:t>iG</w:t>
      </w:r>
      <w:proofErr w:type="spellEnd"/>
      <w:r>
        <w:t xml:space="preserve"> Chem 8 EQ P6 15w to 01w Ions Test 328marks</w:t>
      </w:r>
    </w:p>
    <w:p w:rsidR="004D6100" w:rsidRDefault="004D6100" w:rsidP="00301366">
      <w:pPr>
        <w:spacing w:after="0" w:line="240" w:lineRule="auto"/>
      </w:pPr>
      <w:r>
        <w:rPr>
          <w:noProof/>
        </w:rPr>
        <w:drawing>
          <wp:inline distT="0" distB="0" distL="0" distR="0" wp14:anchorId="45D77586" wp14:editId="67486B85">
            <wp:extent cx="6751320" cy="3094355"/>
            <wp:effectExtent l="0" t="0" r="11430" b="1079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04967" w:rsidRDefault="00204967" w:rsidP="00301366">
      <w:pPr>
        <w:spacing w:after="0" w:line="240" w:lineRule="auto"/>
      </w:pPr>
    </w:p>
    <w:p w:rsidR="00204967" w:rsidRDefault="00204967" w:rsidP="00301366">
      <w:pPr>
        <w:spacing w:after="0" w:line="240" w:lineRule="auto"/>
      </w:pPr>
      <w:bookmarkStart w:id="0" w:name="_GoBack"/>
      <w:bookmarkEnd w:id="0"/>
    </w:p>
    <w:p w:rsidR="004D6100" w:rsidRDefault="00204967" w:rsidP="00301366">
      <w:pPr>
        <w:spacing w:after="0" w:line="240" w:lineRule="auto"/>
      </w:pPr>
      <w:r>
        <w:rPr>
          <w:noProof/>
        </w:rPr>
        <w:drawing>
          <wp:inline distT="0" distB="0" distL="0" distR="0" wp14:anchorId="00F3AFBD" wp14:editId="4A5D1EB1">
            <wp:extent cx="6751320" cy="3745523"/>
            <wp:effectExtent l="0" t="0" r="11430" b="7620"/>
            <wp:docPr id="264" name="Chart 26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D6100" w:rsidRDefault="004D6100" w:rsidP="00301366">
      <w:pPr>
        <w:spacing w:after="0" w:line="240" w:lineRule="auto"/>
      </w:pPr>
      <w:r w:rsidRPr="004D6100">
        <w:rPr>
          <w:noProof/>
        </w:rPr>
        <w:lastRenderedPageBreak/>
        <w:drawing>
          <wp:inline distT="0" distB="0" distL="0" distR="0">
            <wp:extent cx="6751320" cy="3663322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66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Default="004D6100" w:rsidP="00301366">
      <w:pPr>
        <w:spacing w:after="0" w:line="240" w:lineRule="auto"/>
      </w:pPr>
      <w:r w:rsidRPr="004D6100">
        <w:rPr>
          <w:noProof/>
        </w:rPr>
        <w:drawing>
          <wp:inline distT="0" distB="0" distL="0" distR="0">
            <wp:extent cx="6750921" cy="5267739"/>
            <wp:effectExtent l="0" t="0" r="0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45"/>
                    <a:stretch/>
                  </pic:blipFill>
                  <pic:spPr bwMode="auto">
                    <a:xfrm>
                      <a:off x="0" y="0"/>
                      <a:ext cx="6751320" cy="526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Default="004D6100" w:rsidP="00301366">
      <w:pPr>
        <w:spacing w:after="0" w:line="240" w:lineRule="auto"/>
      </w:pPr>
      <w:r w:rsidRPr="004D6100">
        <w:rPr>
          <w:noProof/>
        </w:rPr>
        <w:lastRenderedPageBreak/>
        <w:drawing>
          <wp:inline distT="0" distB="0" distL="0" distR="0" wp14:anchorId="1C0C0543" wp14:editId="14329A48">
            <wp:extent cx="6751320" cy="1808259"/>
            <wp:effectExtent l="0" t="0" r="0" b="190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73"/>
                    <a:stretch/>
                  </pic:blipFill>
                  <pic:spPr bwMode="auto">
                    <a:xfrm>
                      <a:off x="0" y="0"/>
                      <a:ext cx="6751320" cy="180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1/ </w:t>
      </w:r>
      <w:r>
        <w:t>iGCSE Chem/2015/w/Paper 62/</w:t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007E818" wp14:editId="3A5FA128">
            <wp:extent cx="6591935" cy="7328535"/>
            <wp:effectExtent l="0" t="0" r="0" b="5715"/>
            <wp:docPr id="212" name="Picture 212" descr="C:\Users\Paddy Smashing\AppData\Roaming\M8 Software\Spartan_Data\Clips\OL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C:\Users\Paddy Smashing\AppData\Roaming\M8 Software\Spartan_Data\Clips\OL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Default="004D6100" w:rsidP="004D6100">
      <w:pPr>
        <w:spacing w:after="0" w:line="240" w:lineRule="auto"/>
      </w:pPr>
    </w:p>
    <w:p w:rsidR="004D6100" w:rsidRDefault="004D6100" w:rsidP="004D6100">
      <w:pPr>
        <w:spacing w:after="0" w:line="240" w:lineRule="auto"/>
      </w:pP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33CE8C56" wp14:editId="15EA8C59">
            <wp:extent cx="6284595" cy="5503903"/>
            <wp:effectExtent l="0" t="0" r="1905" b="1905"/>
            <wp:docPr id="214" name="Picture 214" descr="C:\Users\Paddy Smashing\AppData\Roaming\M8 Software\Spartan_Data\Clips\OL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C:\Users\Paddy Smashing\AppData\Roaming\M8 Software\Spartan_Data\Clips\OL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" b="5121"/>
                    <a:stretch/>
                  </pic:blipFill>
                  <pic:spPr bwMode="auto">
                    <a:xfrm>
                      <a:off x="0" y="0"/>
                      <a:ext cx="6285865" cy="55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2/ </w:t>
      </w:r>
      <w:r>
        <w:t>iGCSE Chem/2015s/Paper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D9A63A8" wp14:editId="06EE0B5C">
            <wp:extent cx="6536759" cy="3299791"/>
            <wp:effectExtent l="0" t="0" r="0" b="0"/>
            <wp:docPr id="209" name="Picture 209" descr="C:\Users\Paddy Smashing\AppData\Roaming\M8 Software\Spartan_Data\Clips\OL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Paddy Smashing\AppData\Roaming\M8 Software\Spartan_Data\Clips\OL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80"/>
                    <a:stretch/>
                  </pic:blipFill>
                  <pic:spPr bwMode="auto">
                    <a:xfrm>
                      <a:off x="0" y="0"/>
                      <a:ext cx="6537325" cy="33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02FC5E8B" wp14:editId="26C3B71D">
            <wp:extent cx="6537325" cy="5351835"/>
            <wp:effectExtent l="0" t="0" r="0" b="1270"/>
            <wp:docPr id="227" name="Picture 227" descr="C:\Users\Paddy Smashing\AppData\Roaming\M8 Software\Spartan_Data\Clips\OL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Paddy Smashing\AppData\Roaming\M8 Software\Spartan_Data\Clips\OL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55"/>
                    <a:stretch/>
                  </pic:blipFill>
                  <pic:spPr bwMode="auto">
                    <a:xfrm>
                      <a:off x="0" y="0"/>
                      <a:ext cx="6537325" cy="53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5368E67" wp14:editId="4901F848">
            <wp:extent cx="6223635" cy="2907030"/>
            <wp:effectExtent l="0" t="0" r="5715" b="7620"/>
            <wp:docPr id="208" name="Picture 208" descr="C:\Users\Paddy Smashing\AppData\Roaming\M8 Software\Spartan_Data\Clips\OL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Paddy Smashing\AppData\Roaming\M8 Software\Spartan_Data\Clips\OL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Default="004D610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 xml:space="preserve">Q# 3/ </w:t>
      </w:r>
      <w:r>
        <w:t>iGCSE Chem/2015march/Paper 6/</w:t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B9ECD87" wp14:editId="463F990C">
            <wp:extent cx="6550660" cy="8721090"/>
            <wp:effectExtent l="0" t="0" r="2540" b="3810"/>
            <wp:docPr id="206" name="Picture 206" descr="C:\Users\Paddy Smashing\AppData\Roaming\M8 Software\Spartan_Data\Clips\OL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Paddy Smashing\AppData\Roaming\M8 Software\Spartan_Data\Clips\OL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10DF3582" wp14:editId="5E146F07">
            <wp:extent cx="6236970" cy="1749287"/>
            <wp:effectExtent l="0" t="0" r="0" b="3810"/>
            <wp:docPr id="205" name="Picture 205" descr="C:\Users\Paddy Smashing\AppData\Roaming\M8 Software\Spartan_Data\Clips\OL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Paddy Smashing\AppData\Roaming\M8 Software\Spartan_Data\Clips\OL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42"/>
                    <a:stretch/>
                  </pic:blipFill>
                  <pic:spPr bwMode="auto">
                    <a:xfrm>
                      <a:off x="0" y="0"/>
                      <a:ext cx="6236970" cy="17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4/ </w:t>
      </w:r>
      <w:r>
        <w:t>iGCSE Chem/2014/w/Paper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0F43F3A" wp14:editId="452A6C30">
            <wp:extent cx="6537325" cy="6937513"/>
            <wp:effectExtent l="0" t="0" r="0" b="0"/>
            <wp:docPr id="202" name="Picture 202" descr="C:\Users\Paddy Smashing\AppData\Roaming\M8 Software\Spartan_Data\Clips\OL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Paddy Smashing\AppData\Roaming\M8 Software\Spartan_Data\Clips\OL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4"/>
                    <a:stretch/>
                  </pic:blipFill>
                  <pic:spPr bwMode="auto">
                    <a:xfrm>
                      <a:off x="0" y="0"/>
                      <a:ext cx="6537325" cy="69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71169140" wp14:editId="09CF2BE1">
            <wp:extent cx="6537325" cy="969452"/>
            <wp:effectExtent l="0" t="0" r="0" b="2540"/>
            <wp:docPr id="232" name="Picture 232" descr="C:\Users\Paddy Smashing\AppData\Roaming\M8 Software\Spartan_Data\Clips\OL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Paddy Smashing\AppData\Roaming\M8 Software\Spartan_Data\Clips\OL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46"/>
                    <a:stretch/>
                  </pic:blipFill>
                  <pic:spPr bwMode="auto">
                    <a:xfrm>
                      <a:off x="0" y="0"/>
                      <a:ext cx="6537325" cy="96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0785384B" wp14:editId="1CCD5A55">
            <wp:extent cx="6250940" cy="1774190"/>
            <wp:effectExtent l="0" t="0" r="0" b="0"/>
            <wp:docPr id="201" name="Picture 201" descr="C:\Users\Paddy Smashing\AppData\Roaming\M8 Software\Spartan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Paddy Smashing\AppData\Roaming\M8 Software\Spartan_Data\Clips\OL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5/ </w:t>
      </w:r>
      <w:r>
        <w:t>iGCSE Chem/2014s/Paper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0D0F347E" wp14:editId="1B5D6F70">
            <wp:extent cx="6496050" cy="6460435"/>
            <wp:effectExtent l="0" t="0" r="0" b="0"/>
            <wp:docPr id="199" name="Picture 199" descr="C:\Users\Paddy Smashing\AppData\Roaming\M8 Software\Spartan_Data\Clips\O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Paddy Smashing\AppData\Roaming\M8 Software\Spartan_Data\Clips\OL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3"/>
                    <a:stretch/>
                  </pic:blipFill>
                  <pic:spPr bwMode="auto">
                    <a:xfrm>
                      <a:off x="0" y="0"/>
                      <a:ext cx="6496050" cy="646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04CFD967" wp14:editId="34D3FC51">
            <wp:extent cx="6496050" cy="1016193"/>
            <wp:effectExtent l="0" t="0" r="0" b="0"/>
            <wp:docPr id="233" name="Picture 233" descr="C:\Users\Paddy Smashing\AppData\Roaming\M8 Software\Spartan_Data\Clips\O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Paddy Smashing\AppData\Roaming\M8 Software\Spartan_Data\Clips\OL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62"/>
                    <a:stretch/>
                  </pic:blipFill>
                  <pic:spPr bwMode="auto">
                    <a:xfrm>
                      <a:off x="0" y="0"/>
                      <a:ext cx="6496050" cy="10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A88CEDC" wp14:editId="1D74D073">
            <wp:extent cx="6332855" cy="2620645"/>
            <wp:effectExtent l="0" t="0" r="0" b="8255"/>
            <wp:docPr id="198" name="Picture 198" descr="C:\Users\Paddy Smashing\AppData\Roaming\M8 Software\Spartan_Data\Clips\OL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Paddy Smashing\AppData\Roaming\M8 Software\Spartan_Data\Clips\OL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6/ </w:t>
      </w:r>
      <w:r>
        <w:t>iGCSE Chem/2013/w/Paper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56D8F4A" wp14:editId="771ED69B">
            <wp:extent cx="6223635" cy="5844209"/>
            <wp:effectExtent l="0" t="0" r="5715" b="4445"/>
            <wp:docPr id="196" name="Picture 196" descr="C:\Users\Paddy Smashing\AppData\Roaming\M8 Software\Spartan_Data\Clips\OL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addy Smashing\AppData\Roaming\M8 Software\Spartan_Data\Clips\OL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55"/>
                    <a:stretch/>
                  </pic:blipFill>
                  <pic:spPr bwMode="auto">
                    <a:xfrm>
                      <a:off x="0" y="0"/>
                      <a:ext cx="6223635" cy="584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48517709" wp14:editId="7850766C">
            <wp:extent cx="6223635" cy="2495495"/>
            <wp:effectExtent l="0" t="0" r="5715" b="635"/>
            <wp:docPr id="234" name="Picture 234" descr="C:\Users\Paddy Smashing\AppData\Roaming\M8 Software\Spartan_Data\Clips\OL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addy Smashing\AppData\Roaming\M8 Software\Spartan_Data\Clips\OL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19"/>
                    <a:stretch/>
                  </pic:blipFill>
                  <pic:spPr bwMode="auto">
                    <a:xfrm>
                      <a:off x="0" y="0"/>
                      <a:ext cx="6223635" cy="24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7/ </w:t>
      </w:r>
      <w:r>
        <w:t>iGCSE Chem/2013s/Paper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51BF882" wp14:editId="4D198B56">
            <wp:extent cx="6169025" cy="6361043"/>
            <wp:effectExtent l="0" t="0" r="3175" b="1905"/>
            <wp:docPr id="194" name="Picture 194" descr="C:\Users\Paddy Smashing\AppData\Roaming\M8 Software\Spartan_Data\Clips\OL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C:\Users\Paddy Smashing\AppData\Roaming\M8 Software\Spartan_Data\Clips\OL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37"/>
                    <a:stretch/>
                  </pic:blipFill>
                  <pic:spPr bwMode="auto">
                    <a:xfrm>
                      <a:off x="0" y="0"/>
                      <a:ext cx="6169025" cy="636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04F2E887" wp14:editId="75CF4367">
            <wp:extent cx="6169025" cy="1825515"/>
            <wp:effectExtent l="0" t="0" r="3175" b="3810"/>
            <wp:docPr id="235" name="Picture 235" descr="C:\Users\Paddy Smashing\AppData\Roaming\M8 Software\Spartan_Data\Clips\OL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C:\Users\Paddy Smashing\AppData\Roaming\M8 Software\Spartan_Data\Clips\OL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82"/>
                    <a:stretch/>
                  </pic:blipFill>
                  <pic:spPr bwMode="auto">
                    <a:xfrm>
                      <a:off x="0" y="0"/>
                      <a:ext cx="6169025" cy="18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80342AC" wp14:editId="6021B7EB">
            <wp:extent cx="6196330" cy="3180080"/>
            <wp:effectExtent l="0" t="0" r="0" b="1270"/>
            <wp:docPr id="193" name="Picture 193" descr="C:\Users\Paddy Smashing\AppData\Roaming\M8 Software\Spartan_Data\Clips\OL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addy Smashing\AppData\Roaming\M8 Software\Spartan_Data\Clips\OL9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8/ </w:t>
      </w:r>
      <w:r>
        <w:t>iGCSE Chem/2012/w/Paper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0899A0BF" wp14:editId="08B861DC">
            <wp:extent cx="6209177" cy="3101009"/>
            <wp:effectExtent l="0" t="0" r="1270" b="444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46"/>
                    <a:stretch/>
                  </pic:blipFill>
                  <pic:spPr bwMode="auto">
                    <a:xfrm>
                      <a:off x="0" y="0"/>
                      <a:ext cx="6209665" cy="31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68BBD6D0" wp14:editId="092CDB88">
            <wp:extent cx="6209665" cy="4198454"/>
            <wp:effectExtent l="0" t="0" r="63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49"/>
                    <a:stretch/>
                  </pic:blipFill>
                  <pic:spPr bwMode="auto">
                    <a:xfrm>
                      <a:off x="0" y="0"/>
                      <a:ext cx="6209665" cy="419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48ED751" wp14:editId="16E70037">
            <wp:extent cx="6100445" cy="5473065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54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 xml:space="preserve">Q# 9/ </w:t>
      </w:r>
      <w:r>
        <w:t>iGCSE Chem/2012s/Paper 6/</w:t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70003E4" wp14:editId="16A2075D">
            <wp:extent cx="6332855" cy="7233285"/>
            <wp:effectExtent l="0" t="0" r="0" b="571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72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2C" w:rsidRDefault="00973F2C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 xml:space="preserve">Q# 10/ </w:t>
      </w:r>
      <w:r>
        <w:t>iGCSE Chem/2011/w/Paper 6/</w:t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10143D7" wp14:editId="08946CC5">
            <wp:extent cx="6373495" cy="8488680"/>
            <wp:effectExtent l="0" t="0" r="8255" b="762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" b="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84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2C" w:rsidRDefault="00973F2C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 xml:space="preserve">Q# 11/ </w:t>
      </w:r>
      <w:r>
        <w:t>iGCSE Chem/2011s/Paper 6/</w:t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411D76FE" wp14:editId="226AB54F">
            <wp:extent cx="6221185" cy="5546198"/>
            <wp:effectExtent l="0" t="0" r="8255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978" cy="55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12/ </w:t>
      </w:r>
      <w:r>
        <w:t>iGCSE Chem/2010/w/Paper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2BA52AA" wp14:editId="71024216">
            <wp:extent cx="6360160" cy="3771900"/>
            <wp:effectExtent l="0" t="0" r="254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52"/>
                    <a:stretch/>
                  </pic:blipFill>
                  <pic:spPr bwMode="auto">
                    <a:xfrm>
                      <a:off x="0" y="0"/>
                      <a:ext cx="63601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B8" w:rsidRPr="00C47B5B" w:rsidRDefault="002004B8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0F8C0E67" wp14:editId="0B1132C1">
            <wp:extent cx="6360160" cy="2838722"/>
            <wp:effectExtent l="0" t="0" r="254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75" b="4872"/>
                    <a:stretch/>
                  </pic:blipFill>
                  <pic:spPr bwMode="auto">
                    <a:xfrm>
                      <a:off x="0" y="0"/>
                      <a:ext cx="6360160" cy="28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13/ </w:t>
      </w:r>
      <w:r>
        <w:t>iGCSE Chem/2010s/Paper 6/</w:t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EAE296B" wp14:editId="7A77EF92">
            <wp:extent cx="6141720" cy="307086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" b="36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B5B">
        <w:rPr>
          <w:noProof/>
        </w:rPr>
        <w:drawing>
          <wp:inline distT="0" distB="0" distL="0" distR="0" wp14:anchorId="662E9E10" wp14:editId="2572A68D">
            <wp:extent cx="6141720" cy="832485"/>
            <wp:effectExtent l="0" t="0" r="0" b="571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73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B5B">
        <w:rPr>
          <w:b/>
          <w:sz w:val="26"/>
        </w:rPr>
        <w:t>[4]</w:t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14/ </w:t>
      </w:r>
      <w:r>
        <w:t>iGCSE Chem/2010s/Paper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A6C47CA" wp14:editId="670ADEAE">
            <wp:extent cx="6059805" cy="2449286"/>
            <wp:effectExtent l="0" t="0" r="0" b="825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81"/>
                    <a:stretch/>
                  </pic:blipFill>
                  <pic:spPr bwMode="auto">
                    <a:xfrm>
                      <a:off x="0" y="0"/>
                      <a:ext cx="6059805" cy="244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B8" w:rsidRPr="00C47B5B" w:rsidRDefault="002004B8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14438F73" wp14:editId="7EE2E865">
            <wp:extent cx="6059805" cy="4680404"/>
            <wp:effectExtent l="0" t="0" r="0" b="635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02"/>
                    <a:stretch/>
                  </pic:blipFill>
                  <pic:spPr bwMode="auto">
                    <a:xfrm>
                      <a:off x="0" y="0"/>
                      <a:ext cx="6059805" cy="468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70DB24C" wp14:editId="537DD577">
            <wp:extent cx="5747657" cy="2596903"/>
            <wp:effectExtent l="0" t="0" r="571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34" cy="26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15/ </w:t>
      </w:r>
      <w:r>
        <w:t>iGCSE Chem/2009/w/Paper 6/</w:t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D73177D" wp14:editId="6358E768">
            <wp:extent cx="6278245" cy="2169795"/>
            <wp:effectExtent l="0" t="0" r="8255" b="190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" b="5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 xml:space="preserve">Q# 16/ </w:t>
      </w:r>
      <w:r>
        <w:t>iGCSE Chem/2009/w/Paper 6/</w:t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4B2682E" wp14:editId="2B53A007">
            <wp:extent cx="6141720" cy="8966835"/>
            <wp:effectExtent l="0" t="0" r="0" b="571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9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422EF4ED" wp14:editId="1E76ED69">
            <wp:extent cx="5868670" cy="211518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4" b="1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17/ </w:t>
      </w:r>
      <w:r>
        <w:t>iGCSE Chem/2009s/Paper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37E894B" wp14:editId="3865EC45">
            <wp:extent cx="6360160" cy="3037114"/>
            <wp:effectExtent l="0" t="0" r="254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49"/>
                    <a:stretch/>
                  </pic:blipFill>
                  <pic:spPr bwMode="auto">
                    <a:xfrm>
                      <a:off x="0" y="0"/>
                      <a:ext cx="6360160" cy="303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B8" w:rsidRPr="00C47B5B" w:rsidRDefault="002004B8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27631F80" wp14:editId="20BC2906">
            <wp:extent cx="6360160" cy="4717324"/>
            <wp:effectExtent l="0" t="0" r="2540" b="762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46" b="3052"/>
                    <a:stretch/>
                  </pic:blipFill>
                  <pic:spPr bwMode="auto">
                    <a:xfrm>
                      <a:off x="0" y="0"/>
                      <a:ext cx="6360160" cy="471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925EDBB" wp14:editId="7F1DF087">
            <wp:extent cx="6169025" cy="4016829"/>
            <wp:effectExtent l="0" t="0" r="3175" b="317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21"/>
                    <a:stretch/>
                  </pic:blipFill>
                  <pic:spPr bwMode="auto">
                    <a:xfrm>
                      <a:off x="0" y="0"/>
                      <a:ext cx="6169025" cy="401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B8" w:rsidRPr="00C47B5B" w:rsidRDefault="002004B8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5AE42F82" wp14:editId="7EFF6298">
            <wp:extent cx="6169025" cy="1314631"/>
            <wp:effectExtent l="0" t="0" r="3175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34" b="6889"/>
                    <a:stretch/>
                  </pic:blipFill>
                  <pic:spPr bwMode="auto">
                    <a:xfrm>
                      <a:off x="0" y="0"/>
                      <a:ext cx="6169025" cy="131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18/ </w:t>
      </w:r>
      <w:r>
        <w:t>iGCSE Chem/2009s/Paper 6/</w:t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AA163D4" wp14:editId="5C7F8E5C">
            <wp:extent cx="6250940" cy="634619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B8" w:rsidRDefault="002004B8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 xml:space="preserve">Q# 19/ </w:t>
      </w:r>
      <w:r>
        <w:t>iGCSE Chem/2008/w/Paper 6/</w:t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485512A" wp14:editId="298787C2">
            <wp:extent cx="6018530" cy="9089390"/>
            <wp:effectExtent l="0" t="0" r="127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90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4F6FEC9A" wp14:editId="13D4A298">
            <wp:extent cx="5992585" cy="6495925"/>
            <wp:effectExtent l="0" t="0" r="8255" b="63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774" cy="650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20/ </w:t>
      </w:r>
      <w:r>
        <w:t>iGCSE Chem/2008s/Paper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F6E621B" wp14:editId="28B68B30">
            <wp:extent cx="6209665" cy="2922814"/>
            <wp:effectExtent l="0" t="0" r="635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44"/>
                    <a:stretch/>
                  </pic:blipFill>
                  <pic:spPr bwMode="auto">
                    <a:xfrm>
                      <a:off x="0" y="0"/>
                      <a:ext cx="6209665" cy="292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B8" w:rsidRPr="00C47B5B" w:rsidRDefault="002004B8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7BBA8CFF" wp14:editId="3EC01B88">
            <wp:extent cx="6209665" cy="948690"/>
            <wp:effectExtent l="0" t="0" r="635" b="381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6" b="44557"/>
                    <a:stretch/>
                  </pic:blipFill>
                  <pic:spPr bwMode="auto">
                    <a:xfrm>
                      <a:off x="0" y="0"/>
                      <a:ext cx="620966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21/ </w:t>
      </w:r>
      <w:r>
        <w:t>iGCSE Chem/2008s/Paper 6/</w:t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E06810F" wp14:editId="5A92075F">
            <wp:extent cx="6141720" cy="6417128"/>
            <wp:effectExtent l="0" t="0" r="0" b="317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4"/>
                    <a:stretch/>
                  </pic:blipFill>
                  <pic:spPr bwMode="auto">
                    <a:xfrm>
                      <a:off x="0" y="0"/>
                      <a:ext cx="6141720" cy="641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F31A925" wp14:editId="1F32BDEB">
            <wp:extent cx="6045835" cy="145324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44"/>
                    <a:stretch/>
                  </pic:blipFill>
                  <pic:spPr bwMode="auto">
                    <a:xfrm>
                      <a:off x="0" y="0"/>
                      <a:ext cx="6045835" cy="145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B8" w:rsidRPr="00C47B5B" w:rsidRDefault="002004B8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26B5535D" wp14:editId="154BD7FA">
            <wp:extent cx="5682342" cy="5905809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5" b="4613"/>
                    <a:stretch/>
                  </pic:blipFill>
                  <pic:spPr bwMode="auto">
                    <a:xfrm>
                      <a:off x="0" y="0"/>
                      <a:ext cx="5690672" cy="591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22/ </w:t>
      </w:r>
      <w:r>
        <w:t>iGCSE Chem/2007/w/Paper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8ACB32A" wp14:editId="14624773">
            <wp:extent cx="6141720" cy="3624943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25"/>
                    <a:stretch/>
                  </pic:blipFill>
                  <pic:spPr bwMode="auto">
                    <a:xfrm>
                      <a:off x="0" y="0"/>
                      <a:ext cx="6141720" cy="36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B8" w:rsidRPr="00C47B5B" w:rsidRDefault="002004B8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2B72DC04" wp14:editId="706F58EC">
            <wp:extent cx="6141720" cy="3161302"/>
            <wp:effectExtent l="0" t="0" r="0" b="127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34"/>
                    <a:stretch/>
                  </pic:blipFill>
                  <pic:spPr bwMode="auto">
                    <a:xfrm>
                      <a:off x="0" y="0"/>
                      <a:ext cx="6141720" cy="316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95BBD8D" wp14:editId="6F839B98">
            <wp:extent cx="5950585" cy="64008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679"/>
                    <a:stretch/>
                  </pic:blipFill>
                  <pic:spPr bwMode="auto">
                    <a:xfrm>
                      <a:off x="0" y="0"/>
                      <a:ext cx="595058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B8" w:rsidRPr="00C47B5B" w:rsidRDefault="002004B8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0149EEC8" wp14:editId="0C5A0F54">
            <wp:extent cx="5950585" cy="926193"/>
            <wp:effectExtent l="0" t="0" r="0" b="762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18" b="7149"/>
                    <a:stretch/>
                  </pic:blipFill>
                  <pic:spPr bwMode="auto">
                    <a:xfrm>
                      <a:off x="0" y="0"/>
                      <a:ext cx="5950585" cy="92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23/ </w:t>
      </w:r>
      <w:r>
        <w:t>iGCSE Chem/2007s/Paper 6/</w:t>
      </w:r>
      <w:r w:rsidRPr="00C47B5B">
        <w:t xml:space="preserve"> Q7</w:t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6F4FA1A" wp14:editId="1F2B6FDE">
            <wp:extent cx="6141720" cy="90106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85" b="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24/ </w:t>
      </w:r>
      <w:r>
        <w:t>iGCSE Chem/2007s/Paper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06F68DE" wp14:editId="2D1708F5">
            <wp:extent cx="6168456" cy="5943600"/>
            <wp:effectExtent l="0" t="0" r="381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9976"/>
                    <a:stretch/>
                  </pic:blipFill>
                  <pic:spPr bwMode="auto">
                    <a:xfrm>
                      <a:off x="0" y="0"/>
                      <a:ext cx="6169025" cy="594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B8" w:rsidRPr="00C47B5B" w:rsidRDefault="002004B8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7E870F8D" wp14:editId="1E6C9EFE">
            <wp:extent cx="6169025" cy="2545080"/>
            <wp:effectExtent l="0" t="0" r="3175" b="762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18"/>
                    <a:stretch/>
                  </pic:blipFill>
                  <pic:spPr bwMode="auto">
                    <a:xfrm>
                      <a:off x="0" y="0"/>
                      <a:ext cx="616902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7BF5F97" wp14:editId="33C313B9">
            <wp:extent cx="5841099" cy="6858000"/>
            <wp:effectExtent l="0" t="0" r="762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38"/>
                    <a:stretch/>
                  </pic:blipFill>
                  <pic:spPr bwMode="auto">
                    <a:xfrm>
                      <a:off x="0" y="0"/>
                      <a:ext cx="5841365" cy="68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61148BB5" wp14:editId="6C407DD6">
            <wp:extent cx="5841365" cy="1317534"/>
            <wp:effectExtent l="0" t="0" r="6985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07" b="5573"/>
                    <a:stretch/>
                  </pic:blipFill>
                  <pic:spPr bwMode="auto">
                    <a:xfrm>
                      <a:off x="0" y="0"/>
                      <a:ext cx="5841365" cy="131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25/ </w:t>
      </w:r>
      <w:r>
        <w:t>iGCSE Chem/2006/w/Paper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DD88150" wp14:editId="55E5C37C">
            <wp:extent cx="6250940" cy="6613071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37"/>
                    <a:stretch/>
                  </pic:blipFill>
                  <pic:spPr bwMode="auto">
                    <a:xfrm>
                      <a:off x="0" y="0"/>
                      <a:ext cx="6250940" cy="661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3DCC44C4" wp14:editId="6076DA1E">
            <wp:extent cx="6250940" cy="2495641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03"/>
                    <a:stretch/>
                  </pic:blipFill>
                  <pic:spPr bwMode="auto">
                    <a:xfrm>
                      <a:off x="0" y="0"/>
                      <a:ext cx="6250940" cy="24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A895BB0" wp14:editId="328F6181">
            <wp:extent cx="5909310" cy="31115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26/ </w:t>
      </w:r>
      <w:r>
        <w:t>iGCSE Chem/2006s/Paper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419C614A" wp14:editId="274D1C0A">
            <wp:extent cx="6209030" cy="3575957"/>
            <wp:effectExtent l="0" t="0" r="1270" b="571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22"/>
                    <a:stretch/>
                  </pic:blipFill>
                  <pic:spPr bwMode="auto">
                    <a:xfrm>
                      <a:off x="0" y="0"/>
                      <a:ext cx="6209574" cy="35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3F3D95B2" wp14:editId="38A4A09C">
            <wp:extent cx="6209665" cy="5759450"/>
            <wp:effectExtent l="0" t="0" r="635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40"/>
                    <a:stretch/>
                  </pic:blipFill>
                  <pic:spPr bwMode="auto">
                    <a:xfrm>
                      <a:off x="0" y="0"/>
                      <a:ext cx="620966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4398266" wp14:editId="3D4C69EF">
            <wp:extent cx="6291580" cy="354330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93"/>
                    <a:stretch/>
                  </pic:blipFill>
                  <pic:spPr bwMode="auto">
                    <a:xfrm>
                      <a:off x="0" y="0"/>
                      <a:ext cx="62915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00277678" wp14:editId="04F89012">
            <wp:extent cx="6291580" cy="3180352"/>
            <wp:effectExtent l="0" t="0" r="0" b="127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39"/>
                    <a:stretch/>
                  </pic:blipFill>
                  <pic:spPr bwMode="auto">
                    <a:xfrm>
                      <a:off x="0" y="0"/>
                      <a:ext cx="6291580" cy="318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27/ </w:t>
      </w:r>
      <w:r>
        <w:t>iGCSE Chem/2005/w/Paper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788B85D" wp14:editId="131586A7">
            <wp:extent cx="6290900" cy="6204857"/>
            <wp:effectExtent l="0" t="0" r="0" b="571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2835"/>
                    <a:stretch/>
                  </pic:blipFill>
                  <pic:spPr bwMode="auto">
                    <a:xfrm>
                      <a:off x="0" y="0"/>
                      <a:ext cx="6291580" cy="62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4127F24A" wp14:editId="3486D840">
            <wp:extent cx="6291580" cy="3018064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34"/>
                    <a:stretch/>
                  </pic:blipFill>
                  <pic:spPr bwMode="auto">
                    <a:xfrm>
                      <a:off x="0" y="0"/>
                      <a:ext cx="6291580" cy="301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BDB775B" wp14:editId="6D7EAADC">
            <wp:extent cx="5868670" cy="3916680"/>
            <wp:effectExtent l="0" t="0" r="0" b="762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28/ </w:t>
      </w:r>
      <w:r>
        <w:t>iGCSE Chem/2005s/Paper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F6D9ABB" wp14:editId="1AD5C57D">
            <wp:extent cx="6400800" cy="240030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" b="72207"/>
                    <a:stretch/>
                  </pic:blipFill>
                  <pic:spPr bwMode="auto">
                    <a:xfrm>
                      <a:off x="0" y="0"/>
                      <a:ext cx="640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3D54B286" wp14:editId="75518B8E">
            <wp:extent cx="6400800" cy="6500949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11"/>
                    <a:stretch/>
                  </pic:blipFill>
                  <pic:spPr bwMode="auto">
                    <a:xfrm>
                      <a:off x="0" y="0"/>
                      <a:ext cx="6400800" cy="650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605FFD0" wp14:editId="7F339943">
            <wp:extent cx="6045835" cy="110553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29/ </w:t>
      </w:r>
      <w:r>
        <w:t>iGCSE Chem/2004/w/Paper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98BA336" wp14:editId="7D0142D4">
            <wp:extent cx="6400800" cy="1534886"/>
            <wp:effectExtent l="0" t="0" r="0" b="825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190"/>
                    <a:stretch/>
                  </pic:blipFill>
                  <pic:spPr bwMode="auto">
                    <a:xfrm>
                      <a:off x="0" y="0"/>
                      <a:ext cx="6400800" cy="153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16FCCAFE" wp14:editId="7B043555">
            <wp:extent cx="6400800" cy="7579451"/>
            <wp:effectExtent l="0" t="0" r="0" b="254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9"/>
                    <a:stretch/>
                  </pic:blipFill>
                  <pic:spPr bwMode="auto">
                    <a:xfrm>
                      <a:off x="0" y="0"/>
                      <a:ext cx="6400800" cy="757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30/ </w:t>
      </w:r>
      <w:r>
        <w:t>iGCSE Chem/2004/w/Paper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46DB4BB" wp14:editId="6FBB2B32">
            <wp:extent cx="6169025" cy="1453243"/>
            <wp:effectExtent l="0" t="0" r="317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08"/>
                    <a:stretch/>
                  </pic:blipFill>
                  <pic:spPr bwMode="auto">
                    <a:xfrm>
                      <a:off x="0" y="0"/>
                      <a:ext cx="6169025" cy="145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4606E257" wp14:editId="112610EE">
            <wp:extent cx="6169025" cy="4456067"/>
            <wp:effectExtent l="0" t="0" r="3175" b="190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2"/>
                    <a:stretch/>
                  </pic:blipFill>
                  <pic:spPr bwMode="auto">
                    <a:xfrm>
                      <a:off x="0" y="0"/>
                      <a:ext cx="6169025" cy="445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31/ </w:t>
      </w:r>
      <w:r>
        <w:t>iGCSE Chem/2004s/Paper 6/</w:t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7A74FF04" wp14:editId="75684558">
            <wp:extent cx="6387465" cy="166497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C393BC7" wp14:editId="7AB7100A">
            <wp:extent cx="6387465" cy="283845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56" b="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67" w:rsidRDefault="0020496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 xml:space="preserve">Q# 32/ </w:t>
      </w:r>
      <w:r>
        <w:t>iGCSE Chem/2004s/Paper 6/</w:t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BEF4C2A" wp14:editId="0649BCE8">
            <wp:extent cx="6537325" cy="95123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5E0B4FF" wp14:editId="288C74A1">
            <wp:extent cx="6264275" cy="1391920"/>
            <wp:effectExtent l="0" t="0" r="317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33/ </w:t>
      </w:r>
      <w:r>
        <w:t>iGCSE Chem/2004s/Paper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F62FDBC" wp14:editId="03ACE673">
            <wp:extent cx="6536890" cy="7298871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64"/>
                    <a:stretch/>
                  </pic:blipFill>
                  <pic:spPr bwMode="auto">
                    <a:xfrm>
                      <a:off x="0" y="0"/>
                      <a:ext cx="6537325" cy="729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7063B39E" wp14:editId="3BEEB294">
            <wp:extent cx="6535576" cy="1861457"/>
            <wp:effectExtent l="0" t="0" r="0" b="571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19" b="1806"/>
                    <a:stretch/>
                  </pic:blipFill>
                  <pic:spPr bwMode="auto">
                    <a:xfrm>
                      <a:off x="0" y="0"/>
                      <a:ext cx="6537325" cy="18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1B117264" wp14:editId="075E2B0B">
            <wp:extent cx="6264275" cy="1257300"/>
            <wp:effectExtent l="0" t="0" r="317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2"/>
                    <a:stretch/>
                  </pic:blipFill>
                  <pic:spPr bwMode="auto">
                    <a:xfrm>
                      <a:off x="0" y="0"/>
                      <a:ext cx="6264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34/ </w:t>
      </w:r>
      <w:r>
        <w:t>iGCSE Chem/2003/w/Paper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42A5E7C3" wp14:editId="71B90877">
            <wp:extent cx="6074228" cy="6269563"/>
            <wp:effectExtent l="0" t="0" r="317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7"/>
                    <a:stretch/>
                  </pic:blipFill>
                  <pic:spPr bwMode="auto">
                    <a:xfrm>
                      <a:off x="0" y="0"/>
                      <a:ext cx="6075574" cy="627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38D09D22" wp14:editId="3628FF76">
            <wp:extent cx="6360160" cy="1144089"/>
            <wp:effectExtent l="0" t="0" r="254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31"/>
                    <a:stretch/>
                  </pic:blipFill>
                  <pic:spPr bwMode="auto">
                    <a:xfrm>
                      <a:off x="0" y="0"/>
                      <a:ext cx="6360160" cy="11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6286BB42" wp14:editId="65CAC0E5">
            <wp:extent cx="6100445" cy="253873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7" b="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35/ </w:t>
      </w:r>
      <w:r>
        <w:t>iGCSE Chem/2003s/Paper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2E56FCF1" wp14:editId="5A3264AB">
            <wp:extent cx="6946900" cy="5796643"/>
            <wp:effectExtent l="0" t="0" r="635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34"/>
                    <a:stretch/>
                  </pic:blipFill>
                  <pic:spPr bwMode="auto">
                    <a:xfrm>
                      <a:off x="0" y="0"/>
                      <a:ext cx="6946900" cy="579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7A99471D" wp14:editId="654A0CBC">
            <wp:extent cx="6750942" cy="2903674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91"/>
                    <a:stretch/>
                  </pic:blipFill>
                  <pic:spPr bwMode="auto">
                    <a:xfrm>
                      <a:off x="0" y="0"/>
                      <a:ext cx="6751320" cy="290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A4CDA06" wp14:editId="5154F338">
            <wp:extent cx="6932814" cy="6613072"/>
            <wp:effectExtent l="0" t="0" r="190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44"/>
                    <a:stretch/>
                  </pic:blipFill>
                  <pic:spPr bwMode="auto">
                    <a:xfrm>
                      <a:off x="0" y="0"/>
                      <a:ext cx="6932930" cy="661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18CE680C" wp14:editId="417A40B8">
            <wp:extent cx="6751056" cy="98044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31" b="3094"/>
                    <a:stretch/>
                  </pic:blipFill>
                  <pic:spPr bwMode="auto">
                    <a:xfrm>
                      <a:off x="0" y="0"/>
                      <a:ext cx="6751320" cy="98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36/ </w:t>
      </w:r>
      <w:r>
        <w:t>iGCSE Chem/2002/w/Paper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4303796B" wp14:editId="7755E20C">
            <wp:extent cx="6359634" cy="8131629"/>
            <wp:effectExtent l="0" t="0" r="3175" b="317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853"/>
                    <a:stretch/>
                  </pic:blipFill>
                  <pic:spPr bwMode="auto">
                    <a:xfrm>
                      <a:off x="0" y="0"/>
                      <a:ext cx="6360160" cy="813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29C00F85" wp14:editId="4820225B">
            <wp:extent cx="6360160" cy="908776"/>
            <wp:effectExtent l="0" t="0" r="2540" b="571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70" b="1480"/>
                    <a:stretch/>
                  </pic:blipFill>
                  <pic:spPr bwMode="auto">
                    <a:xfrm>
                      <a:off x="0" y="0"/>
                      <a:ext cx="6360160" cy="90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37/ </w:t>
      </w:r>
      <w:r>
        <w:t>iGCSE Chem/2002s/Paper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4CDE0F1" wp14:editId="593B5DAF">
            <wp:extent cx="6250940" cy="7609114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80"/>
                    <a:stretch/>
                  </pic:blipFill>
                  <pic:spPr bwMode="auto">
                    <a:xfrm>
                      <a:off x="0" y="0"/>
                      <a:ext cx="6250940" cy="76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4B51F044" wp14:editId="217B3B38">
            <wp:extent cx="6250940" cy="1393009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82"/>
                    <a:stretch/>
                  </pic:blipFill>
                  <pic:spPr bwMode="auto">
                    <a:xfrm>
                      <a:off x="0" y="0"/>
                      <a:ext cx="6250940" cy="139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5585DE23" wp14:editId="0BA7BD35">
            <wp:extent cx="5950585" cy="2702560"/>
            <wp:effectExtent l="0" t="0" r="0" b="254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C47B5B" w:rsidRDefault="004D6100" w:rsidP="004D6100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Q# 38/ </w:t>
      </w:r>
      <w:r>
        <w:t>iGCSE Chem/2001/w/Paper 6/</w:t>
      </w:r>
    </w:p>
    <w:p w:rsidR="004D6100" w:rsidRDefault="004D6100" w:rsidP="004D6100">
      <w:pPr>
        <w:spacing w:after="0" w:line="240" w:lineRule="auto"/>
      </w:pPr>
      <w:r w:rsidRPr="00C47B5B">
        <w:rPr>
          <w:noProof/>
        </w:rPr>
        <w:drawing>
          <wp:inline distT="0" distB="0" distL="0" distR="0" wp14:anchorId="3D126196" wp14:editId="05368E57">
            <wp:extent cx="6291580" cy="4751614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46"/>
                    <a:stretch/>
                  </pic:blipFill>
                  <pic:spPr bwMode="auto">
                    <a:xfrm>
                      <a:off x="0" y="0"/>
                      <a:ext cx="6291580" cy="475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C47B5B" w:rsidRDefault="00204967" w:rsidP="004D6100">
      <w:pPr>
        <w:spacing w:after="0" w:line="240" w:lineRule="auto"/>
      </w:pPr>
      <w:r w:rsidRPr="00C47B5B">
        <w:rPr>
          <w:noProof/>
        </w:rPr>
        <w:lastRenderedPageBreak/>
        <w:drawing>
          <wp:inline distT="0" distB="0" distL="0" distR="0" wp14:anchorId="2591CA24" wp14:editId="6504997F">
            <wp:extent cx="6291580" cy="4905556"/>
            <wp:effectExtent l="0" t="0" r="0" b="952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44"/>
                    <a:stretch/>
                  </pic:blipFill>
                  <pic:spPr bwMode="auto">
                    <a:xfrm>
                      <a:off x="0" y="0"/>
                      <a:ext cx="6291580" cy="49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4BD" w:rsidRDefault="009E04BD" w:rsidP="00301366">
      <w:pPr>
        <w:spacing w:after="0" w:line="240" w:lineRule="auto"/>
      </w:pPr>
    </w:p>
    <w:p w:rsidR="009E04BD" w:rsidRDefault="004D6100" w:rsidP="004D6100">
      <w:pPr>
        <w:pStyle w:val="Heading1"/>
      </w:pPr>
      <w:r>
        <w:t>Mark Scheme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Chem/2015/w/Paper 62/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52BE9B1C" wp14:editId="75515AC8">
            <wp:extent cx="6923314" cy="1687880"/>
            <wp:effectExtent l="0" t="0" r="0" b="7620"/>
            <wp:docPr id="210" name="Picture 210" descr="C:\Users\Paddy Smashing\AppData\Roaming\M8 Software\Spartan_Data\Clips\OL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C:\Users\Paddy Smashing\AppData\Roaming\M8 Software\Spartan_Data\Clips\OL46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76" cy="168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Chem/2015s/Paper 6/</w:t>
      </w:r>
    </w:p>
    <w:p w:rsidR="004D6100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4D14B426" wp14:editId="2E4FFBA2">
            <wp:extent cx="6673850" cy="1877786"/>
            <wp:effectExtent l="0" t="0" r="0" b="8255"/>
            <wp:docPr id="207" name="Picture 207" descr="C:\Users\Paddy Smashing\AppData\Roaming\M8 Software\Spartan_Data\Clips\OL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Paddy Smashing\AppData\Roaming\M8 Software\Spartan_Data\Clips\OL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7605"/>
                    <a:stretch/>
                  </pic:blipFill>
                  <pic:spPr bwMode="auto">
                    <a:xfrm>
                      <a:off x="0" y="0"/>
                      <a:ext cx="6673850" cy="18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204967" w:rsidRDefault="00204967" w:rsidP="004D6100">
      <w:pPr>
        <w:spacing w:after="0" w:line="240" w:lineRule="auto"/>
      </w:pPr>
      <w:r w:rsidRPr="00204967">
        <w:rPr>
          <w:noProof/>
        </w:rPr>
        <w:lastRenderedPageBreak/>
        <w:drawing>
          <wp:inline distT="0" distB="0" distL="0" distR="0" wp14:anchorId="4C29F444" wp14:editId="008CB1C5">
            <wp:extent cx="6673850" cy="499201"/>
            <wp:effectExtent l="0" t="0" r="0" b="0"/>
            <wp:docPr id="261" name="Picture 261" descr="C:\Users\Paddy Smashing\AppData\Roaming\M8 Software\Spartan_Data\Clips\OL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Paddy Smashing\AppData\Roaming\M8 Software\Spartan_Data\Clips\OL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96"/>
                    <a:stretch/>
                  </pic:blipFill>
                  <pic:spPr bwMode="auto">
                    <a:xfrm>
                      <a:off x="0" y="0"/>
                      <a:ext cx="6673850" cy="49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Chem/2015march/Paper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4D7549EC" wp14:editId="27A1B4EF">
            <wp:extent cx="6537325" cy="2211070"/>
            <wp:effectExtent l="0" t="0" r="0" b="0"/>
            <wp:docPr id="204" name="Picture 204" descr="C:\Users\Paddy Smashing\AppData\Roaming\M8 Software\Spartan_Data\Clips\OL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Paddy Smashing\AppData\Roaming\M8 Software\Spartan_Data\Clips\OL7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01A6F245" wp14:editId="7CA8F271">
            <wp:extent cx="6223635" cy="2060575"/>
            <wp:effectExtent l="0" t="0" r="5715" b="0"/>
            <wp:docPr id="203" name="Picture 203" descr="C:\Users\Paddy Smashing\AppData\Roaming\M8 Software\Spartan_Data\Clips\OL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Paddy Smashing\AppData\Roaming\M8 Software\Spartan_Data\Clips\OL8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Chem/2014/w/Paper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7869CDCA" wp14:editId="0E08A39D">
            <wp:extent cx="6523355" cy="2169795"/>
            <wp:effectExtent l="0" t="0" r="0" b="1905"/>
            <wp:docPr id="200" name="Picture 200" descr="C:\Users\Paddy Smashing\AppData\Roaming\M8 Software\Spartan_Data\Clips\OL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Paddy Smashing\AppData\Roaming\M8 Software\Spartan_Data\Clips\OL2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Chem/2014s/Paper 6/</w:t>
      </w:r>
    </w:p>
    <w:p w:rsidR="004D6100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7C7980CB" wp14:editId="5C4EE5E1">
            <wp:extent cx="6481998" cy="1730829"/>
            <wp:effectExtent l="0" t="0" r="0" b="3175"/>
            <wp:docPr id="197" name="Picture 197" descr="C:\Users\Paddy Smashing\AppData\Roaming\M8 Software\Spartan_Data\Clips\O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Paddy Smashing\AppData\Roaming\M8 Software\Spartan_Data\Clips\OL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77"/>
                    <a:stretch/>
                  </pic:blipFill>
                  <pic:spPr bwMode="auto">
                    <a:xfrm>
                      <a:off x="0" y="0"/>
                      <a:ext cx="6482715" cy="173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204967" w:rsidRDefault="00204967" w:rsidP="004D6100">
      <w:pPr>
        <w:spacing w:after="0" w:line="240" w:lineRule="auto"/>
      </w:pPr>
      <w:r w:rsidRPr="00204967">
        <w:rPr>
          <w:noProof/>
        </w:rPr>
        <w:lastRenderedPageBreak/>
        <w:drawing>
          <wp:inline distT="0" distB="0" distL="0" distR="0" wp14:anchorId="2FABC089" wp14:editId="6B062431">
            <wp:extent cx="6482715" cy="1646555"/>
            <wp:effectExtent l="0" t="0" r="0" b="0"/>
            <wp:docPr id="262" name="Picture 262" descr="C:\Users\Paddy Smashing\AppData\Roaming\M8 Software\Spartan_Data\Clips\O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Paddy Smashing\AppData\Roaming\M8 Software\Spartan_Data\Clips\OL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31"/>
                    <a:stretch/>
                  </pic:blipFill>
                  <pic:spPr bwMode="auto">
                    <a:xfrm>
                      <a:off x="0" y="0"/>
                      <a:ext cx="648271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Chem/2013/w/Paper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59D5C593" wp14:editId="79097443">
            <wp:extent cx="6537325" cy="2702560"/>
            <wp:effectExtent l="0" t="0" r="0" b="2540"/>
            <wp:docPr id="195" name="Picture 195" descr="C:\Users\Paddy Smashing\AppData\Roaming\M8 Software\Spartan_Data\Clips\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Paddy Smashing\AppData\Roaming\M8 Software\Spartan_Data\Clips\OL5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Chem/2013s/Paper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7ABE22B3" wp14:editId="6B4630AD">
            <wp:extent cx="6510020" cy="3712210"/>
            <wp:effectExtent l="0" t="0" r="5080" b="2540"/>
            <wp:docPr id="192" name="Picture 192" descr="C:\Users\Paddy Smashing\AppData\Roaming\M8 Software\Spartan_Data\Clips\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addy Smashing\AppData\Roaming\M8 Software\Spartan_Data\Clips\OL4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Chem/2012/w/Paper 6/</w:t>
      </w:r>
    </w:p>
    <w:p w:rsidR="004D6100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7EC63C3A" wp14:editId="1601861E">
            <wp:extent cx="6383162" cy="996043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19"/>
                    <a:stretch/>
                  </pic:blipFill>
                  <pic:spPr bwMode="auto">
                    <a:xfrm>
                      <a:off x="0" y="0"/>
                      <a:ext cx="6387465" cy="99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67" w:rsidRPr="00204967" w:rsidRDefault="00204967" w:rsidP="004D6100">
      <w:pPr>
        <w:spacing w:after="0" w:line="240" w:lineRule="auto"/>
      </w:pPr>
      <w:r w:rsidRPr="00204967">
        <w:rPr>
          <w:noProof/>
        </w:rPr>
        <w:lastRenderedPageBreak/>
        <w:drawing>
          <wp:inline distT="0" distB="0" distL="0" distR="0" wp14:anchorId="6CEEE272" wp14:editId="23722820">
            <wp:extent cx="6387465" cy="202311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01"/>
                    <a:stretch/>
                  </pic:blipFill>
                  <pic:spPr bwMode="auto">
                    <a:xfrm>
                      <a:off x="0" y="0"/>
                      <a:ext cx="638746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Chem/2012s/Paper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5382E8EA" wp14:editId="602E45CD">
            <wp:extent cx="6455410" cy="1501140"/>
            <wp:effectExtent l="0" t="0" r="2540" b="381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" t="5807" b="1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Chem/2011/w/Paper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6A38BFC8" wp14:editId="1E225498">
            <wp:extent cx="6373495" cy="2593340"/>
            <wp:effectExtent l="0" t="0" r="8255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Chem/2011s/Paper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26140524" wp14:editId="6915F936">
            <wp:extent cx="6387465" cy="1896745"/>
            <wp:effectExtent l="0" t="0" r="0" b="825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67" w:rsidRDefault="0020496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12/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Chem/2010/w/Paper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0B06833B" wp14:editId="13E53685">
            <wp:extent cx="6373495" cy="1460500"/>
            <wp:effectExtent l="0" t="0" r="8255" b="635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Chem/2010s/Paper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5B6935C0" wp14:editId="6E3FF1BF">
            <wp:extent cx="6018530" cy="764540"/>
            <wp:effectExtent l="0" t="0" r="127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04" b="6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262A14EA" wp14:editId="37711778">
            <wp:extent cx="6045835" cy="982345"/>
            <wp:effectExtent l="0" t="0" r="0" b="825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1" r="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967">
        <w:rPr>
          <w:b/>
          <w:sz w:val="28"/>
        </w:rPr>
        <w:t>[4]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Chem/2010s/Paper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089E34DB" wp14:editId="385E7C5E">
            <wp:extent cx="6387465" cy="133731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1BD5EE94" wp14:editId="792E61BA">
            <wp:extent cx="6468745" cy="1555750"/>
            <wp:effectExtent l="0" t="0" r="8255" b="635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Chem/2009/w/Paper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03682518" wp14:editId="4D63BB65">
            <wp:extent cx="6441440" cy="695960"/>
            <wp:effectExtent l="0" t="0" r="0" b="889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6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67" w:rsidRDefault="0020496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16/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Chem/2009/w/Paper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0618FBF2" wp14:editId="078615C2">
            <wp:extent cx="6373495" cy="2169795"/>
            <wp:effectExtent l="0" t="0" r="8255" b="190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Chem/2009s/Paper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3DFD78B6" wp14:editId="400CB1AA">
            <wp:extent cx="6387465" cy="3043555"/>
            <wp:effectExtent l="0" t="0" r="0" b="444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Chem/2009s/Paper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42088E8A" wp14:editId="5D511E6C">
            <wp:extent cx="6400800" cy="1460500"/>
            <wp:effectExtent l="0" t="0" r="0" b="635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67" w:rsidRDefault="0020496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19/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Chem/2008/w/Paper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0C08EA5B" wp14:editId="4D1365B9">
            <wp:extent cx="6400800" cy="423100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Chem/2008s/Paper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7C323AAD" wp14:editId="2E020233">
            <wp:extent cx="6360160" cy="600710"/>
            <wp:effectExtent l="0" t="0" r="2540" b="889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Chem/2008s/Paper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1E1B220A" wp14:editId="11F5A65D">
            <wp:extent cx="6360160" cy="1978660"/>
            <wp:effectExtent l="0" t="0" r="2540" b="254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67" w:rsidRDefault="0020496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22/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Chem/2007/w/Paper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17FBF143" wp14:editId="37636903">
            <wp:extent cx="6318885" cy="3821430"/>
            <wp:effectExtent l="0" t="0" r="5715" b="762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Chem/2007s/Paper 6/ Q7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7BC0717A" wp14:editId="20CE49E9">
            <wp:extent cx="6387465" cy="36830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95" b="1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Chem/2007s/Paper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24F63B66" wp14:editId="15518409">
            <wp:extent cx="6468745" cy="2142490"/>
            <wp:effectExtent l="0" t="0" r="825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Chem/2006/w/Paper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734307C9" wp14:editId="6D8EA4E6">
            <wp:extent cx="6250940" cy="1160145"/>
            <wp:effectExtent l="0" t="0" r="0" b="190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67" w:rsidRDefault="0020496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26/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Chem/2006s/Paper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14590790" wp14:editId="3683EA77">
            <wp:extent cx="6441440" cy="1637665"/>
            <wp:effectExtent l="0" t="0" r="0" b="63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Chem/2005/w/Paper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7DC6B82F" wp14:editId="4B94E4ED">
            <wp:extent cx="6346190" cy="365760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Chem/2005s/Paper 6/</w:t>
      </w:r>
    </w:p>
    <w:p w:rsidR="004D6100" w:rsidRPr="00204967" w:rsidRDefault="004D6100" w:rsidP="004D6100">
      <w:pPr>
        <w:spacing w:after="0" w:line="240" w:lineRule="auto"/>
      </w:pP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2A1F29B2" wp14:editId="088F6417">
            <wp:extent cx="6087110" cy="1009650"/>
            <wp:effectExtent l="0" t="0" r="889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7FFF7256" wp14:editId="05D23EFD">
            <wp:extent cx="6223635" cy="941705"/>
            <wp:effectExtent l="0" t="0" r="571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67" w:rsidRDefault="0020496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29/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Chem/2004/w/Paper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6DC71931" wp14:editId="0A1E703B">
            <wp:extent cx="6373495" cy="2347595"/>
            <wp:effectExtent l="0" t="0" r="825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Chem/2004/w/Paper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4CC42BA0" wp14:editId="1CCA68B4">
            <wp:extent cx="6346190" cy="27432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Chem/2004s/Paper 6/ Q4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1C1F711F" wp14:editId="7D4380C8">
            <wp:extent cx="6414135" cy="846455"/>
            <wp:effectExtent l="0" t="0" r="571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72" b="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Chem/2004s/Paper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21B086A6" wp14:editId="0C2A49E0">
            <wp:extent cx="6250940" cy="223837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67" w:rsidRDefault="0020496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33/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Chem/2004s/Paper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4D60D95C" wp14:editId="177F8719">
            <wp:extent cx="6250940" cy="2238375"/>
            <wp:effectExtent l="0" t="0" r="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Chem/2003/w/Paper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126E9A69" wp14:editId="382656D5">
            <wp:extent cx="6318885" cy="2620645"/>
            <wp:effectExtent l="0" t="0" r="5715" b="825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35/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Chem/2003s/Paper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31DDF50F" wp14:editId="2B0F0576">
            <wp:extent cx="6373495" cy="2306320"/>
            <wp:effectExtent l="0" t="0" r="825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6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67" w:rsidRDefault="0020496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36/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Chem/2002/w/Paper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7A513E81" wp14:editId="19D7D560">
            <wp:extent cx="6387465" cy="349377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Chem/2002s/Paper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082176C1" wp14:editId="06D58A68">
            <wp:extent cx="6400800" cy="3138805"/>
            <wp:effectExtent l="0" t="0" r="0" b="444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1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204967" w:rsidRDefault="004D6100" w:rsidP="004D6100">
      <w:pPr>
        <w:spacing w:after="0" w:line="240" w:lineRule="auto"/>
      </w:pP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 w:rsidRPr="0020496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04967">
        <w:t>iGCSE Chem/2001/w/Paper 6/</w:t>
      </w:r>
    </w:p>
    <w:p w:rsidR="004D6100" w:rsidRPr="00204967" w:rsidRDefault="004D6100" w:rsidP="004D6100">
      <w:pPr>
        <w:spacing w:after="0" w:line="240" w:lineRule="auto"/>
      </w:pPr>
      <w:r w:rsidRPr="00204967">
        <w:rPr>
          <w:noProof/>
        </w:rPr>
        <w:drawing>
          <wp:inline distT="0" distB="0" distL="0" distR="0" wp14:anchorId="492B656A" wp14:editId="20DE5EBD">
            <wp:extent cx="6236970" cy="181546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5" b="1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00" w:rsidRPr="008D30BA" w:rsidRDefault="004D6100" w:rsidP="00301366">
      <w:pPr>
        <w:spacing w:after="0" w:line="240" w:lineRule="auto"/>
      </w:pPr>
    </w:p>
    <w:sectPr w:rsidR="004D6100" w:rsidRPr="008D30BA" w:rsidSect="004D6100">
      <w:headerReference w:type="even" r:id="rId110"/>
      <w:headerReference w:type="default" r:id="rId111"/>
      <w:footerReference w:type="even" r:id="rId112"/>
      <w:footerReference w:type="default" r:id="rId113"/>
      <w:headerReference w:type="first" r:id="rId114"/>
      <w:footerReference w:type="first" r:id="rId115"/>
      <w:pgSz w:w="11906" w:h="16838"/>
      <w:pgMar w:top="709" w:right="707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68FC" w:rsidRDefault="00FB68FC" w:rsidP="006B1F1E">
      <w:pPr>
        <w:spacing w:after="0" w:line="240" w:lineRule="auto"/>
      </w:pPr>
      <w:r>
        <w:separator/>
      </w:r>
    </w:p>
  </w:endnote>
  <w:endnote w:type="continuationSeparator" w:id="0">
    <w:p w:rsidR="00FB68FC" w:rsidRDefault="00FB68FC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26DFC55E" wp14:editId="71A37286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225" name="Picture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715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715E">
              <w:rPr>
                <w:b/>
                <w:bCs/>
                <w:noProof/>
              </w:rPr>
              <w:t>56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26DFC55E" wp14:editId="71A37286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0496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04967">
              <w:rPr>
                <w:b/>
                <w:bCs/>
                <w:noProof/>
              </w:rPr>
              <w:t>56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68FC" w:rsidRDefault="00FB68FC" w:rsidP="006B1F1E">
      <w:pPr>
        <w:spacing w:after="0" w:line="240" w:lineRule="auto"/>
      </w:pPr>
      <w:r>
        <w:separator/>
      </w:r>
    </w:p>
  </w:footnote>
  <w:footnote w:type="continuationSeparator" w:id="0">
    <w:p w:rsidR="00FB68FC" w:rsidRDefault="00FB68FC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4BD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004B8"/>
    <w:rsid w:val="00204967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4D6100"/>
    <w:rsid w:val="005157AB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73F2C"/>
    <w:rsid w:val="00987748"/>
    <w:rsid w:val="009A1433"/>
    <w:rsid w:val="009B6E6B"/>
    <w:rsid w:val="009B724C"/>
    <w:rsid w:val="009E04BD"/>
    <w:rsid w:val="00A4520F"/>
    <w:rsid w:val="00A70A79"/>
    <w:rsid w:val="00A90A9C"/>
    <w:rsid w:val="00A94A7B"/>
    <w:rsid w:val="00AE542B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2715E"/>
    <w:rsid w:val="00D31E5B"/>
    <w:rsid w:val="00D83D39"/>
    <w:rsid w:val="00DB103B"/>
    <w:rsid w:val="00DB7BA5"/>
    <w:rsid w:val="00E1431A"/>
    <w:rsid w:val="00E463D3"/>
    <w:rsid w:val="00E546E9"/>
    <w:rsid w:val="00E74F97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B68FC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DFDB0"/>
  <w15:chartTrackingRefBased/>
  <w15:docId w15:val="{2E484649-1787-4FA6-A3D4-35B5C95E6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117" Type="http://schemas.openxmlformats.org/officeDocument/2006/relationships/theme" Target="theme/theme1.xml"/><Relationship Id="rId21" Type="http://schemas.openxmlformats.org/officeDocument/2006/relationships/image" Target="media/image13.jpeg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84" Type="http://schemas.openxmlformats.org/officeDocument/2006/relationships/image" Target="media/image76.emf"/><Relationship Id="rId89" Type="http://schemas.openxmlformats.org/officeDocument/2006/relationships/image" Target="media/image81.emf"/><Relationship Id="rId112" Type="http://schemas.openxmlformats.org/officeDocument/2006/relationships/footer" Target="footer1.xml"/><Relationship Id="rId16" Type="http://schemas.openxmlformats.org/officeDocument/2006/relationships/image" Target="media/image8.jpeg"/><Relationship Id="rId107" Type="http://schemas.openxmlformats.org/officeDocument/2006/relationships/image" Target="media/image99.emf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emf"/><Relationship Id="rId74" Type="http://schemas.openxmlformats.org/officeDocument/2006/relationships/image" Target="media/image66.jpeg"/><Relationship Id="rId79" Type="http://schemas.openxmlformats.org/officeDocument/2006/relationships/image" Target="media/image71.emf"/><Relationship Id="rId87" Type="http://schemas.openxmlformats.org/officeDocument/2006/relationships/image" Target="media/image79.emf"/><Relationship Id="rId102" Type="http://schemas.openxmlformats.org/officeDocument/2006/relationships/image" Target="media/image94.emf"/><Relationship Id="rId110" Type="http://schemas.openxmlformats.org/officeDocument/2006/relationships/header" Target="header1.xml"/><Relationship Id="rId115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53.emf"/><Relationship Id="rId82" Type="http://schemas.openxmlformats.org/officeDocument/2006/relationships/image" Target="media/image74.emf"/><Relationship Id="rId90" Type="http://schemas.openxmlformats.org/officeDocument/2006/relationships/image" Target="media/image82.emf"/><Relationship Id="rId95" Type="http://schemas.openxmlformats.org/officeDocument/2006/relationships/image" Target="media/image87.emf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77" Type="http://schemas.openxmlformats.org/officeDocument/2006/relationships/image" Target="media/image69.jpeg"/><Relationship Id="rId100" Type="http://schemas.openxmlformats.org/officeDocument/2006/relationships/image" Target="media/image92.emf"/><Relationship Id="rId105" Type="http://schemas.openxmlformats.org/officeDocument/2006/relationships/image" Target="media/image97.emf"/><Relationship Id="rId113" Type="http://schemas.openxmlformats.org/officeDocument/2006/relationships/footer" Target="footer2.xml"/><Relationship Id="rId8" Type="http://schemas.openxmlformats.org/officeDocument/2006/relationships/chart" Target="charts/chart2.xml"/><Relationship Id="rId51" Type="http://schemas.openxmlformats.org/officeDocument/2006/relationships/image" Target="media/image43.emf"/><Relationship Id="rId72" Type="http://schemas.openxmlformats.org/officeDocument/2006/relationships/image" Target="media/image64.jpeg"/><Relationship Id="rId80" Type="http://schemas.openxmlformats.org/officeDocument/2006/relationships/image" Target="media/image72.emf"/><Relationship Id="rId85" Type="http://schemas.openxmlformats.org/officeDocument/2006/relationships/image" Target="media/image77.emf"/><Relationship Id="rId93" Type="http://schemas.openxmlformats.org/officeDocument/2006/relationships/image" Target="media/image85.emf"/><Relationship Id="rId98" Type="http://schemas.openxmlformats.org/officeDocument/2006/relationships/image" Target="media/image90.emf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103" Type="http://schemas.openxmlformats.org/officeDocument/2006/relationships/image" Target="media/image95.emf"/><Relationship Id="rId108" Type="http://schemas.openxmlformats.org/officeDocument/2006/relationships/image" Target="media/image100.emf"/><Relationship Id="rId11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emf"/><Relationship Id="rId88" Type="http://schemas.openxmlformats.org/officeDocument/2006/relationships/image" Target="media/image80.emf"/><Relationship Id="rId91" Type="http://schemas.openxmlformats.org/officeDocument/2006/relationships/image" Target="media/image83.emf"/><Relationship Id="rId96" Type="http://schemas.openxmlformats.org/officeDocument/2006/relationships/image" Target="media/image88.emf"/><Relationship Id="rId1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6" Type="http://schemas.openxmlformats.org/officeDocument/2006/relationships/image" Target="media/image98.emf"/><Relationship Id="rId114" Type="http://schemas.openxmlformats.org/officeDocument/2006/relationships/header" Target="header3.xml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jpeg"/><Relationship Id="rId78" Type="http://schemas.openxmlformats.org/officeDocument/2006/relationships/image" Target="media/image70.emf"/><Relationship Id="rId81" Type="http://schemas.openxmlformats.org/officeDocument/2006/relationships/image" Target="media/image73.emf"/><Relationship Id="rId86" Type="http://schemas.openxmlformats.org/officeDocument/2006/relationships/image" Target="media/image78.emf"/><Relationship Id="rId94" Type="http://schemas.openxmlformats.org/officeDocument/2006/relationships/image" Target="media/image86.emf"/><Relationship Id="rId99" Type="http://schemas.openxmlformats.org/officeDocument/2006/relationships/image" Target="media/image91.emf"/><Relationship Id="rId101" Type="http://schemas.openxmlformats.org/officeDocument/2006/relationships/image" Target="media/image93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emf"/><Relationship Id="rId109" Type="http://schemas.openxmlformats.org/officeDocument/2006/relationships/image" Target="media/image101.emf"/><Relationship Id="rId34" Type="http://schemas.openxmlformats.org/officeDocument/2006/relationships/image" Target="media/image26.png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6" Type="http://schemas.openxmlformats.org/officeDocument/2006/relationships/image" Target="media/image68.jpeg"/><Relationship Id="rId97" Type="http://schemas.openxmlformats.org/officeDocument/2006/relationships/image" Target="media/image89.emf"/><Relationship Id="rId104" Type="http://schemas.openxmlformats.org/officeDocument/2006/relationships/image" Target="media/image96.emf"/><Relationship Id="rId7" Type="http://schemas.openxmlformats.org/officeDocument/2006/relationships/chart" Target="charts/chart1.xml"/><Relationship Id="rId71" Type="http://schemas.openxmlformats.org/officeDocument/2006/relationships/image" Target="media/image63.jpeg"/><Relationship Id="rId92" Type="http://schemas.openxmlformats.org/officeDocument/2006/relationships/image" Target="media/image84.emf"/><Relationship Id="rId2" Type="http://schemas.openxmlformats.org/officeDocument/2006/relationships/styles" Target="styles.xml"/><Relationship Id="rId29" Type="http://schemas.openxmlformats.org/officeDocument/2006/relationships/image" Target="media/image2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0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0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ropbox\aaiG%20Chem\iG%20Chem%20Analysis%20P1%203%20&amp;%206%2015w%20to%2001s%20TOPIC%20MARK%20TOTALS%20MASTER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ropbox\aaiG%20Chem\iG%20Chem%20Analysis%20P1%203%20&amp;%206%2015w%20to%2001s%20TOPIC%20MARK%20TOTALS%20MAST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800" b="1" i="0" baseline="0">
                <a:effectLst/>
              </a:rPr>
              <a:t>PAPER 6</a:t>
            </a:r>
            <a:endParaRPr lang="en-CA" sz="1400">
              <a:effectLst/>
            </a:endParaRPr>
          </a:p>
          <a:p>
            <a:pPr>
              <a:defRPr/>
            </a:pPr>
            <a:r>
              <a:rPr lang="en-GB" sz="1200" b="1" i="0" baseline="0">
                <a:effectLst/>
              </a:rPr>
              <a:t>Percentage of all marks awarded for each topic from w2013 to w2015 and sw2001 to </a:t>
            </a:r>
            <a:endParaRPr lang="en-CA" sz="1050">
              <a:effectLst/>
            </a:endParaRPr>
          </a:p>
        </c:rich>
      </c:tx>
      <c:layout>
        <c:manualLayout>
          <c:xMode val="edge"/>
          <c:yMode val="edge"/>
          <c:x val="0.12645508828081362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'P6 15to13'!$U$1</c:f>
              <c:strCache>
                <c:ptCount val="1"/>
                <c:pt idx="0">
                  <c:v>15wTo13s</c:v>
                </c:pt>
              </c:strCache>
            </c:strRef>
          </c:tx>
          <c:cat>
            <c:numRef>
              <c:f>'P6 15to13'!$T$2:$T$14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'P6 15to13'!$U$2:$U$14</c:f>
              <c:numCache>
                <c:formatCode>0.0</c:formatCode>
                <c:ptCount val="13"/>
                <c:pt idx="0">
                  <c:v>17.535545023696685</c:v>
                </c:pt>
                <c:pt idx="1">
                  <c:v>0</c:v>
                </c:pt>
                <c:pt idx="2">
                  <c:v>0.94786729857819907</c:v>
                </c:pt>
                <c:pt idx="3">
                  <c:v>4.9763033175355451</c:v>
                </c:pt>
                <c:pt idx="4">
                  <c:v>6.3981042654028428</c:v>
                </c:pt>
                <c:pt idx="5">
                  <c:v>19.90521327014218</c:v>
                </c:pt>
                <c:pt idx="6">
                  <c:v>46.682464454976305</c:v>
                </c:pt>
                <c:pt idx="7">
                  <c:v>0</c:v>
                </c:pt>
                <c:pt idx="8">
                  <c:v>1.4218009478672986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2.1327014218009479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58-404A-A35B-C768D1E9014F}"/>
            </c:ext>
          </c:extLst>
        </c:ser>
        <c:ser>
          <c:idx val="3"/>
          <c:order val="3"/>
          <c:tx>
            <c:strRef>
              <c:f>'P6 15to13'!$V$1</c:f>
              <c:strCache>
                <c:ptCount val="1"/>
                <c:pt idx="0">
                  <c:v>All P6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'P6 15to13'!$T$2:$T$14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'P6 15to13'!$V$2:$V$14</c:f>
              <c:numCache>
                <c:formatCode>0.0</c:formatCode>
                <c:ptCount val="13"/>
                <c:pt idx="0">
                  <c:v>12.91005291005291</c:v>
                </c:pt>
                <c:pt idx="1">
                  <c:v>0</c:v>
                </c:pt>
                <c:pt idx="2">
                  <c:v>1.8518518518518516</c:v>
                </c:pt>
                <c:pt idx="3">
                  <c:v>5.5026455026455023</c:v>
                </c:pt>
                <c:pt idx="4">
                  <c:v>12.063492063492063</c:v>
                </c:pt>
                <c:pt idx="5">
                  <c:v>18.677248677248677</c:v>
                </c:pt>
                <c:pt idx="6">
                  <c:v>40.105820105820108</c:v>
                </c:pt>
                <c:pt idx="7">
                  <c:v>0</c:v>
                </c:pt>
                <c:pt idx="8">
                  <c:v>3.5978835978835977</c:v>
                </c:pt>
                <c:pt idx="9">
                  <c:v>1.746031746031746</c:v>
                </c:pt>
                <c:pt idx="10">
                  <c:v>0.58201058201058198</c:v>
                </c:pt>
                <c:pt idx="11">
                  <c:v>0.42328042328042331</c:v>
                </c:pt>
                <c:pt idx="12">
                  <c:v>2.5396825396825395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58-404A-A35B-C768D1E901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'P6 15to13'!$U$1</c15:sqref>
                        </c15:formulaRef>
                      </c:ext>
                    </c:extLst>
                    <c:strCache>
                      <c:ptCount val="1"/>
                      <c:pt idx="0">
                        <c:v>15wTo13s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'P6 15to13'!$T$2:$T$14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8858-404A-A35B-C768D1E9014F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'P6 15to13'!$U$1</c15:sqref>
                        </c15:formulaRef>
                      </c:ext>
                    </c:extLst>
                    <c:strCache>
                      <c:ptCount val="1"/>
                      <c:pt idx="0">
                        <c:v>15wTo13s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'P6 15to13'!$T$2:$T$14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'P6 15to13'!$U$2:$U$14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17.535545023696685</c:v>
                      </c:pt>
                      <c:pt idx="1">
                        <c:v>0</c:v>
                      </c:pt>
                      <c:pt idx="2">
                        <c:v>0.94786729857819907</c:v>
                      </c:pt>
                      <c:pt idx="3">
                        <c:v>4.9763033175355451</c:v>
                      </c:pt>
                      <c:pt idx="4">
                        <c:v>6.3981042654028428</c:v>
                      </c:pt>
                      <c:pt idx="5">
                        <c:v>19.90521327014218</c:v>
                      </c:pt>
                      <c:pt idx="6">
                        <c:v>46.682464454976305</c:v>
                      </c:pt>
                      <c:pt idx="7">
                        <c:v>0</c:v>
                      </c:pt>
                      <c:pt idx="8">
                        <c:v>1.4218009478672986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2.1327014218009479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8858-404A-A35B-C768D1E9014F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Paper</a:t>
                </a:r>
                <a:r>
                  <a:rPr lang="en-US" baseline="0"/>
                  <a:t> 6 </a:t>
                </a: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4.499432081511312E-2"/>
              <c:y val="0.19848204804091965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/>
              <a:t>Mean</a:t>
            </a:r>
            <a:r>
              <a:rPr lang="en-GB" sz="1400" baseline="0"/>
              <a:t> number of marks per question type (red) and % of all marks awarded for each topic from w2001 to w2015</a:t>
            </a:r>
            <a:endParaRPr lang="en-GB" sz="1400"/>
          </a:p>
        </c:rich>
      </c:tx>
      <c:layout>
        <c:manualLayout>
          <c:xMode val="edge"/>
          <c:yMode val="edge"/>
          <c:x val="0.12645508828081362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'ChP6 Qtypes'!$U$2</c:f>
              <c:strCache>
                <c:ptCount val="1"/>
                <c:pt idx="0">
                  <c:v>Paper 6 marks %</c:v>
                </c:pt>
              </c:strCache>
            </c:strRef>
          </c:tx>
          <c:cat>
            <c:strRef>
              <c:f>'ChP6 Qtypes'!$T$3:$T$15</c:f>
              <c:strCache>
                <c:ptCount val="6"/>
                <c:pt idx="0">
                  <c:v>Titration</c:v>
                </c:pt>
                <c:pt idx="1">
                  <c:v>Ion Test</c:v>
                </c:pt>
                <c:pt idx="2">
                  <c:v>Chroma- tography</c:v>
                </c:pt>
                <c:pt idx="3">
                  <c:v>Graphs</c:v>
                </c:pt>
                <c:pt idx="4">
                  <c:v>Labelling equipment</c:v>
                </c:pt>
                <c:pt idx="5">
                  <c:v>Essay</c:v>
                </c:pt>
              </c:strCache>
            </c:strRef>
          </c:cat>
          <c:val>
            <c:numRef>
              <c:f>'ChP6 Qtypes'!$U$3:$U$8</c:f>
              <c:numCache>
                <c:formatCode>0.0</c:formatCode>
                <c:ptCount val="6"/>
                <c:pt idx="0">
                  <c:v>8.5714285714285712</c:v>
                </c:pt>
                <c:pt idx="1">
                  <c:v>17.354497354497354</c:v>
                </c:pt>
                <c:pt idx="2">
                  <c:v>4.8677248677248679</c:v>
                </c:pt>
                <c:pt idx="3">
                  <c:v>36.87830687830688</c:v>
                </c:pt>
                <c:pt idx="4">
                  <c:v>5.132275132275133</c:v>
                </c:pt>
                <c:pt idx="5">
                  <c:v>10.264550264550266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EC7-401E-9576-97DE3997383E}"/>
            </c:ext>
          </c:extLst>
        </c:ser>
        <c:ser>
          <c:idx val="3"/>
          <c:order val="3"/>
          <c:tx>
            <c:strRef>
              <c:f>'ChP6 Qtypes'!$V$2</c:f>
              <c:strCache>
                <c:ptCount val="1"/>
                <c:pt idx="0">
                  <c:v># of marks/paper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strRef>
              <c:f>'ChP6 Qtypes'!$T$3:$T$15</c:f>
              <c:strCache>
                <c:ptCount val="6"/>
                <c:pt idx="0">
                  <c:v>Titration</c:v>
                </c:pt>
                <c:pt idx="1">
                  <c:v>Ion Test</c:v>
                </c:pt>
                <c:pt idx="2">
                  <c:v>Chroma- tography</c:v>
                </c:pt>
                <c:pt idx="3">
                  <c:v>Graphs</c:v>
                </c:pt>
                <c:pt idx="4">
                  <c:v>Labelling equipment</c:v>
                </c:pt>
                <c:pt idx="5">
                  <c:v>Essay</c:v>
                </c:pt>
              </c:strCache>
            </c:strRef>
          </c:cat>
          <c:val>
            <c:numRef>
              <c:f>'ChP6 Qtypes'!$V$3:$V$8</c:f>
              <c:numCache>
                <c:formatCode>0.0</c:formatCode>
                <c:ptCount val="6"/>
                <c:pt idx="0">
                  <c:v>3.8</c:v>
                </c:pt>
                <c:pt idx="1">
                  <c:v>5.3275862068965516</c:v>
                </c:pt>
                <c:pt idx="2">
                  <c:v>3.9743589743589745</c:v>
                </c:pt>
                <c:pt idx="3">
                  <c:v>5.24</c:v>
                </c:pt>
                <c:pt idx="4">
                  <c:v>4.333333333333333</c:v>
                </c:pt>
                <c:pt idx="5">
                  <c:v>5.4782608695652177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EC7-401E-9576-97DE399738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'ChP6 Qtypes'!$U$2</c15:sqref>
                        </c15:formulaRef>
                      </c:ext>
                    </c:extLst>
                    <c:strCache>
                      <c:ptCount val="1"/>
                      <c:pt idx="0">
                        <c:v>Paper 6 marks %</c:v>
                      </c:pt>
                    </c:strCache>
                  </c:strRef>
                </c:tx>
                <c:cat>
                  <c:strRef>
                    <c:extLst>
                      <c:ext uri="{02D57815-91ED-43cb-92C2-25804820EDAC}">
                        <c15:formulaRef>
                          <c15:sqref>'ChP6 Qtypes'!$T$3:$T$15</c15:sqref>
                        </c15:formulaRef>
                      </c:ext>
                    </c:extLst>
                    <c:strCache>
                      <c:ptCount val="6"/>
                      <c:pt idx="0">
                        <c:v>Titration</c:v>
                      </c:pt>
                      <c:pt idx="1">
                        <c:v>Ion Test</c:v>
                      </c:pt>
                      <c:pt idx="2">
                        <c:v>Chroma- tography</c:v>
                      </c:pt>
                      <c:pt idx="3">
                        <c:v>Graphs</c:v>
                      </c:pt>
                      <c:pt idx="4">
                        <c:v>Labelling equipment</c:v>
                      </c:pt>
                      <c:pt idx="5">
                        <c:v>Essay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0EC7-401E-9576-97DE3997383E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'ChP6 Qtypes'!$U$2</c15:sqref>
                        </c15:formulaRef>
                      </c:ext>
                    </c:extLst>
                    <c:strCache>
                      <c:ptCount val="1"/>
                      <c:pt idx="0">
                        <c:v>Paper 6 marks %</c:v>
                      </c:pt>
                    </c:strCache>
                  </c:strRef>
                </c:tx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'ChP6 Qtypes'!$T$3:$T$15</c15:sqref>
                        </c15:formulaRef>
                      </c:ext>
                    </c:extLst>
                    <c:strCache>
                      <c:ptCount val="6"/>
                      <c:pt idx="0">
                        <c:v>Titration</c:v>
                      </c:pt>
                      <c:pt idx="1">
                        <c:v>Ion Test</c:v>
                      </c:pt>
                      <c:pt idx="2">
                        <c:v>Chroma- tography</c:v>
                      </c:pt>
                      <c:pt idx="3">
                        <c:v>Graphs</c:v>
                      </c:pt>
                      <c:pt idx="4">
                        <c:v>Labelling equipment</c:v>
                      </c:pt>
                      <c:pt idx="5">
                        <c:v>Essay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'ChP6 Qtypes'!$U$3:$U$15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8.5714285714285712</c:v>
                      </c:pt>
                      <c:pt idx="1">
                        <c:v>17.354497354497354</c:v>
                      </c:pt>
                      <c:pt idx="2">
                        <c:v>4.8677248677248679</c:v>
                      </c:pt>
                      <c:pt idx="3">
                        <c:v>36.87830687830688</c:v>
                      </c:pt>
                      <c:pt idx="4">
                        <c:v>5.132275132275133</c:v>
                      </c:pt>
                      <c:pt idx="5">
                        <c:v>10.264550264550266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0EC7-401E-9576-97DE3997383E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Paper</a:t>
                </a:r>
                <a:r>
                  <a:rPr lang="en-US" baseline="0"/>
                  <a:t> 6 </a:t>
                </a: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0.10740562434110225"/>
              <c:y val="0.18514876944729738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3E631-B8B7-49A5-AB7E-B13433ED8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56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2017-12-12T01:14:00Z</dcterms:created>
  <dcterms:modified xsi:type="dcterms:W3CDTF">2017-12-12T01:59:00Z</dcterms:modified>
</cp:coreProperties>
</file>