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FE50" w14:textId="5B84C971" w:rsidR="007F2A60" w:rsidRPr="00F405BD" w:rsidRDefault="00576CAE" w:rsidP="00F405BD">
      <w:pPr>
        <w:pStyle w:val="Heading1"/>
        <w:rPr>
          <w:sz w:val="28"/>
          <w:szCs w:val="28"/>
        </w:rPr>
      </w:pPr>
      <w:proofErr w:type="spellStart"/>
      <w:r w:rsidRPr="00F405BD">
        <w:rPr>
          <w:sz w:val="28"/>
          <w:szCs w:val="28"/>
        </w:rPr>
        <w:t>ALvl</w:t>
      </w:r>
      <w:proofErr w:type="spellEnd"/>
      <w:r w:rsidRPr="00F405BD">
        <w:rPr>
          <w:sz w:val="28"/>
          <w:szCs w:val="28"/>
        </w:rPr>
        <w:t xml:space="preserve"> Chem 5 PPT EQ </w:t>
      </w:r>
      <w:r w:rsidRPr="00F405BD">
        <w:rPr>
          <w:b/>
          <w:bCs/>
          <w:sz w:val="28"/>
          <w:szCs w:val="28"/>
        </w:rPr>
        <w:t>2021.m.TZ2.P</w:t>
      </w:r>
      <w:proofErr w:type="gramStart"/>
      <w:r w:rsidRPr="00F405BD">
        <w:rPr>
          <w:b/>
          <w:bCs/>
          <w:sz w:val="28"/>
          <w:szCs w:val="28"/>
        </w:rPr>
        <w:t>5.Q</w:t>
      </w:r>
      <w:proofErr w:type="gramEnd"/>
      <w:r w:rsidRPr="00F405BD">
        <w:rPr>
          <w:b/>
          <w:bCs/>
          <w:sz w:val="28"/>
          <w:szCs w:val="28"/>
        </w:rPr>
        <w:t>1</w:t>
      </w:r>
      <w:r w:rsidRPr="00F405BD">
        <w:rPr>
          <w:sz w:val="28"/>
          <w:szCs w:val="28"/>
        </w:rPr>
        <w:t xml:space="preserve"> </w:t>
      </w:r>
      <w:r w:rsidR="00F405BD" w:rsidRPr="00F405BD">
        <w:rPr>
          <w:sz w:val="28"/>
          <w:szCs w:val="28"/>
        </w:rPr>
        <w:t xml:space="preserve">10marks </w:t>
      </w:r>
      <w:r w:rsidRPr="00F405BD">
        <w:rPr>
          <w:b/>
          <w:bCs/>
          <w:sz w:val="28"/>
          <w:szCs w:val="28"/>
        </w:rPr>
        <w:t>Thermometric Temperature Changes WS</w:t>
      </w:r>
    </w:p>
    <w:p w14:paraId="045D2420" w14:textId="77777777" w:rsidR="00F405BD" w:rsidRPr="007F579E" w:rsidRDefault="00F405BD" w:rsidP="004F63D2">
      <w:pPr>
        <w:pStyle w:val="NoSpacing"/>
      </w:pPr>
      <w:r w:rsidRPr="007F579E">
        <w:rPr>
          <w:b/>
          <w:bCs/>
        </w:rPr>
        <w:t>Q# 72/</w:t>
      </w:r>
      <w:r w:rsidRPr="007F579E">
        <w:rPr>
          <w:b/>
          <w:bCs/>
        </w:rPr>
        <w:t xml:space="preserve"> </w:t>
      </w:r>
      <w:r w:rsidRPr="007F579E">
        <w:rPr>
          <w:b/>
        </w:rPr>
        <w:t>Chem 5</w:t>
      </w:r>
      <w:r w:rsidRPr="007F579E">
        <w:t xml:space="preserve"> </w:t>
      </w:r>
      <w:proofErr w:type="spellStart"/>
      <w:r w:rsidRPr="007F579E">
        <w:t>ALvl</w:t>
      </w:r>
      <w:proofErr w:type="spellEnd"/>
      <w:r w:rsidRPr="007F579E">
        <w:t xml:space="preserve"> Chemistry/2021/m/TZ 2/ Paper 5/Q# 1</w:t>
      </w:r>
      <w:r>
        <w:t xml:space="preserve"> /www.SmashingScience.org    :o)</w:t>
      </w:r>
      <w:r w:rsidRPr="007F579E">
        <w:t xml:space="preserve"> </w:t>
      </w:r>
      <w:r w:rsidRPr="007F579E">
        <w:br/>
      </w:r>
      <w:r w:rsidRPr="007F579E">
        <w:rPr>
          <w:noProof/>
        </w:rPr>
        <w:drawing>
          <wp:inline distT="0" distB="0" distL="0" distR="0" wp14:anchorId="2EE2B9B0" wp14:editId="2F8EAE1C">
            <wp:extent cx="6327873" cy="8731417"/>
            <wp:effectExtent l="0" t="0" r="0" b="0"/>
            <wp:docPr id="182966093" name="Picture 152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66093" name="Picture 152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752" cy="873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F8312" w14:textId="77777777" w:rsidR="00F405BD" w:rsidRPr="007F579E" w:rsidRDefault="00F405BD" w:rsidP="004F63D2">
      <w:pPr>
        <w:pStyle w:val="NoSpacing"/>
      </w:pPr>
      <w:r w:rsidRPr="007F579E">
        <w:rPr>
          <w:noProof/>
        </w:rPr>
        <w:lastRenderedPageBreak/>
        <w:drawing>
          <wp:inline distT="0" distB="0" distL="0" distR="0" wp14:anchorId="0236D3F7" wp14:editId="655A6630">
            <wp:extent cx="6961782" cy="8910238"/>
            <wp:effectExtent l="0" t="0" r="0" b="5715"/>
            <wp:docPr id="1739107902" name="Picture 151" descr="A graph paper with a graph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107902" name="Picture 151" descr="A graph paper with a graph and numb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52" cy="891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3F9CC" w14:textId="72215B5B" w:rsidR="00F405BD" w:rsidRDefault="00F405BD" w:rsidP="004F63D2">
      <w:pPr>
        <w:pStyle w:val="NoSpacing"/>
      </w:pPr>
      <w:r w:rsidRPr="007F579E">
        <w:rPr>
          <w:noProof/>
        </w:rPr>
        <w:lastRenderedPageBreak/>
        <w:drawing>
          <wp:inline distT="0" distB="0" distL="0" distR="0" wp14:anchorId="7EB6E4BB" wp14:editId="4BEE99FA">
            <wp:extent cx="6496167" cy="9524455"/>
            <wp:effectExtent l="0" t="0" r="0" b="635"/>
            <wp:docPr id="1299216326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7025" cy="952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A9438" w14:textId="77777777" w:rsidR="00F405BD" w:rsidRDefault="00F405BD">
      <w:r>
        <w:br w:type="page"/>
      </w:r>
    </w:p>
    <w:p w14:paraId="637DF4B3" w14:textId="04D4DA06" w:rsidR="00F405BD" w:rsidRDefault="00F405BD">
      <w:r>
        <w:lastRenderedPageBreak/>
        <w:br w:type="page"/>
      </w:r>
    </w:p>
    <w:p w14:paraId="7C53FE88" w14:textId="369CBD29" w:rsidR="00F405BD" w:rsidRPr="00B14B70" w:rsidRDefault="00F405BD" w:rsidP="00F405BD">
      <w:pPr>
        <w:pStyle w:val="Heading2"/>
        <w:rPr>
          <w:b/>
          <w:bCs/>
        </w:rPr>
      </w:pPr>
      <w:proofErr w:type="spellStart"/>
      <w:r w:rsidRPr="00576CAE">
        <w:lastRenderedPageBreak/>
        <w:t>ALvl</w:t>
      </w:r>
      <w:proofErr w:type="spellEnd"/>
      <w:r w:rsidRPr="00576CAE">
        <w:t xml:space="preserve"> Chem 5 PPT EQ 2021.m.TZ2.P</w:t>
      </w:r>
      <w:proofErr w:type="gramStart"/>
      <w:r w:rsidRPr="00576CAE">
        <w:t>5.Q</w:t>
      </w:r>
      <w:proofErr w:type="gramEnd"/>
      <w:r w:rsidRPr="00576CAE">
        <w:t xml:space="preserve">1 </w:t>
      </w:r>
      <w:r>
        <w:t xml:space="preserve">10marks </w:t>
      </w:r>
      <w:r w:rsidRPr="00576CAE">
        <w:t>Thermometric Temperature Changes WS</w:t>
      </w:r>
      <w:r>
        <w:t xml:space="preserve"> </w:t>
      </w:r>
      <w:r w:rsidRPr="00B14B70">
        <w:rPr>
          <w:b/>
          <w:bCs/>
        </w:rPr>
        <w:t>MARK SCHEME</w:t>
      </w:r>
    </w:p>
    <w:p w14:paraId="56BB8062" w14:textId="77777777" w:rsidR="00F405BD" w:rsidRPr="007F579E" w:rsidRDefault="00F405BD" w:rsidP="004F63D2">
      <w:pPr>
        <w:pStyle w:val="NoSpacing"/>
      </w:pPr>
      <w:r w:rsidRPr="007F579E">
        <w:rPr>
          <w:b/>
          <w:bCs/>
        </w:rPr>
        <w:t>Q# 72/</w:t>
      </w:r>
      <w:r w:rsidRPr="007F579E">
        <w:rPr>
          <w:b/>
          <w:bCs/>
        </w:rPr>
        <w:t xml:space="preserve"> </w:t>
      </w:r>
      <w:r w:rsidRPr="007F579E">
        <w:rPr>
          <w:b/>
        </w:rPr>
        <w:t>Chem 5</w:t>
      </w:r>
      <w:r w:rsidRPr="007F579E">
        <w:t xml:space="preserve"> </w:t>
      </w:r>
      <w:r w:rsidRPr="007F579E">
        <w:t>Thermometric (temperature changes)</w:t>
      </w:r>
      <w:r w:rsidRPr="007F579E">
        <w:t xml:space="preserve"> </w:t>
      </w:r>
      <w:proofErr w:type="spellStart"/>
      <w:r w:rsidRPr="007F579E">
        <w:t>ALvl</w:t>
      </w:r>
      <w:proofErr w:type="spellEnd"/>
      <w:r w:rsidRPr="007F579E">
        <w:t xml:space="preserve"> Chemistry/2021/m/TZ 2/ Paper 5/Q# 1</w:t>
      </w:r>
      <w:r>
        <w:t xml:space="preserve"> /www.SmashingScience.org    :o)</w:t>
      </w:r>
      <w:r w:rsidRPr="007F579E">
        <w:t xml:space="preserve"> </w:t>
      </w:r>
      <w:r w:rsidRPr="007F579E">
        <w:br/>
      </w:r>
      <w:r w:rsidRPr="007F579E">
        <w:rPr>
          <w:noProof/>
        </w:rPr>
        <w:drawing>
          <wp:inline distT="0" distB="0" distL="0" distR="0" wp14:anchorId="123A3992" wp14:editId="5EBF4551">
            <wp:extent cx="6800850" cy="2352675"/>
            <wp:effectExtent l="0" t="0" r="0" b="9525"/>
            <wp:docPr id="1264887266" name="Picture 149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87266" name="Picture 149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9107B" w14:textId="77777777" w:rsidR="00F405BD" w:rsidRDefault="00F405BD" w:rsidP="004F63D2">
      <w:pPr>
        <w:pStyle w:val="NoSpacing"/>
      </w:pPr>
    </w:p>
    <w:p w14:paraId="77BE84C2" w14:textId="77777777" w:rsidR="00B14B70" w:rsidRDefault="00B14B70" w:rsidP="004F63D2">
      <w:pPr>
        <w:pStyle w:val="NoSpacing"/>
      </w:pPr>
    </w:p>
    <w:p w14:paraId="5E2849EC" w14:textId="77777777" w:rsidR="00B14B70" w:rsidRDefault="00B14B70" w:rsidP="004F63D2">
      <w:pPr>
        <w:pStyle w:val="NoSpacing"/>
      </w:pPr>
    </w:p>
    <w:p w14:paraId="4870ACE4" w14:textId="77777777" w:rsidR="00B14B70" w:rsidRDefault="00B14B70" w:rsidP="004F63D2">
      <w:pPr>
        <w:pStyle w:val="NoSpacing"/>
      </w:pPr>
    </w:p>
    <w:p w14:paraId="58B35863" w14:textId="77777777" w:rsidR="00B14B70" w:rsidRPr="007F579E" w:rsidRDefault="00B14B70" w:rsidP="004F63D2">
      <w:pPr>
        <w:pStyle w:val="NoSpacing"/>
      </w:pPr>
    </w:p>
    <w:p w14:paraId="20AC8615" w14:textId="77777777" w:rsidR="00B14B70" w:rsidRPr="00B14B70" w:rsidRDefault="00B14B70" w:rsidP="00B14B70">
      <w:pPr>
        <w:pStyle w:val="Heading2"/>
        <w:rPr>
          <w:b/>
          <w:bCs/>
        </w:rPr>
      </w:pPr>
      <w:proofErr w:type="spellStart"/>
      <w:r w:rsidRPr="00576CAE">
        <w:t>ALvl</w:t>
      </w:r>
      <w:proofErr w:type="spellEnd"/>
      <w:r w:rsidRPr="00576CAE">
        <w:t xml:space="preserve"> Chem 5 PPT EQ 2021.m.TZ2.P</w:t>
      </w:r>
      <w:proofErr w:type="gramStart"/>
      <w:r w:rsidRPr="00576CAE">
        <w:t>5.Q</w:t>
      </w:r>
      <w:proofErr w:type="gramEnd"/>
      <w:r w:rsidRPr="00576CAE">
        <w:t xml:space="preserve">1 </w:t>
      </w:r>
      <w:r>
        <w:t xml:space="preserve">10marks </w:t>
      </w:r>
      <w:r w:rsidRPr="00576CAE">
        <w:t>Thermometric Temperature Changes WS</w:t>
      </w:r>
      <w:r>
        <w:t xml:space="preserve"> </w:t>
      </w:r>
      <w:r w:rsidRPr="00B14B70">
        <w:rPr>
          <w:b/>
          <w:bCs/>
        </w:rPr>
        <w:t>MARK SCHEME</w:t>
      </w:r>
    </w:p>
    <w:p w14:paraId="15A0A288" w14:textId="77777777" w:rsidR="00B14B70" w:rsidRPr="007F579E" w:rsidRDefault="00B14B70" w:rsidP="00B14B70">
      <w:pPr>
        <w:pStyle w:val="NoSpacing"/>
      </w:pPr>
      <w:r w:rsidRPr="007F579E">
        <w:rPr>
          <w:b/>
          <w:bCs/>
        </w:rPr>
        <w:t xml:space="preserve">Q# 72/ </w:t>
      </w:r>
      <w:r w:rsidRPr="007F579E">
        <w:rPr>
          <w:b/>
        </w:rPr>
        <w:t>Chem 5</w:t>
      </w:r>
      <w:r w:rsidRPr="007F579E">
        <w:t xml:space="preserve"> Thermometric (temperature changes) </w:t>
      </w:r>
      <w:proofErr w:type="spellStart"/>
      <w:r w:rsidRPr="007F579E">
        <w:t>ALvl</w:t>
      </w:r>
      <w:proofErr w:type="spellEnd"/>
      <w:r w:rsidRPr="007F579E">
        <w:t xml:space="preserve"> Chemistry/2021/m/TZ 2/ Paper 5/Q# 1</w:t>
      </w:r>
      <w:r>
        <w:t xml:space="preserve"> /www.SmashingScience.org    :o)</w:t>
      </w:r>
      <w:r w:rsidRPr="007F579E">
        <w:t xml:space="preserve"> </w:t>
      </w:r>
      <w:r w:rsidRPr="007F579E">
        <w:br/>
      </w:r>
      <w:r w:rsidRPr="007F579E">
        <w:rPr>
          <w:noProof/>
        </w:rPr>
        <w:drawing>
          <wp:inline distT="0" distB="0" distL="0" distR="0" wp14:anchorId="516DF40E" wp14:editId="0238A158">
            <wp:extent cx="6800850" cy="2352675"/>
            <wp:effectExtent l="0" t="0" r="0" b="9525"/>
            <wp:docPr id="1842634498" name="Picture 149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87266" name="Picture 149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7F926" w14:textId="77777777" w:rsidR="00B14B70" w:rsidRPr="007F579E" w:rsidRDefault="00B14B70" w:rsidP="00B14B70">
      <w:pPr>
        <w:pStyle w:val="NoSpacing"/>
      </w:pPr>
    </w:p>
    <w:p w14:paraId="025EC7B4" w14:textId="77777777" w:rsidR="00F405BD" w:rsidRDefault="00F405BD"/>
    <w:p w14:paraId="3061F7BD" w14:textId="6B14EB40" w:rsidR="00F405BD" w:rsidRDefault="00F405BD">
      <w:r>
        <w:br w:type="page"/>
      </w:r>
    </w:p>
    <w:p w14:paraId="3A574021" w14:textId="77777777" w:rsidR="00B14B70" w:rsidRPr="00B14B70" w:rsidRDefault="00B14B70" w:rsidP="00B14B70">
      <w:pPr>
        <w:pStyle w:val="Heading2"/>
        <w:rPr>
          <w:b/>
          <w:bCs/>
        </w:rPr>
      </w:pPr>
      <w:proofErr w:type="spellStart"/>
      <w:r w:rsidRPr="00576CAE">
        <w:lastRenderedPageBreak/>
        <w:t>ALvl</w:t>
      </w:r>
      <w:proofErr w:type="spellEnd"/>
      <w:r w:rsidRPr="00576CAE">
        <w:t xml:space="preserve"> Chem 5 PPT EQ 2021.m.TZ2.P</w:t>
      </w:r>
      <w:proofErr w:type="gramStart"/>
      <w:r w:rsidRPr="00576CAE">
        <w:t>5.Q</w:t>
      </w:r>
      <w:proofErr w:type="gramEnd"/>
      <w:r w:rsidRPr="00576CAE">
        <w:t xml:space="preserve">1 </w:t>
      </w:r>
      <w:r>
        <w:t xml:space="preserve">10marks </w:t>
      </w:r>
      <w:r w:rsidRPr="00576CAE">
        <w:t>Thermometric Temperature Changes WS</w:t>
      </w:r>
      <w:r>
        <w:t xml:space="preserve"> </w:t>
      </w:r>
      <w:r w:rsidRPr="00B14B70">
        <w:rPr>
          <w:b/>
          <w:bCs/>
        </w:rPr>
        <w:t>MARK SCHEME</w:t>
      </w:r>
    </w:p>
    <w:p w14:paraId="4044054F" w14:textId="77777777" w:rsidR="00B14B70" w:rsidRPr="007F579E" w:rsidRDefault="00B14B70" w:rsidP="00B14B70">
      <w:pPr>
        <w:pStyle w:val="NoSpacing"/>
      </w:pPr>
      <w:r w:rsidRPr="007F579E">
        <w:rPr>
          <w:b/>
          <w:bCs/>
        </w:rPr>
        <w:t xml:space="preserve">Q# 72/ </w:t>
      </w:r>
      <w:r w:rsidRPr="007F579E">
        <w:rPr>
          <w:b/>
        </w:rPr>
        <w:t>Chem 5</w:t>
      </w:r>
      <w:r w:rsidRPr="007F579E">
        <w:t xml:space="preserve"> Thermometric (temperature changes) </w:t>
      </w:r>
      <w:proofErr w:type="spellStart"/>
      <w:r w:rsidRPr="007F579E">
        <w:t>ALvl</w:t>
      </w:r>
      <w:proofErr w:type="spellEnd"/>
      <w:r w:rsidRPr="007F579E">
        <w:t xml:space="preserve"> Chemistry/2021/m/TZ 2/ Paper 5/Q# 1</w:t>
      </w:r>
      <w:r>
        <w:t xml:space="preserve"> /www.SmashingScience.org    :o)</w:t>
      </w:r>
      <w:r w:rsidRPr="007F579E">
        <w:t xml:space="preserve"> </w:t>
      </w:r>
      <w:r w:rsidRPr="007F579E">
        <w:br/>
      </w:r>
      <w:r w:rsidRPr="007F579E">
        <w:rPr>
          <w:noProof/>
        </w:rPr>
        <w:drawing>
          <wp:inline distT="0" distB="0" distL="0" distR="0" wp14:anchorId="5F198DD9" wp14:editId="7263AC46">
            <wp:extent cx="6800850" cy="2352675"/>
            <wp:effectExtent l="0" t="0" r="0" b="9525"/>
            <wp:docPr id="424002980" name="Picture 149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87266" name="Picture 149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C80F1" w14:textId="77777777" w:rsidR="00B14B70" w:rsidRDefault="00B14B70" w:rsidP="00B14B70">
      <w:pPr>
        <w:pStyle w:val="NoSpacing"/>
      </w:pPr>
    </w:p>
    <w:p w14:paraId="053B5DD8" w14:textId="77777777" w:rsidR="00B14B70" w:rsidRDefault="00B14B70" w:rsidP="00B14B70">
      <w:pPr>
        <w:pStyle w:val="NoSpacing"/>
      </w:pPr>
    </w:p>
    <w:p w14:paraId="518BD519" w14:textId="77777777" w:rsidR="00B14B70" w:rsidRDefault="00B14B70" w:rsidP="00B14B70">
      <w:pPr>
        <w:pStyle w:val="NoSpacing"/>
      </w:pPr>
    </w:p>
    <w:p w14:paraId="7C7B11AC" w14:textId="77777777" w:rsidR="00B14B70" w:rsidRDefault="00B14B70" w:rsidP="00B14B70">
      <w:pPr>
        <w:pStyle w:val="NoSpacing"/>
      </w:pPr>
    </w:p>
    <w:p w14:paraId="1861DB6A" w14:textId="77777777" w:rsidR="00B14B70" w:rsidRPr="007F579E" w:rsidRDefault="00B14B70" w:rsidP="00B14B70">
      <w:pPr>
        <w:pStyle w:val="NoSpacing"/>
      </w:pPr>
    </w:p>
    <w:p w14:paraId="7D2B2295" w14:textId="77777777" w:rsidR="00B14B70" w:rsidRPr="00B14B70" w:rsidRDefault="00B14B70" w:rsidP="00B14B70">
      <w:pPr>
        <w:pStyle w:val="Heading2"/>
        <w:rPr>
          <w:b/>
          <w:bCs/>
        </w:rPr>
      </w:pPr>
      <w:proofErr w:type="spellStart"/>
      <w:r w:rsidRPr="00576CAE">
        <w:t>ALvl</w:t>
      </w:r>
      <w:proofErr w:type="spellEnd"/>
      <w:r w:rsidRPr="00576CAE">
        <w:t xml:space="preserve"> Chem 5 PPT EQ 2021.m.TZ2.P</w:t>
      </w:r>
      <w:proofErr w:type="gramStart"/>
      <w:r w:rsidRPr="00576CAE">
        <w:t>5.Q</w:t>
      </w:r>
      <w:proofErr w:type="gramEnd"/>
      <w:r w:rsidRPr="00576CAE">
        <w:t xml:space="preserve">1 </w:t>
      </w:r>
      <w:r>
        <w:t xml:space="preserve">10marks </w:t>
      </w:r>
      <w:r w:rsidRPr="00576CAE">
        <w:t>Thermometric Temperature Changes WS</w:t>
      </w:r>
      <w:r>
        <w:t xml:space="preserve"> </w:t>
      </w:r>
      <w:r w:rsidRPr="00B14B70">
        <w:rPr>
          <w:b/>
          <w:bCs/>
        </w:rPr>
        <w:t>MARK SCHEME</w:t>
      </w:r>
    </w:p>
    <w:p w14:paraId="7ADAAD5B" w14:textId="77777777" w:rsidR="00B14B70" w:rsidRPr="007F579E" w:rsidRDefault="00B14B70" w:rsidP="00B14B70">
      <w:pPr>
        <w:pStyle w:val="NoSpacing"/>
      </w:pPr>
      <w:r w:rsidRPr="007F579E">
        <w:rPr>
          <w:b/>
          <w:bCs/>
        </w:rPr>
        <w:t xml:space="preserve">Q# 72/ </w:t>
      </w:r>
      <w:r w:rsidRPr="007F579E">
        <w:rPr>
          <w:b/>
        </w:rPr>
        <w:t>Chem 5</w:t>
      </w:r>
      <w:r w:rsidRPr="007F579E">
        <w:t xml:space="preserve"> Thermometric (temperature changes) </w:t>
      </w:r>
      <w:proofErr w:type="spellStart"/>
      <w:r w:rsidRPr="007F579E">
        <w:t>ALvl</w:t>
      </w:r>
      <w:proofErr w:type="spellEnd"/>
      <w:r w:rsidRPr="007F579E">
        <w:t xml:space="preserve"> Chemistry/2021/m/TZ 2/ Paper 5/Q# 1</w:t>
      </w:r>
      <w:r>
        <w:t xml:space="preserve"> /www.SmashingScience.org    :o)</w:t>
      </w:r>
      <w:r w:rsidRPr="007F579E">
        <w:t xml:space="preserve"> </w:t>
      </w:r>
      <w:r w:rsidRPr="007F579E">
        <w:br/>
      </w:r>
      <w:r w:rsidRPr="007F579E">
        <w:rPr>
          <w:noProof/>
        </w:rPr>
        <w:drawing>
          <wp:inline distT="0" distB="0" distL="0" distR="0" wp14:anchorId="74D4EF97" wp14:editId="27F85EEE">
            <wp:extent cx="6800850" cy="2352675"/>
            <wp:effectExtent l="0" t="0" r="0" b="9525"/>
            <wp:docPr id="1396520361" name="Picture 149" descr="A screenshot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887266" name="Picture 149" descr="A screenshot of a t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96662" w14:textId="77777777" w:rsidR="00B14B70" w:rsidRPr="007F579E" w:rsidRDefault="00B14B70" w:rsidP="00B14B70">
      <w:pPr>
        <w:pStyle w:val="NoSpacing"/>
      </w:pPr>
    </w:p>
    <w:sectPr w:rsidR="00B14B70" w:rsidRPr="007F579E" w:rsidSect="00F405BD">
      <w:footerReference w:type="default" r:id="rId11"/>
      <w:headerReference w:type="first" r:id="rId12"/>
      <w:footerReference w:type="first" r:id="rId13"/>
      <w:pgSz w:w="11906" w:h="16838"/>
      <w:pgMar w:top="709" w:right="566" w:bottom="567" w:left="567" w:header="284" w:footer="4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C3387" w14:textId="77777777" w:rsidR="001368C8" w:rsidRDefault="001368C8" w:rsidP="006B1F1E">
      <w:pPr>
        <w:spacing w:after="0" w:line="240" w:lineRule="auto"/>
      </w:pPr>
      <w:r>
        <w:separator/>
      </w:r>
    </w:p>
  </w:endnote>
  <w:endnote w:type="continuationSeparator" w:id="0">
    <w:p w14:paraId="02AF3179" w14:textId="77777777" w:rsidR="001368C8" w:rsidRDefault="001368C8" w:rsidP="006B1F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DA646" w14:textId="77777777" w:rsidR="006B1F1E" w:rsidRPr="003F2A8B" w:rsidRDefault="007F2A60" w:rsidP="003F2A8B">
    <w:pPr>
      <w:pStyle w:val="Footer"/>
      <w:tabs>
        <w:tab w:val="clear" w:pos="4513"/>
        <w:tab w:val="clear" w:pos="9026"/>
        <w:tab w:val="center" w:pos="4962"/>
        <w:tab w:val="right" w:pos="8789"/>
      </w:tabs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4384" behindDoc="1" locked="0" layoutInCell="1" allowOverlap="1" wp14:anchorId="584F4AF3" wp14:editId="74FB4416">
          <wp:simplePos x="0" y="0"/>
          <wp:positionH relativeFrom="column">
            <wp:posOffset>6136005</wp:posOffset>
          </wp:positionH>
          <wp:positionV relativeFrom="paragraph">
            <wp:posOffset>-464820</wp:posOffset>
          </wp:positionV>
          <wp:extent cx="728828" cy="723900"/>
          <wp:effectExtent l="0" t="0" r="0" b="0"/>
          <wp:wrapNone/>
          <wp:docPr id="1381143618" name="Picture 13811436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bright="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828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2A8B" w:rsidRPr="00126B84">
        <w:rPr>
          <w:rStyle w:val="Hyperlink"/>
        </w:rPr>
        <w:t>www.</w:t>
      </w:r>
      <w:r w:rsidR="003F2A8B" w:rsidRPr="00DC25A7">
        <w:rPr>
          <w:rStyle w:val="Hyperlink"/>
          <w:b/>
        </w:rPr>
        <w:t>Smashing</w:t>
      </w:r>
      <w:r w:rsidR="003F2A8B" w:rsidRPr="00126B84">
        <w:rPr>
          <w:rStyle w:val="Hyperlink"/>
        </w:rPr>
        <w:t>Science.org</w:t>
      </w:r>
    </w:hyperlink>
    <w:r w:rsidR="003F2A8B">
      <w:t xml:space="preserve"> </w:t>
    </w:r>
    <w:r w:rsidR="003F2A8B">
      <w:tab/>
    </w:r>
    <w:sdt>
      <w:sdtPr>
        <w:id w:val="-816261277"/>
        <w:docPartObj>
          <w:docPartGallery w:val="Page Numbers (Bottom of Page)"/>
          <w:docPartUnique/>
        </w:docPartObj>
      </w:sdtPr>
      <w:sdtContent>
        <w:sdt>
          <w:sdtPr>
            <w:id w:val="1257864684"/>
            <w:docPartObj>
              <w:docPartGallery w:val="Page Numbers (Top of Page)"/>
              <w:docPartUnique/>
            </w:docPartObj>
          </w:sdtPr>
          <w:sdtContent>
            <w:r w:rsidR="003F2A8B">
              <w:t xml:space="preserve">Patrick Brannac </w:t>
            </w:r>
            <w:r w:rsidR="003F2A8B">
              <w:tab/>
              <w:t xml:space="preserve">Page </w:t>
            </w:r>
            <w:r w:rsidR="003F2A8B">
              <w:rPr>
                <w:b/>
                <w:bCs/>
                <w:sz w:val="24"/>
                <w:szCs w:val="24"/>
              </w:rPr>
              <w:fldChar w:fldCharType="begin"/>
            </w:r>
            <w:r w:rsidR="003F2A8B">
              <w:rPr>
                <w:b/>
                <w:bCs/>
              </w:rPr>
              <w:instrText xml:space="preserve"> PAGE </w:instrText>
            </w:r>
            <w:r w:rsidR="003F2A8B">
              <w:rPr>
                <w:b/>
                <w:bCs/>
                <w:sz w:val="24"/>
                <w:szCs w:val="24"/>
              </w:rPr>
              <w:fldChar w:fldCharType="separate"/>
            </w:r>
            <w:r w:rsidR="003F2A8B">
              <w:rPr>
                <w:b/>
                <w:bCs/>
                <w:sz w:val="24"/>
                <w:szCs w:val="24"/>
              </w:rPr>
              <w:t>1</w:t>
            </w:r>
            <w:r w:rsidR="003F2A8B">
              <w:rPr>
                <w:b/>
                <w:bCs/>
                <w:sz w:val="24"/>
                <w:szCs w:val="24"/>
              </w:rPr>
              <w:fldChar w:fldCharType="end"/>
            </w:r>
            <w:r w:rsidR="003F2A8B">
              <w:t xml:space="preserve"> of </w:t>
            </w:r>
            <w:r w:rsidR="003F2A8B">
              <w:rPr>
                <w:b/>
                <w:bCs/>
                <w:sz w:val="24"/>
                <w:szCs w:val="24"/>
              </w:rPr>
              <w:fldChar w:fldCharType="begin"/>
            </w:r>
            <w:r w:rsidR="003F2A8B">
              <w:rPr>
                <w:b/>
                <w:bCs/>
              </w:rPr>
              <w:instrText xml:space="preserve"> NUMPAGES  </w:instrText>
            </w:r>
            <w:r w:rsidR="003F2A8B">
              <w:rPr>
                <w:b/>
                <w:bCs/>
                <w:sz w:val="24"/>
                <w:szCs w:val="24"/>
              </w:rPr>
              <w:fldChar w:fldCharType="separate"/>
            </w:r>
            <w:r w:rsidR="003F2A8B">
              <w:rPr>
                <w:b/>
                <w:bCs/>
                <w:sz w:val="24"/>
                <w:szCs w:val="24"/>
              </w:rPr>
              <w:t>1</w:t>
            </w:r>
            <w:r w:rsidR="003F2A8B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F648" w14:textId="77777777" w:rsidR="00E1431A" w:rsidRPr="007635AF" w:rsidRDefault="007635AF" w:rsidP="007635AF">
    <w:pPr>
      <w:pStyle w:val="Footer"/>
      <w:tabs>
        <w:tab w:val="clear" w:pos="4513"/>
        <w:tab w:val="clear" w:pos="9026"/>
        <w:tab w:val="center" w:pos="4962"/>
        <w:tab w:val="right" w:pos="8789"/>
      </w:tabs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2336" behindDoc="1" locked="0" layoutInCell="1" allowOverlap="1" wp14:anchorId="666FEAD7" wp14:editId="6E9114D7">
          <wp:simplePos x="0" y="0"/>
          <wp:positionH relativeFrom="column">
            <wp:posOffset>5866765</wp:posOffset>
          </wp:positionH>
          <wp:positionV relativeFrom="paragraph">
            <wp:posOffset>-708660</wp:posOffset>
          </wp:positionV>
          <wp:extent cx="939165" cy="932815"/>
          <wp:effectExtent l="0" t="0" r="0" b="635"/>
          <wp:wrapNone/>
          <wp:docPr id="1770394364" name="Picture 1770394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bright="4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165" cy="932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126B84">
        <w:rPr>
          <w:rStyle w:val="Hyperlink"/>
        </w:rPr>
        <w:t>www.</w:t>
      </w:r>
      <w:r w:rsidRPr="00DC25A7">
        <w:rPr>
          <w:rStyle w:val="Hyperlink"/>
          <w:b/>
        </w:rPr>
        <w:t>Smashing</w:t>
      </w:r>
      <w:r w:rsidRPr="00126B84">
        <w:rPr>
          <w:rStyle w:val="Hyperlink"/>
        </w:rPr>
        <w:t>Science.org</w:t>
      </w:r>
    </w:hyperlink>
    <w:r>
      <w:t xml:space="preserve"> </w:t>
    </w:r>
    <w:r>
      <w:tab/>
    </w:r>
    <w:sdt>
      <w:sdtPr>
        <w:id w:val="-1727214437"/>
        <w:docPartObj>
          <w:docPartGallery w:val="Page Numbers (Bottom of Page)"/>
          <w:docPartUnique/>
        </w:docPartObj>
      </w:sdtPr>
      <w:sdtContent>
        <w:sdt>
          <w:sdtPr>
            <w:id w:val="-918716719"/>
            <w:docPartObj>
              <w:docPartGallery w:val="Page Numbers (Top of Page)"/>
              <w:docPartUnique/>
            </w:docPartObj>
          </w:sdtPr>
          <w:sdtContent>
            <w:r w:rsidR="003F2A8B">
              <w:t xml:space="preserve">Patrick Brannac </w:t>
            </w:r>
            <w:r w:rsidR="003F2A8B">
              <w:tab/>
            </w: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63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63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D0941" w14:textId="77777777" w:rsidR="001368C8" w:rsidRDefault="001368C8" w:rsidP="006B1F1E">
      <w:pPr>
        <w:spacing w:after="0" w:line="240" w:lineRule="auto"/>
      </w:pPr>
      <w:r>
        <w:separator/>
      </w:r>
    </w:p>
  </w:footnote>
  <w:footnote w:type="continuationSeparator" w:id="0">
    <w:p w14:paraId="1C6BC279" w14:textId="77777777" w:rsidR="001368C8" w:rsidRDefault="001368C8" w:rsidP="006B1F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A0A39" w14:textId="77777777" w:rsidR="00E1431A" w:rsidRDefault="00E1431A" w:rsidP="00CD5E48">
    <w:pPr>
      <w:pStyle w:val="Header"/>
      <w:spacing w:after="0" w:line="240" w:lineRule="auto"/>
    </w:pPr>
    <w:r>
      <w:t>Name</w:t>
    </w:r>
    <w:r w:rsidR="007F2A60">
      <w:t>:</w:t>
    </w:r>
    <w:r w:rsidR="007F2A60">
      <w:tab/>
      <w:t>Class:</w:t>
    </w:r>
    <w:r w:rsidR="007F2A60">
      <w:tab/>
      <w:t>Date: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CAE"/>
    <w:rsid w:val="00045B2C"/>
    <w:rsid w:val="00062595"/>
    <w:rsid w:val="000773E1"/>
    <w:rsid w:val="000970E2"/>
    <w:rsid w:val="000975D3"/>
    <w:rsid w:val="000A02CB"/>
    <w:rsid w:val="000B02DC"/>
    <w:rsid w:val="001337EC"/>
    <w:rsid w:val="00133AA5"/>
    <w:rsid w:val="001368C8"/>
    <w:rsid w:val="00164385"/>
    <w:rsid w:val="00173E1D"/>
    <w:rsid w:val="0017630A"/>
    <w:rsid w:val="00196317"/>
    <w:rsid w:val="001A1BB2"/>
    <w:rsid w:val="001C75B8"/>
    <w:rsid w:val="001F1086"/>
    <w:rsid w:val="001F1A3C"/>
    <w:rsid w:val="00225E31"/>
    <w:rsid w:val="002316CD"/>
    <w:rsid w:val="002667F5"/>
    <w:rsid w:val="00295AB3"/>
    <w:rsid w:val="002B4B1C"/>
    <w:rsid w:val="002C6F96"/>
    <w:rsid w:val="002E0856"/>
    <w:rsid w:val="002E0F1D"/>
    <w:rsid w:val="002F0DEF"/>
    <w:rsid w:val="00301366"/>
    <w:rsid w:val="00305BA5"/>
    <w:rsid w:val="00326876"/>
    <w:rsid w:val="003316D5"/>
    <w:rsid w:val="003808D0"/>
    <w:rsid w:val="00386FF6"/>
    <w:rsid w:val="003F2A8B"/>
    <w:rsid w:val="004022B7"/>
    <w:rsid w:val="00447C0A"/>
    <w:rsid w:val="00456D8F"/>
    <w:rsid w:val="004B0EDB"/>
    <w:rsid w:val="004B2561"/>
    <w:rsid w:val="004B484B"/>
    <w:rsid w:val="004C300F"/>
    <w:rsid w:val="00510492"/>
    <w:rsid w:val="005157AB"/>
    <w:rsid w:val="00524AA3"/>
    <w:rsid w:val="00532AF3"/>
    <w:rsid w:val="005527CB"/>
    <w:rsid w:val="00562653"/>
    <w:rsid w:val="00576CAE"/>
    <w:rsid w:val="00584653"/>
    <w:rsid w:val="005A0E77"/>
    <w:rsid w:val="005E3012"/>
    <w:rsid w:val="005E34C1"/>
    <w:rsid w:val="005E5816"/>
    <w:rsid w:val="005F592F"/>
    <w:rsid w:val="00607C55"/>
    <w:rsid w:val="00610D27"/>
    <w:rsid w:val="00613EF8"/>
    <w:rsid w:val="00635BEE"/>
    <w:rsid w:val="00691729"/>
    <w:rsid w:val="006A73EB"/>
    <w:rsid w:val="006B1F1E"/>
    <w:rsid w:val="006C1F1F"/>
    <w:rsid w:val="006E11A9"/>
    <w:rsid w:val="00735E1D"/>
    <w:rsid w:val="00737EFF"/>
    <w:rsid w:val="00755B75"/>
    <w:rsid w:val="00755BA3"/>
    <w:rsid w:val="007635AF"/>
    <w:rsid w:val="00767B61"/>
    <w:rsid w:val="00793507"/>
    <w:rsid w:val="007B757A"/>
    <w:rsid w:val="007D4BC0"/>
    <w:rsid w:val="007F1A72"/>
    <w:rsid w:val="007F2A60"/>
    <w:rsid w:val="00820A96"/>
    <w:rsid w:val="00846530"/>
    <w:rsid w:val="008765DD"/>
    <w:rsid w:val="008832CE"/>
    <w:rsid w:val="00885058"/>
    <w:rsid w:val="00891325"/>
    <w:rsid w:val="008919A0"/>
    <w:rsid w:val="008C408B"/>
    <w:rsid w:val="008C6E4B"/>
    <w:rsid w:val="008D30BA"/>
    <w:rsid w:val="008D572B"/>
    <w:rsid w:val="00906E8A"/>
    <w:rsid w:val="00917207"/>
    <w:rsid w:val="009305AF"/>
    <w:rsid w:val="00936A85"/>
    <w:rsid w:val="00937C0F"/>
    <w:rsid w:val="00953DF5"/>
    <w:rsid w:val="00987748"/>
    <w:rsid w:val="009A1433"/>
    <w:rsid w:val="009B6E6B"/>
    <w:rsid w:val="009B724C"/>
    <w:rsid w:val="00A4520F"/>
    <w:rsid w:val="00A70A79"/>
    <w:rsid w:val="00A90A9C"/>
    <w:rsid w:val="00A94A7B"/>
    <w:rsid w:val="00AE542B"/>
    <w:rsid w:val="00AF6759"/>
    <w:rsid w:val="00B053C1"/>
    <w:rsid w:val="00B14B70"/>
    <w:rsid w:val="00B57075"/>
    <w:rsid w:val="00B60E6F"/>
    <w:rsid w:val="00B7079D"/>
    <w:rsid w:val="00B9601C"/>
    <w:rsid w:val="00BD7195"/>
    <w:rsid w:val="00BE352D"/>
    <w:rsid w:val="00C150C6"/>
    <w:rsid w:val="00C341BF"/>
    <w:rsid w:val="00C37AB7"/>
    <w:rsid w:val="00C6218F"/>
    <w:rsid w:val="00C65275"/>
    <w:rsid w:val="00CA2AF2"/>
    <w:rsid w:val="00CA5C14"/>
    <w:rsid w:val="00CB5175"/>
    <w:rsid w:val="00CB595D"/>
    <w:rsid w:val="00CD5E48"/>
    <w:rsid w:val="00D31E5B"/>
    <w:rsid w:val="00D83D39"/>
    <w:rsid w:val="00DB103B"/>
    <w:rsid w:val="00DB7BA5"/>
    <w:rsid w:val="00E1431A"/>
    <w:rsid w:val="00E463D3"/>
    <w:rsid w:val="00E546E9"/>
    <w:rsid w:val="00E85437"/>
    <w:rsid w:val="00E87F0C"/>
    <w:rsid w:val="00EA77C5"/>
    <w:rsid w:val="00ED640C"/>
    <w:rsid w:val="00EE7EA5"/>
    <w:rsid w:val="00EF6C09"/>
    <w:rsid w:val="00F03B76"/>
    <w:rsid w:val="00F20713"/>
    <w:rsid w:val="00F405BD"/>
    <w:rsid w:val="00F4683F"/>
    <w:rsid w:val="00F56A07"/>
    <w:rsid w:val="00FC0EA9"/>
    <w:rsid w:val="00FC33D8"/>
    <w:rsid w:val="00FD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51D6B9"/>
  <w15:chartTrackingRefBased/>
  <w15:docId w15:val="{C967E7F9-1E44-4E2B-9940-3802B1CB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CA" w:eastAsia="en-CA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CAE"/>
  </w:style>
  <w:style w:type="paragraph" w:styleId="Heading1">
    <w:name w:val="heading 1"/>
    <w:basedOn w:val="Normal"/>
    <w:next w:val="Normal"/>
    <w:link w:val="Heading1Char"/>
    <w:uiPriority w:val="9"/>
    <w:qFormat/>
    <w:rsid w:val="00E463D3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63D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3D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63D3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63D3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63D3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63D3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3D3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63D3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6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26876"/>
    <w:rPr>
      <w:rFonts w:ascii="Tahoma" w:eastAsia="Malgun Gothic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B1F1E"/>
    <w:rPr>
      <w:sz w:val="22"/>
      <w:szCs w:val="22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B1F1E"/>
    <w:rPr>
      <w:sz w:val="22"/>
      <w:szCs w:val="22"/>
      <w:lang w:eastAsia="ko-KR"/>
    </w:rPr>
  </w:style>
  <w:style w:type="character" w:styleId="Hyperlink">
    <w:name w:val="Hyperlink"/>
    <w:uiPriority w:val="99"/>
    <w:unhideWhenUsed/>
    <w:rsid w:val="00755B75"/>
    <w:rPr>
      <w:color w:val="0563C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463D3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3D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63D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63D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63D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63D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3D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63D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463D3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463D3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E463D3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63D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E463D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E463D3"/>
    <w:rPr>
      <w:b/>
      <w:bCs/>
    </w:rPr>
  </w:style>
  <w:style w:type="character" w:styleId="Emphasis">
    <w:name w:val="Emphasis"/>
    <w:basedOn w:val="DefaultParagraphFont"/>
    <w:uiPriority w:val="20"/>
    <w:qFormat/>
    <w:rsid w:val="00E463D3"/>
    <w:rPr>
      <w:i/>
      <w:iCs/>
    </w:rPr>
  </w:style>
  <w:style w:type="paragraph" w:styleId="NoSpacing">
    <w:name w:val="No Spacing"/>
    <w:uiPriority w:val="1"/>
    <w:qFormat/>
    <w:rsid w:val="00E463D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463D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E463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3D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3D3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E463D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463D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463D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463D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E463D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63D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ashingScience.org" TargetMode="External"/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mashingScience.org" TargetMode="External"/><Relationship Id="rId2" Type="http://schemas.microsoft.com/office/2007/relationships/hdphoto" Target="media/hdphoto1.wdp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ropbox\PC\Documents\Custom%20Office%20Templates\.a%20Smashing%20WS%20v2022%20Sep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15134-D479-4801-A5B4-1B0C39467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.a Smashing WS v2022 Sept.dotx</Template>
  <TotalTime>4</TotalTime>
  <Pages>6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Paddy Smashing</dc:creator>
  <cp:keywords/>
  <cp:lastModifiedBy>Paddy Smashing</cp:lastModifiedBy>
  <cp:revision>3</cp:revision>
  <cp:lastPrinted>2025-03-20T02:54:00Z</cp:lastPrinted>
  <dcterms:created xsi:type="dcterms:W3CDTF">2025-03-20T02:50:00Z</dcterms:created>
  <dcterms:modified xsi:type="dcterms:W3CDTF">2025-03-20T02:55:00Z</dcterms:modified>
</cp:coreProperties>
</file>