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95723D1" w14:textId="2FE96C3A" w:rsidR="00FC2108" w:rsidRDefault="00A30943" w:rsidP="00FC2108">
      <w:pPr>
        <w:pStyle w:val="Heading1"/>
      </w:pPr>
      <w:r>
        <w:t xml:space="preserve">Setting Targets and Goals for the Semester </w:t>
      </w:r>
      <w:r w:rsidRPr="00E838FB">
        <w:rPr>
          <w:color w:val="FFFFFF" w:themeColor="background1"/>
          <w:highlight w:val="black"/>
          <w:lang w:val="en-GB"/>
        </w:rPr>
        <w:t>(</w:t>
      </w:r>
      <w:proofErr w:type="spellStart"/>
      <w:r w:rsidRPr="00E838FB">
        <w:rPr>
          <w:color w:val="FFFFFF" w:themeColor="background1"/>
          <w:highlight w:val="black"/>
        </w:rPr>
        <w:t>iGCSE</w:t>
      </w:r>
      <w:proofErr w:type="spellEnd"/>
      <w:r w:rsidRPr="00E838FB">
        <w:rPr>
          <w:color w:val="FFFFFF" w:themeColor="background1"/>
          <w:highlight w:val="black"/>
        </w:rPr>
        <w:t xml:space="preserve"> Version)</w:t>
      </w:r>
    </w:p>
    <w:p w14:paraId="55AB40A4" w14:textId="56E0EFE5" w:rsidR="00FC2108" w:rsidRDefault="00E838FB" w:rsidP="00E838FB">
      <w:r>
        <w:t>Please complete this brief introduction to yourself and your background and what you hope to study later and why.</w:t>
      </w:r>
    </w:p>
    <w:p w14:paraId="7F62CCE0" w14:textId="77777777" w:rsidR="00040A61" w:rsidRDefault="00040A61" w:rsidP="00040A61">
      <w:pPr>
        <w:spacing w:line="12pt" w:lineRule="auto"/>
        <w:ind w:end="-38.30pt"/>
        <w:rPr>
          <w:u w:val="single"/>
        </w:rPr>
      </w:pPr>
      <w:r w:rsidRPr="004C70A6">
        <w:rPr>
          <w:b/>
          <w:bCs/>
        </w:rPr>
        <w:t>Name</w:t>
      </w:r>
      <w:r>
        <w:t xml:space="preserve">, English and Chinese (in pinyin):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96828">
        <w:rPr>
          <w:b/>
          <w:bCs/>
          <w:sz w:val="29"/>
          <w:szCs w:val="29"/>
        </w:rPr>
        <w:t xml:space="preserve"> Class:</w:t>
      </w:r>
      <w:r>
        <w:rPr>
          <w:u w:val="single"/>
        </w:rPr>
        <w:tab/>
      </w:r>
      <w:r>
        <w:rPr>
          <w:u w:val="single"/>
        </w:rPr>
        <w:tab/>
      </w:r>
    </w:p>
    <w:p w14:paraId="46E7D90A" w14:textId="178584BC" w:rsidR="00A72C7A" w:rsidRDefault="00037AAB" w:rsidP="0049777B">
      <w:pPr>
        <w:rPr>
          <w:b/>
          <w:bCs/>
          <w:u w:val="single"/>
        </w:rPr>
      </w:pPr>
      <w:r w:rsidRPr="004C70A6">
        <w:rPr>
          <w:b/>
          <w:bCs/>
        </w:rPr>
        <w:t>Email address:</w:t>
      </w:r>
      <w:r w:rsidRPr="004C70A6">
        <w:rPr>
          <w:b/>
          <w:bCs/>
        </w:rPr>
        <w:tab/>
      </w:r>
      <w:r w:rsidR="00836F29">
        <w:rPr>
          <w:b/>
          <w:bCs/>
        </w:rPr>
        <w:tab/>
      </w:r>
      <w:r w:rsidR="00836F29">
        <w:rPr>
          <w:b/>
          <w:bCs/>
        </w:rPr>
        <w:tab/>
      </w:r>
      <w:r w:rsidR="00836F29">
        <w:rPr>
          <w:b/>
          <w:bCs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  <w:r w:rsidRPr="004C70A6">
        <w:rPr>
          <w:b/>
          <w:bCs/>
          <w:u w:val="single"/>
        </w:rPr>
        <w:tab/>
      </w:r>
    </w:p>
    <w:tbl>
      <w:tblPr>
        <w:tblStyle w:val="TableGrid"/>
        <w:tblW w:w="520.90pt" w:type="dxa"/>
        <w:tblInd w:w="-7.35pt" w:type="dxa"/>
        <w:tblLook w:firstRow="1" w:lastRow="0" w:firstColumn="1" w:lastColumn="0" w:noHBand="0" w:noVBand="1"/>
      </w:tblPr>
      <w:tblGrid>
        <w:gridCol w:w="2836"/>
        <w:gridCol w:w="973"/>
        <w:gridCol w:w="845"/>
        <w:gridCol w:w="2416"/>
        <w:gridCol w:w="1719"/>
        <w:gridCol w:w="1629"/>
      </w:tblGrid>
      <w:tr w:rsidR="00040A61" w14:paraId="1CA48745" w14:textId="77777777" w:rsidTr="00E838FB">
        <w:trPr>
          <w:trHeight w:val="459"/>
        </w:trPr>
        <w:tc>
          <w:tcPr>
            <w:tcW w:w="141.80pt" w:type="dxa"/>
            <w:shd w:val="clear" w:color="auto" w:fill="000000" w:themeFill="text1"/>
          </w:tcPr>
          <w:p w14:paraId="10064A6A" w14:textId="77777777" w:rsidR="00040A61" w:rsidRDefault="00040A61" w:rsidP="00E93D77">
            <w:r>
              <w:t>Subject (ranked by preference</w:t>
            </w:r>
          </w:p>
          <w:p w14:paraId="5C617B94" w14:textId="77777777" w:rsidR="00040A61" w:rsidRDefault="00040A61" w:rsidP="00E93D77">
            <w:r>
              <w:t xml:space="preserve">1=Favourite subject) </w:t>
            </w:r>
          </w:p>
        </w:tc>
        <w:tc>
          <w:tcPr>
            <w:tcW w:w="48.65pt" w:type="dxa"/>
            <w:shd w:val="clear" w:color="auto" w:fill="000000" w:themeFill="text1"/>
          </w:tcPr>
          <w:p w14:paraId="22CECA03" w14:textId="77777777" w:rsidR="00040A61" w:rsidRDefault="00040A61" w:rsidP="00E93D77">
            <w:proofErr w:type="spellStart"/>
            <w:r>
              <w:t>iGCSE</w:t>
            </w:r>
            <w:proofErr w:type="spellEnd"/>
            <w:r>
              <w:t xml:space="preserve"> UMS %</w:t>
            </w:r>
          </w:p>
        </w:tc>
        <w:tc>
          <w:tcPr>
            <w:tcW w:w="42.25pt" w:type="dxa"/>
            <w:shd w:val="clear" w:color="auto" w:fill="000000" w:themeFill="text1"/>
          </w:tcPr>
          <w:p w14:paraId="7228A87B" w14:textId="77777777" w:rsidR="00040A61" w:rsidRDefault="00040A61" w:rsidP="00E93D77">
            <w:proofErr w:type="spellStart"/>
            <w:r>
              <w:t>iGCSE</w:t>
            </w:r>
            <w:proofErr w:type="spellEnd"/>
            <w:r>
              <w:t xml:space="preserve"> Grade</w:t>
            </w:r>
          </w:p>
        </w:tc>
        <w:tc>
          <w:tcPr>
            <w:tcW w:w="120.80pt" w:type="dxa"/>
            <w:shd w:val="clear" w:color="auto" w:fill="000000" w:themeFill="text1"/>
          </w:tcPr>
          <w:p w14:paraId="1CD47D42" w14:textId="77777777" w:rsidR="00040A61" w:rsidRDefault="00040A61" w:rsidP="00E93D77">
            <w:r>
              <w:t>Target for next 3 topic test (topic</w:t>
            </w:r>
            <w:r>
              <w:rPr>
                <w:lang w:val="en-GB"/>
              </w:rPr>
              <w:t>#</w:t>
            </w:r>
            <w:r>
              <w:t>) %</w:t>
            </w:r>
          </w:p>
        </w:tc>
        <w:tc>
          <w:tcPr>
            <w:tcW w:w="85.95pt" w:type="dxa"/>
            <w:shd w:val="clear" w:color="auto" w:fill="000000" w:themeFill="text1"/>
          </w:tcPr>
          <w:p w14:paraId="1ED60925" w14:textId="6101FE46" w:rsidR="00040A61" w:rsidRDefault="00040A61" w:rsidP="00E93D77">
            <w:r>
              <w:t>Have you studied it before?</w:t>
            </w:r>
          </w:p>
        </w:tc>
        <w:tc>
          <w:tcPr>
            <w:tcW w:w="81.45pt" w:type="dxa"/>
            <w:shd w:val="clear" w:color="auto" w:fill="000000" w:themeFill="text1"/>
          </w:tcPr>
          <w:p w14:paraId="1429A4D0" w14:textId="3143DE39" w:rsidR="00040A61" w:rsidRDefault="00E838FB" w:rsidP="00E93D77">
            <w:r>
              <w:t>Will you study it at AS</w:t>
            </w:r>
            <w:r>
              <w:t>/IB</w:t>
            </w:r>
            <w:r>
              <w:t xml:space="preserve"> level?</w:t>
            </w:r>
          </w:p>
        </w:tc>
      </w:tr>
      <w:tr w:rsidR="00040A61" w:rsidRPr="00035FCD" w14:paraId="4316F756" w14:textId="77777777" w:rsidTr="00E838FB">
        <w:trPr>
          <w:trHeight w:val="64"/>
        </w:trPr>
        <w:tc>
          <w:tcPr>
            <w:tcW w:w="141.80pt" w:type="dxa"/>
          </w:tcPr>
          <w:p w14:paraId="6EE63562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8.65pt" w:type="dxa"/>
          </w:tcPr>
          <w:p w14:paraId="109AF035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22FDE19F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00C5455E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2B02C7E5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24BB5E22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763F7430" w14:textId="77777777" w:rsidTr="00E838FB">
        <w:trPr>
          <w:trHeight w:val="64"/>
        </w:trPr>
        <w:tc>
          <w:tcPr>
            <w:tcW w:w="141.80pt" w:type="dxa"/>
          </w:tcPr>
          <w:p w14:paraId="631B6A2E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8.65pt" w:type="dxa"/>
          </w:tcPr>
          <w:p w14:paraId="2DC55741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06B12BB6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55E6A973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0CFF93CC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43D5A59E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149F0EB7" w14:textId="77777777" w:rsidTr="00E838FB">
        <w:trPr>
          <w:trHeight w:val="64"/>
        </w:trPr>
        <w:tc>
          <w:tcPr>
            <w:tcW w:w="141.80pt" w:type="dxa"/>
          </w:tcPr>
          <w:p w14:paraId="7B5954D0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8.65pt" w:type="dxa"/>
          </w:tcPr>
          <w:p w14:paraId="2D17A7AD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7F8851EA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2BBB7572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51955E92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6A59DDCE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333FDCB3" w14:textId="77777777" w:rsidTr="00E838FB">
        <w:trPr>
          <w:trHeight w:val="64"/>
        </w:trPr>
        <w:tc>
          <w:tcPr>
            <w:tcW w:w="141.80pt" w:type="dxa"/>
          </w:tcPr>
          <w:p w14:paraId="35044505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8.65pt" w:type="dxa"/>
          </w:tcPr>
          <w:p w14:paraId="7FD88FAD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320CEF43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3543AA4B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7FE8C7A0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203F30CD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1629F693" w14:textId="77777777" w:rsidTr="00E838FB">
        <w:trPr>
          <w:trHeight w:val="64"/>
        </w:trPr>
        <w:tc>
          <w:tcPr>
            <w:tcW w:w="141.80pt" w:type="dxa"/>
          </w:tcPr>
          <w:p w14:paraId="340289A8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8.65pt" w:type="dxa"/>
          </w:tcPr>
          <w:p w14:paraId="6067C892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08868161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2B1E0EC7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3B29A609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47D37485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58C3C8FF" w14:textId="77777777" w:rsidTr="00E838FB">
        <w:trPr>
          <w:trHeight w:val="64"/>
        </w:trPr>
        <w:tc>
          <w:tcPr>
            <w:tcW w:w="141.80pt" w:type="dxa"/>
          </w:tcPr>
          <w:p w14:paraId="62E51A3A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8.65pt" w:type="dxa"/>
          </w:tcPr>
          <w:p w14:paraId="0A2BFF16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54E5A491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08E723A6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264F4A08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4AD7ED9F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653E9BA7" w14:textId="77777777" w:rsidTr="00E838FB">
        <w:trPr>
          <w:trHeight w:val="64"/>
        </w:trPr>
        <w:tc>
          <w:tcPr>
            <w:tcW w:w="141.80pt" w:type="dxa"/>
          </w:tcPr>
          <w:p w14:paraId="6A02CF7A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8.65pt" w:type="dxa"/>
          </w:tcPr>
          <w:p w14:paraId="08DE6A4B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57A07318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416C543C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73E84694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30E8923A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27A1B701" w14:textId="77777777" w:rsidTr="00E838FB">
        <w:trPr>
          <w:trHeight w:val="64"/>
        </w:trPr>
        <w:tc>
          <w:tcPr>
            <w:tcW w:w="141.80pt" w:type="dxa"/>
          </w:tcPr>
          <w:p w14:paraId="2DE634AE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8.65pt" w:type="dxa"/>
          </w:tcPr>
          <w:p w14:paraId="737FB6F9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059B5E67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34815748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60FE3208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12D244AF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774FD75B" w14:textId="77777777" w:rsidTr="00E838FB">
        <w:trPr>
          <w:trHeight w:val="64"/>
        </w:trPr>
        <w:tc>
          <w:tcPr>
            <w:tcW w:w="141.80pt" w:type="dxa"/>
          </w:tcPr>
          <w:p w14:paraId="01F67B82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8.65pt" w:type="dxa"/>
          </w:tcPr>
          <w:p w14:paraId="67ECCB0B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02365445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794B9B6D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6496A5ED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02685349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4D62F5A7" w14:textId="77777777" w:rsidTr="00E838FB">
        <w:trPr>
          <w:trHeight w:val="64"/>
        </w:trPr>
        <w:tc>
          <w:tcPr>
            <w:tcW w:w="141.80pt" w:type="dxa"/>
          </w:tcPr>
          <w:p w14:paraId="4D05B4F9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8.65pt" w:type="dxa"/>
          </w:tcPr>
          <w:p w14:paraId="6EFC890C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69229455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6EA16E32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420D74E4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194A2B11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  <w:tr w:rsidR="00040A61" w:rsidRPr="00035FCD" w14:paraId="4C0E597F" w14:textId="77777777" w:rsidTr="00E838FB">
        <w:trPr>
          <w:trHeight w:val="64"/>
        </w:trPr>
        <w:tc>
          <w:tcPr>
            <w:tcW w:w="141.80pt" w:type="dxa"/>
          </w:tcPr>
          <w:p w14:paraId="6876F6A2" w14:textId="77777777" w:rsidR="00040A61" w:rsidRPr="00035FCD" w:rsidRDefault="00040A61" w:rsidP="00E93D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8.65pt" w:type="dxa"/>
          </w:tcPr>
          <w:p w14:paraId="36E0A56E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42.25pt" w:type="dxa"/>
          </w:tcPr>
          <w:p w14:paraId="63373B1C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120.80pt" w:type="dxa"/>
          </w:tcPr>
          <w:p w14:paraId="58E38C51" w14:textId="77777777" w:rsidR="00040A61" w:rsidRPr="00035FCD" w:rsidRDefault="00040A61" w:rsidP="00E93D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1._____, 2_____, 3_____</w:t>
            </w:r>
          </w:p>
        </w:tc>
        <w:tc>
          <w:tcPr>
            <w:tcW w:w="85.95pt" w:type="dxa"/>
          </w:tcPr>
          <w:p w14:paraId="2C8AF5E4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  <w:tc>
          <w:tcPr>
            <w:tcW w:w="81.45pt" w:type="dxa"/>
          </w:tcPr>
          <w:p w14:paraId="6A07E5F8" w14:textId="77777777" w:rsidR="00040A61" w:rsidRPr="00035FCD" w:rsidRDefault="00040A61" w:rsidP="00E93D77">
            <w:pPr>
              <w:rPr>
                <w:sz w:val="18"/>
                <w:szCs w:val="18"/>
              </w:rPr>
            </w:pPr>
          </w:p>
        </w:tc>
      </w:tr>
    </w:tbl>
    <w:p w14:paraId="54345619" w14:textId="77777777" w:rsidR="00084535" w:rsidRDefault="00084535" w:rsidP="00084535">
      <w:pPr>
        <w:pStyle w:val="NoSpacing"/>
      </w:pPr>
    </w:p>
    <w:p w14:paraId="0F132271" w14:textId="0664A341" w:rsidR="00084535" w:rsidRDefault="00084535" w:rsidP="00084535">
      <w:r>
        <w:t>AS</w:t>
      </w:r>
      <w:r w:rsidR="00E838FB">
        <w:t>/IB</w:t>
      </w:r>
      <w:r>
        <w:t xml:space="preserve"> subjects you intend to study, but did not study at </w:t>
      </w:r>
      <w:proofErr w:type="spellStart"/>
      <w:r>
        <w:t>iGCSE</w:t>
      </w:r>
      <w:proofErr w:type="spellEnd"/>
      <w:r>
        <w:t xml:space="preserve">: </w:t>
      </w:r>
    </w:p>
    <w:p w14:paraId="26143361" w14:textId="1BA698F2" w:rsidR="00084535" w:rsidRDefault="00084535" w:rsidP="00084535">
      <w:pPr>
        <w:ind w:firstLine="36pt"/>
      </w:pPr>
      <w:r>
        <w:t>1._____________</w:t>
      </w:r>
      <w:r>
        <w:tab/>
        <w:t>2.</w:t>
      </w:r>
      <w:r w:rsidRPr="00084535">
        <w:t xml:space="preserve"> </w:t>
      </w:r>
      <w:r>
        <w:t>_____________</w:t>
      </w:r>
      <w:r>
        <w:tab/>
        <w:t>3.</w:t>
      </w:r>
      <w:r w:rsidRPr="00084535">
        <w:t xml:space="preserve"> </w:t>
      </w:r>
      <w:r>
        <w:t>_____________</w:t>
      </w:r>
      <w:r>
        <w:tab/>
        <w:t>4.</w:t>
      </w:r>
      <w:r w:rsidRPr="00084535">
        <w:t xml:space="preserve"> </w:t>
      </w:r>
      <w:r>
        <w:t>_____________</w:t>
      </w:r>
    </w:p>
    <w:p w14:paraId="101811AB" w14:textId="22EAD5AE" w:rsidR="00A30943" w:rsidRDefault="00A30943" w:rsidP="00A30943">
      <w:pPr>
        <w:pStyle w:val="Heading2"/>
      </w:pPr>
      <w:r>
        <w:t>Achievements, goals and interests</w:t>
      </w:r>
    </w:p>
    <w:p w14:paraId="5E55401E" w14:textId="77777777" w:rsidR="00A30943" w:rsidRPr="00A30943" w:rsidRDefault="00A30943" w:rsidP="00A30943">
      <w:r w:rsidRPr="00A30943">
        <w:t xml:space="preserve">What are you </w:t>
      </w:r>
      <w:r w:rsidRPr="00A30943">
        <w:rPr>
          <w:b/>
          <w:bCs/>
        </w:rPr>
        <w:t>most excited</w:t>
      </w:r>
      <w:r w:rsidRPr="00A30943">
        <w:t xml:space="preserve"> about starting your new school?</w:t>
      </w:r>
    </w:p>
    <w:p w14:paraId="1B8E3279" w14:textId="3ABFC78E" w:rsidR="00084535" w:rsidRDefault="00084535" w:rsidP="00A30943">
      <w:r>
        <w:t>______________________________________________________________________________________________</w:t>
      </w:r>
    </w:p>
    <w:p w14:paraId="184CE1B1" w14:textId="77777777" w:rsidR="00084535" w:rsidRDefault="00084535" w:rsidP="00084535">
      <w:r>
        <w:t>______________________________________________________________________________________________</w:t>
      </w:r>
    </w:p>
    <w:p w14:paraId="46BC914D" w14:textId="41EAA1EC" w:rsidR="00A30943" w:rsidRPr="00A30943" w:rsidRDefault="00A30943" w:rsidP="00A30943">
      <w:r w:rsidRPr="00A30943">
        <w:t>What are you most</w:t>
      </w:r>
      <w:r>
        <w:t xml:space="preserve"> </w:t>
      </w:r>
      <w:r w:rsidRPr="00A30943">
        <w:rPr>
          <w:b/>
          <w:bCs/>
        </w:rPr>
        <w:t>concerned or worried</w:t>
      </w:r>
      <w:r w:rsidRPr="00A30943">
        <w:t xml:space="preserve"> about?</w:t>
      </w:r>
    </w:p>
    <w:p w14:paraId="216D9156" w14:textId="77777777" w:rsidR="00084535" w:rsidRDefault="00084535" w:rsidP="00084535">
      <w:r>
        <w:t>______________________________________________________________________________________________</w:t>
      </w:r>
    </w:p>
    <w:p w14:paraId="036D472C" w14:textId="77777777" w:rsidR="00084535" w:rsidRDefault="00084535" w:rsidP="00084535">
      <w:r>
        <w:t>______________________________________________________________________________________________</w:t>
      </w:r>
    </w:p>
    <w:p w14:paraId="066A7AFB" w14:textId="77777777" w:rsidR="00A30943" w:rsidRPr="00A457EC" w:rsidRDefault="00A30943" w:rsidP="00A30943">
      <w:r w:rsidRPr="00A457EC">
        <w:t xml:space="preserve">What </w:t>
      </w:r>
      <w:r>
        <w:t xml:space="preserve">do you find </w:t>
      </w:r>
      <w:r w:rsidRPr="00A457EC">
        <w:rPr>
          <w:b/>
          <w:bCs/>
        </w:rPr>
        <w:t>interesting</w:t>
      </w:r>
      <w:r>
        <w:t xml:space="preserve">? What are you </w:t>
      </w:r>
      <w:r w:rsidRPr="00A457EC">
        <w:rPr>
          <w:b/>
          <w:bCs/>
        </w:rPr>
        <w:t xml:space="preserve">curious </w:t>
      </w:r>
      <w:r>
        <w:t xml:space="preserve">about in the world around you? What would you </w:t>
      </w:r>
      <w:r w:rsidRPr="00A457EC">
        <w:rPr>
          <w:b/>
          <w:bCs/>
        </w:rPr>
        <w:t>like to know more about</w:t>
      </w:r>
      <w:r>
        <w:t>?</w:t>
      </w:r>
    </w:p>
    <w:p w14:paraId="12500C93" w14:textId="77777777" w:rsidR="00084535" w:rsidRDefault="00084535" w:rsidP="00084535">
      <w:r>
        <w:t>______________________________________________________________________________________________</w:t>
      </w:r>
    </w:p>
    <w:p w14:paraId="23FF0F9D" w14:textId="77777777" w:rsidR="00084535" w:rsidRDefault="00084535" w:rsidP="00084535">
      <w:r>
        <w:t>______________________________________________________________________________________________</w:t>
      </w:r>
    </w:p>
    <w:p w14:paraId="20EA7435" w14:textId="36EFC8EB" w:rsidR="00A30943" w:rsidRPr="00A457EC" w:rsidRDefault="00A30943" w:rsidP="00A30943">
      <w:r w:rsidRPr="00A457EC">
        <w:t xml:space="preserve">Which </w:t>
      </w:r>
      <w:r w:rsidRPr="00A457EC">
        <w:rPr>
          <w:b/>
          <w:bCs/>
        </w:rPr>
        <w:t>competitions</w:t>
      </w:r>
      <w:r w:rsidRPr="00A457EC">
        <w:t xml:space="preserve">/awards </w:t>
      </w:r>
      <w:r>
        <w:t xml:space="preserve">do you already have </w:t>
      </w:r>
      <w:r w:rsidRPr="00A457EC">
        <w:t xml:space="preserve">(e.g. International Chemistry/Maths/Physics Olympiad </w:t>
      </w:r>
      <w:r w:rsidR="00E838FB" w:rsidRPr="00A457EC">
        <w:t>etc.</w:t>
      </w:r>
      <w:r w:rsidRPr="00A457EC">
        <w:t>)</w:t>
      </w:r>
    </w:p>
    <w:p w14:paraId="0B06B3F5" w14:textId="77777777" w:rsidR="00084535" w:rsidRDefault="00084535" w:rsidP="00084535">
      <w:r>
        <w:t>______________________________________________________________________________________________</w:t>
      </w:r>
    </w:p>
    <w:p w14:paraId="1B328124" w14:textId="77777777" w:rsidR="00084535" w:rsidRDefault="00084535" w:rsidP="00084535">
      <w:r>
        <w:t>______________________________________________________________________________________________</w:t>
      </w:r>
    </w:p>
    <w:p w14:paraId="0F6DC4AB" w14:textId="27FBAA3A" w:rsidR="00A30943" w:rsidRPr="00A457EC" w:rsidRDefault="00A30943" w:rsidP="00A30943">
      <w:r w:rsidRPr="00A457EC">
        <w:t xml:space="preserve">Which </w:t>
      </w:r>
      <w:r w:rsidRPr="00A457EC">
        <w:rPr>
          <w:b/>
          <w:bCs/>
        </w:rPr>
        <w:t>competitions</w:t>
      </w:r>
      <w:r w:rsidRPr="00A457EC">
        <w:t xml:space="preserve">/awards do you intend to do, </w:t>
      </w:r>
      <w:r>
        <w:t xml:space="preserve">what is the </w:t>
      </w:r>
      <w:r w:rsidRPr="00A457EC">
        <w:rPr>
          <w:b/>
          <w:bCs/>
        </w:rPr>
        <w:t>deadline for applying</w:t>
      </w:r>
      <w:r>
        <w:t xml:space="preserve"> </w:t>
      </w:r>
      <w:r w:rsidRPr="00A457EC">
        <w:t>and date you will get the result</w:t>
      </w:r>
      <w:r w:rsidR="00E838FB">
        <w:t>?</w:t>
      </w:r>
    </w:p>
    <w:p w14:paraId="7B911253" w14:textId="77777777" w:rsidR="00084535" w:rsidRDefault="00084535" w:rsidP="00084535">
      <w:r>
        <w:t>______________________________________________________________________________________________</w:t>
      </w:r>
    </w:p>
    <w:p w14:paraId="0778E89A" w14:textId="77777777" w:rsidR="00084535" w:rsidRDefault="00084535" w:rsidP="00084535">
      <w:r>
        <w:t>______________________________________________________________________________________________</w:t>
      </w:r>
    </w:p>
    <w:p w14:paraId="5AC6D3B3" w14:textId="77777777" w:rsidR="00A30943" w:rsidRPr="00A457EC" w:rsidRDefault="00A30943" w:rsidP="00A30943">
      <w:r w:rsidRPr="00A457EC">
        <w:t xml:space="preserve">Which </w:t>
      </w:r>
      <w:r w:rsidRPr="00A457EC">
        <w:rPr>
          <w:b/>
          <w:bCs/>
        </w:rPr>
        <w:t>societies</w:t>
      </w:r>
      <w:r w:rsidRPr="00A457EC">
        <w:t xml:space="preserve"> or </w:t>
      </w:r>
      <w:r w:rsidRPr="00A457EC">
        <w:rPr>
          <w:b/>
          <w:bCs/>
        </w:rPr>
        <w:t>organised activities</w:t>
      </w:r>
      <w:r w:rsidRPr="00A457EC">
        <w:t xml:space="preserve"> (at school or outside) </w:t>
      </w:r>
      <w:r>
        <w:t>are you doing or intending to do</w:t>
      </w:r>
      <w:r w:rsidRPr="00A457EC">
        <w:t>?</w:t>
      </w:r>
    </w:p>
    <w:p w14:paraId="44800588" w14:textId="77777777" w:rsidR="00084535" w:rsidRDefault="00084535" w:rsidP="00084535">
      <w:r>
        <w:t>______________________________________________________________________________________________</w:t>
      </w:r>
    </w:p>
    <w:p w14:paraId="7E6104F9" w14:textId="442EEC82" w:rsidR="00084535" w:rsidRDefault="00084535" w:rsidP="00084535">
      <w:r>
        <w:t>______________________________________________________________________________________________</w:t>
      </w:r>
    </w:p>
    <w:p w14:paraId="5C8A449C" w14:textId="62AD612D" w:rsidR="00A30943" w:rsidRPr="00A457EC" w:rsidRDefault="00A30943" w:rsidP="00A30943">
      <w:r w:rsidRPr="00A457EC">
        <w:lastRenderedPageBreak/>
        <w:t xml:space="preserve">What do you intend to do </w:t>
      </w:r>
      <w:r w:rsidRPr="00A457EC">
        <w:rPr>
          <w:b/>
          <w:bCs/>
        </w:rPr>
        <w:t>your summer holidays after AS</w:t>
      </w:r>
      <w:r w:rsidR="00E838FB">
        <w:rPr>
          <w:b/>
          <w:bCs/>
        </w:rPr>
        <w:t>/IB</w:t>
      </w:r>
      <w:r>
        <w:t xml:space="preserve"> (e.g. work in a lab)</w:t>
      </w:r>
      <w:r w:rsidRPr="00A457EC">
        <w:t xml:space="preserve">? When are the </w:t>
      </w:r>
      <w:r w:rsidRPr="00A457EC">
        <w:rPr>
          <w:b/>
          <w:bCs/>
        </w:rPr>
        <w:t>deadlines</w:t>
      </w:r>
      <w:r w:rsidRPr="00A457EC">
        <w:t xml:space="preserve"> for applying?</w:t>
      </w:r>
    </w:p>
    <w:p w14:paraId="6B08CB1A" w14:textId="77777777" w:rsidR="00084535" w:rsidRDefault="00084535" w:rsidP="00084535">
      <w:r>
        <w:t>______________________________________________________________________________________________</w:t>
      </w:r>
    </w:p>
    <w:p w14:paraId="4B648E05" w14:textId="77777777" w:rsidR="00084535" w:rsidRDefault="00084535" w:rsidP="00084535">
      <w:r>
        <w:t>______________________________________________________________________________________________</w:t>
      </w:r>
    </w:p>
    <w:p w14:paraId="514FA1C3" w14:textId="77777777" w:rsidR="00A30943" w:rsidRPr="00A457EC" w:rsidRDefault="00A30943" w:rsidP="00A30943">
      <w:r w:rsidRPr="00A457EC">
        <w:t xml:space="preserve">What </w:t>
      </w:r>
      <w:r w:rsidRPr="00A457EC">
        <w:rPr>
          <w:b/>
          <w:bCs/>
        </w:rPr>
        <w:t>career</w:t>
      </w:r>
      <w:r w:rsidRPr="00A457EC">
        <w:t xml:space="preserve"> would you like</w:t>
      </w:r>
      <w:r>
        <w:t>, and why? I</w:t>
      </w:r>
      <w:r w:rsidRPr="00A457EC">
        <w:t>f you are not sure yet, what careers might you be interested in?</w:t>
      </w:r>
    </w:p>
    <w:p w14:paraId="2BEB65C1" w14:textId="77777777" w:rsidR="00084535" w:rsidRDefault="00084535" w:rsidP="00084535">
      <w:r>
        <w:t>______________________________________________________________________________________________</w:t>
      </w:r>
    </w:p>
    <w:p w14:paraId="00AB607A" w14:textId="77777777" w:rsidR="00084535" w:rsidRDefault="00084535" w:rsidP="00084535">
      <w:r>
        <w:t>______________________________________________________________________________________________</w:t>
      </w:r>
    </w:p>
    <w:p w14:paraId="771967EB" w14:textId="77777777" w:rsidR="00A30943" w:rsidRPr="00A457EC" w:rsidRDefault="00A30943" w:rsidP="00A30943">
      <w:r w:rsidRPr="00A457EC">
        <w:rPr>
          <w:b/>
          <w:bCs/>
        </w:rPr>
        <w:t>Academic Targets</w:t>
      </w:r>
      <w:r w:rsidRPr="00A457EC">
        <w:t xml:space="preserve"> for this term (and what you will do to achieve them):</w:t>
      </w:r>
    </w:p>
    <w:p w14:paraId="49A0E71C" w14:textId="77777777" w:rsidR="00084535" w:rsidRDefault="00084535" w:rsidP="00084535">
      <w:r>
        <w:t>______________________________________________________________________________________________</w:t>
      </w:r>
    </w:p>
    <w:p w14:paraId="3CCEFF41" w14:textId="77777777" w:rsidR="00084535" w:rsidRDefault="00084535" w:rsidP="00084535">
      <w:r>
        <w:t>______________________________________________________________________________________________</w:t>
      </w:r>
    </w:p>
    <w:p w14:paraId="3CD9E0AC" w14:textId="77777777" w:rsidR="00A30943" w:rsidRPr="00A457EC" w:rsidRDefault="00A30943" w:rsidP="00A30943">
      <w:r w:rsidRPr="00A457EC">
        <w:rPr>
          <w:b/>
          <w:bCs/>
        </w:rPr>
        <w:t xml:space="preserve">Extracurricular targets </w:t>
      </w:r>
      <w:r w:rsidRPr="00A457EC">
        <w:t>(what do you hope to achieve or find out about) for the first few weeks of term?</w:t>
      </w:r>
    </w:p>
    <w:p w14:paraId="6C233CFF" w14:textId="77777777" w:rsidR="00084535" w:rsidRDefault="00084535" w:rsidP="00084535">
      <w:r>
        <w:t>______________________________________________________________________________________________</w:t>
      </w:r>
    </w:p>
    <w:p w14:paraId="1EE8016B" w14:textId="77777777" w:rsidR="00084535" w:rsidRDefault="00084535" w:rsidP="00084535">
      <w:r>
        <w:t>______________________________________________________________________________________________</w:t>
      </w:r>
    </w:p>
    <w:p w14:paraId="753862FC" w14:textId="77777777" w:rsidR="00A30943" w:rsidRPr="00A457EC" w:rsidRDefault="00A30943" w:rsidP="00A30943">
      <w:r w:rsidRPr="00A457EC">
        <w:t xml:space="preserve">What are </w:t>
      </w:r>
      <w:r w:rsidRPr="00F2427A">
        <w:rPr>
          <w:b/>
          <w:bCs/>
        </w:rPr>
        <w:t>top 3 best books</w:t>
      </w:r>
      <w:r w:rsidRPr="00A457EC">
        <w:t xml:space="preserve"> you have read?</w:t>
      </w:r>
      <w:r>
        <w:t xml:space="preserve"> What was your </w:t>
      </w:r>
      <w:r w:rsidRPr="00F2427A">
        <w:rPr>
          <w:b/>
          <w:bCs/>
        </w:rPr>
        <w:t>most fun book</w:t>
      </w:r>
      <w:r>
        <w:t xml:space="preserve"> to read?</w:t>
      </w:r>
    </w:p>
    <w:p w14:paraId="458B263C" w14:textId="77777777" w:rsidR="00084535" w:rsidRDefault="00084535" w:rsidP="00084535">
      <w:r>
        <w:t>______________________________________________________________________________________________</w:t>
      </w:r>
    </w:p>
    <w:p w14:paraId="0646A6C3" w14:textId="77777777" w:rsidR="00084535" w:rsidRDefault="00084535" w:rsidP="00084535">
      <w:r>
        <w:t>______________________________________________________________________________________________</w:t>
      </w:r>
    </w:p>
    <w:p w14:paraId="4CE94365" w14:textId="77777777" w:rsidR="00A30943" w:rsidRDefault="00A30943" w:rsidP="00A30943">
      <w:r>
        <w:t xml:space="preserve">What was the latest </w:t>
      </w:r>
      <w:r w:rsidRPr="00F2427A">
        <w:rPr>
          <w:b/>
          <w:bCs/>
        </w:rPr>
        <w:t>big science news</w:t>
      </w:r>
      <w:r>
        <w:t xml:space="preserve"> you heard about? What is the </w:t>
      </w:r>
      <w:r w:rsidRPr="00F2427A">
        <w:rPr>
          <w:b/>
          <w:bCs/>
        </w:rPr>
        <w:t>most amazing science news</w:t>
      </w:r>
      <w:r>
        <w:t xml:space="preserve"> you know? </w:t>
      </w:r>
    </w:p>
    <w:p w14:paraId="5F784DF2" w14:textId="77777777" w:rsidR="00084535" w:rsidRDefault="00084535" w:rsidP="00084535">
      <w:r>
        <w:t>______________________________________________________________________________________________</w:t>
      </w:r>
    </w:p>
    <w:p w14:paraId="25532537" w14:textId="77777777" w:rsidR="00084535" w:rsidRDefault="00084535" w:rsidP="00084535">
      <w:r>
        <w:t>______________________________________________________________________________________________</w:t>
      </w:r>
    </w:p>
    <w:p w14:paraId="4E02416A" w14:textId="10C04846" w:rsidR="00836F29" w:rsidRDefault="00836F29" w:rsidP="00836F29">
      <w:pPr>
        <w:pStyle w:val="Heading2"/>
      </w:pPr>
      <w:r>
        <w:t>What do you want to do after high school?</w:t>
      </w:r>
    </w:p>
    <w:p w14:paraId="6D06B4C3" w14:textId="72405A43" w:rsidR="00836F29" w:rsidRDefault="00836F29" w:rsidP="00836F29">
      <w:pPr>
        <w:pStyle w:val="ListParagraph"/>
        <w:numPr>
          <w:ilvl w:val="0"/>
          <w:numId w:val="2"/>
        </w:numPr>
      </w:pPr>
      <w:r>
        <w:t>What kinds of subjects might you be interested in studying at university?</w:t>
      </w:r>
    </w:p>
    <w:p w14:paraId="29D3B01B" w14:textId="17B1360C" w:rsidR="00836F29" w:rsidRDefault="00836F29" w:rsidP="00836F29">
      <w:pPr>
        <w:pStyle w:val="ListParagraph"/>
        <w:numPr>
          <w:ilvl w:val="0"/>
          <w:numId w:val="2"/>
        </w:numPr>
      </w:pPr>
      <w:r>
        <w:t>Which universities are you hoping to go to?</w:t>
      </w:r>
    </w:p>
    <w:p w14:paraId="0473397D" w14:textId="05FE5368" w:rsidR="00836F29" w:rsidRDefault="00836F29" w:rsidP="00836F29">
      <w:pPr>
        <w:pStyle w:val="ListParagraph"/>
        <w:numPr>
          <w:ilvl w:val="0"/>
          <w:numId w:val="2"/>
        </w:numPr>
      </w:pPr>
      <w:r>
        <w:t>What type of career, or profession, are you hoping to do after university?</w:t>
      </w:r>
    </w:p>
    <w:p w14:paraId="08D27368" w14:textId="028B7D59" w:rsidR="00836F29" w:rsidRPr="00836F29" w:rsidRDefault="00836F29" w:rsidP="00836F29">
      <w:r>
        <w:t xml:space="preserve">Rank possible subjects you might study and include what kind of career you might hope it could lead to, as well as the universities you are interested in. </w:t>
      </w:r>
    </w:p>
    <w:p w14:paraId="4DC13604" w14:textId="3987B1F6" w:rsidR="00836F29" w:rsidRPr="00671907" w:rsidRDefault="00836F29" w:rsidP="00836F29">
      <w:r>
        <w:t>(1 = 1</w:t>
      </w:r>
      <w:r w:rsidRPr="00671907">
        <w:rPr>
          <w:vertAlign w:val="superscript"/>
        </w:rPr>
        <w:t>st</w:t>
      </w:r>
      <w:r>
        <w:t xml:space="preserve"> choice, your favourite, 5 = 5</w:t>
      </w:r>
      <w:r w:rsidRPr="00671907">
        <w:rPr>
          <w:vertAlign w:val="superscript"/>
        </w:rPr>
        <w:t>th</w:t>
      </w:r>
      <w:r>
        <w:t xml:space="preserve"> choice, least favourite)</w:t>
      </w:r>
    </w:p>
    <w:tbl>
      <w:tblPr>
        <w:tblStyle w:val="TableGrid"/>
        <w:tblW w:w="545.80pt" w:type="dxa"/>
        <w:tblInd w:w="-13.55pt" w:type="dxa"/>
        <w:tblLook w:firstRow="1" w:lastRow="0" w:firstColumn="1" w:lastColumn="0" w:noHBand="0" w:noVBand="1"/>
      </w:tblPr>
      <w:tblGrid>
        <w:gridCol w:w="1082"/>
        <w:gridCol w:w="1929"/>
        <w:gridCol w:w="2077"/>
        <w:gridCol w:w="2197"/>
        <w:gridCol w:w="1143"/>
        <w:gridCol w:w="2488"/>
      </w:tblGrid>
      <w:tr w:rsidR="00D60C58" w:rsidRPr="005107D0" w14:paraId="3DEE3C8F" w14:textId="3A7F3C7F" w:rsidTr="00A30943">
        <w:trPr>
          <w:trHeight w:val="536"/>
        </w:trPr>
        <w:tc>
          <w:tcPr>
            <w:tcW w:w="54.10pt" w:type="dxa"/>
            <w:shd w:val="clear" w:color="auto" w:fill="000000" w:themeFill="text1"/>
            <w:vAlign w:val="center"/>
          </w:tcPr>
          <w:p w14:paraId="08421AD0" w14:textId="77777777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Number</w:t>
            </w:r>
          </w:p>
        </w:tc>
        <w:tc>
          <w:tcPr>
            <w:tcW w:w="96.45pt" w:type="dxa"/>
            <w:shd w:val="clear" w:color="auto" w:fill="000000" w:themeFill="text1"/>
            <w:vAlign w:val="center"/>
          </w:tcPr>
          <w:p w14:paraId="6B0B4B7E" w14:textId="77777777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Degree subject</w:t>
            </w:r>
          </w:p>
        </w:tc>
        <w:tc>
          <w:tcPr>
            <w:tcW w:w="103.85pt" w:type="dxa"/>
            <w:shd w:val="clear" w:color="auto" w:fill="000000" w:themeFill="text1"/>
          </w:tcPr>
          <w:p w14:paraId="2B5C07E0" w14:textId="77777777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Country you want to study in</w:t>
            </w:r>
          </w:p>
        </w:tc>
        <w:tc>
          <w:tcPr>
            <w:tcW w:w="109.85pt" w:type="dxa"/>
            <w:shd w:val="clear" w:color="auto" w:fill="000000" w:themeFill="text1"/>
            <w:vAlign w:val="center"/>
          </w:tcPr>
          <w:p w14:paraId="04A6F3D2" w14:textId="77777777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University</w:t>
            </w:r>
          </w:p>
        </w:tc>
        <w:tc>
          <w:tcPr>
            <w:tcW w:w="57.15pt" w:type="dxa"/>
            <w:shd w:val="clear" w:color="auto" w:fill="000000" w:themeFill="text1"/>
            <w:vAlign w:val="center"/>
          </w:tcPr>
          <w:p w14:paraId="13E471CB" w14:textId="77777777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 w:rsidRPr="005107D0">
              <w:rPr>
                <w:b/>
                <w:bCs/>
                <w:sz w:val="25"/>
                <w:szCs w:val="25"/>
              </w:rPr>
              <w:t>Career</w:t>
            </w:r>
          </w:p>
        </w:tc>
        <w:tc>
          <w:tcPr>
            <w:tcW w:w="124.40pt" w:type="dxa"/>
            <w:shd w:val="clear" w:color="auto" w:fill="000000" w:themeFill="text1"/>
          </w:tcPr>
          <w:p w14:paraId="3E40B671" w14:textId="531914EE" w:rsidR="00D60C58" w:rsidRPr="005107D0" w:rsidRDefault="00D60C58" w:rsidP="00F53DE1">
            <w:pPr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Entrance requirements</w:t>
            </w:r>
          </w:p>
        </w:tc>
      </w:tr>
      <w:tr w:rsidR="00D60C58" w14:paraId="74989BAF" w14:textId="53A3F2E1" w:rsidTr="00A30943">
        <w:trPr>
          <w:trHeight w:val="536"/>
        </w:trPr>
        <w:tc>
          <w:tcPr>
            <w:tcW w:w="54.10pt" w:type="dxa"/>
            <w:vAlign w:val="center"/>
          </w:tcPr>
          <w:p w14:paraId="7795FC2F" w14:textId="77777777" w:rsidR="00D60C58" w:rsidRDefault="00D60C58" w:rsidP="00F53DE1">
            <w:pPr>
              <w:jc w:val="center"/>
            </w:pPr>
            <w:r>
              <w:t>1</w:t>
            </w:r>
          </w:p>
        </w:tc>
        <w:tc>
          <w:tcPr>
            <w:tcW w:w="96.45pt" w:type="dxa"/>
          </w:tcPr>
          <w:p w14:paraId="4FF886CB" w14:textId="77777777" w:rsidR="00D60C58" w:rsidRDefault="00D60C58" w:rsidP="00F53DE1"/>
        </w:tc>
        <w:tc>
          <w:tcPr>
            <w:tcW w:w="103.85pt" w:type="dxa"/>
          </w:tcPr>
          <w:p w14:paraId="0C57ECFF" w14:textId="77777777" w:rsidR="00D60C58" w:rsidRDefault="00D60C58" w:rsidP="00F53DE1"/>
        </w:tc>
        <w:tc>
          <w:tcPr>
            <w:tcW w:w="109.85pt" w:type="dxa"/>
          </w:tcPr>
          <w:p w14:paraId="242B9E8C" w14:textId="77777777" w:rsidR="00D60C58" w:rsidRDefault="00D60C58" w:rsidP="00F53DE1"/>
        </w:tc>
        <w:tc>
          <w:tcPr>
            <w:tcW w:w="57.15pt" w:type="dxa"/>
          </w:tcPr>
          <w:p w14:paraId="386E2545" w14:textId="77777777" w:rsidR="00D60C58" w:rsidRDefault="00D60C58" w:rsidP="00F53DE1"/>
        </w:tc>
        <w:tc>
          <w:tcPr>
            <w:tcW w:w="124.40pt" w:type="dxa"/>
          </w:tcPr>
          <w:p w14:paraId="53A975CF" w14:textId="77777777" w:rsidR="00D60C58" w:rsidRDefault="00D60C58" w:rsidP="00F53DE1"/>
        </w:tc>
      </w:tr>
      <w:tr w:rsidR="00D60C58" w14:paraId="2EB5E274" w14:textId="27195866" w:rsidTr="00A30943">
        <w:trPr>
          <w:trHeight w:val="536"/>
        </w:trPr>
        <w:tc>
          <w:tcPr>
            <w:tcW w:w="54.10pt" w:type="dxa"/>
            <w:vAlign w:val="center"/>
          </w:tcPr>
          <w:p w14:paraId="1D997DB1" w14:textId="77777777" w:rsidR="00D60C58" w:rsidRDefault="00D60C58" w:rsidP="00F53DE1">
            <w:pPr>
              <w:jc w:val="center"/>
            </w:pPr>
            <w:r>
              <w:t>2</w:t>
            </w:r>
          </w:p>
        </w:tc>
        <w:tc>
          <w:tcPr>
            <w:tcW w:w="96.45pt" w:type="dxa"/>
          </w:tcPr>
          <w:p w14:paraId="24779F2F" w14:textId="77777777" w:rsidR="00D60C58" w:rsidRDefault="00D60C58" w:rsidP="00F53DE1"/>
        </w:tc>
        <w:tc>
          <w:tcPr>
            <w:tcW w:w="103.85pt" w:type="dxa"/>
          </w:tcPr>
          <w:p w14:paraId="1C22842D" w14:textId="77777777" w:rsidR="00D60C58" w:rsidRDefault="00D60C58" w:rsidP="00F53DE1"/>
        </w:tc>
        <w:tc>
          <w:tcPr>
            <w:tcW w:w="109.85pt" w:type="dxa"/>
          </w:tcPr>
          <w:p w14:paraId="73356B5E" w14:textId="77777777" w:rsidR="00D60C58" w:rsidRDefault="00D60C58" w:rsidP="00F53DE1"/>
        </w:tc>
        <w:tc>
          <w:tcPr>
            <w:tcW w:w="57.15pt" w:type="dxa"/>
          </w:tcPr>
          <w:p w14:paraId="6364D7C1" w14:textId="77777777" w:rsidR="00D60C58" w:rsidRDefault="00D60C58" w:rsidP="00F53DE1"/>
        </w:tc>
        <w:tc>
          <w:tcPr>
            <w:tcW w:w="124.40pt" w:type="dxa"/>
          </w:tcPr>
          <w:p w14:paraId="1260FE80" w14:textId="77777777" w:rsidR="00D60C58" w:rsidRDefault="00D60C58" w:rsidP="00F53DE1"/>
        </w:tc>
      </w:tr>
      <w:tr w:rsidR="00D60C58" w14:paraId="707CCF31" w14:textId="2E1025E1" w:rsidTr="00A30943">
        <w:trPr>
          <w:trHeight w:val="536"/>
        </w:trPr>
        <w:tc>
          <w:tcPr>
            <w:tcW w:w="54.10pt" w:type="dxa"/>
            <w:vAlign w:val="center"/>
          </w:tcPr>
          <w:p w14:paraId="12BD3FBB" w14:textId="77777777" w:rsidR="00D60C58" w:rsidRDefault="00D60C58" w:rsidP="00F53DE1">
            <w:pPr>
              <w:jc w:val="center"/>
            </w:pPr>
            <w:r>
              <w:t>3</w:t>
            </w:r>
          </w:p>
        </w:tc>
        <w:tc>
          <w:tcPr>
            <w:tcW w:w="96.45pt" w:type="dxa"/>
          </w:tcPr>
          <w:p w14:paraId="01429645" w14:textId="77777777" w:rsidR="00D60C58" w:rsidRDefault="00D60C58" w:rsidP="00F53DE1"/>
        </w:tc>
        <w:tc>
          <w:tcPr>
            <w:tcW w:w="103.85pt" w:type="dxa"/>
          </w:tcPr>
          <w:p w14:paraId="728B846B" w14:textId="77777777" w:rsidR="00D60C58" w:rsidRDefault="00D60C58" w:rsidP="00F53DE1"/>
        </w:tc>
        <w:tc>
          <w:tcPr>
            <w:tcW w:w="109.85pt" w:type="dxa"/>
          </w:tcPr>
          <w:p w14:paraId="6D63F548" w14:textId="77777777" w:rsidR="00D60C58" w:rsidRDefault="00D60C58" w:rsidP="00F53DE1"/>
        </w:tc>
        <w:tc>
          <w:tcPr>
            <w:tcW w:w="57.15pt" w:type="dxa"/>
          </w:tcPr>
          <w:p w14:paraId="2EC5ACA4" w14:textId="77777777" w:rsidR="00D60C58" w:rsidRDefault="00D60C58" w:rsidP="00F53DE1"/>
        </w:tc>
        <w:tc>
          <w:tcPr>
            <w:tcW w:w="124.40pt" w:type="dxa"/>
          </w:tcPr>
          <w:p w14:paraId="3C89F71D" w14:textId="77777777" w:rsidR="00D60C58" w:rsidRDefault="00D60C58" w:rsidP="00F53DE1"/>
        </w:tc>
      </w:tr>
      <w:tr w:rsidR="00D60C58" w14:paraId="6B315DD6" w14:textId="13D9ED3A" w:rsidTr="00A30943">
        <w:trPr>
          <w:trHeight w:val="536"/>
        </w:trPr>
        <w:tc>
          <w:tcPr>
            <w:tcW w:w="54.10pt" w:type="dxa"/>
            <w:vAlign w:val="center"/>
          </w:tcPr>
          <w:p w14:paraId="7F256CCE" w14:textId="77777777" w:rsidR="00D60C58" w:rsidRDefault="00D60C58" w:rsidP="00F53DE1">
            <w:pPr>
              <w:jc w:val="center"/>
            </w:pPr>
            <w:r>
              <w:t>4</w:t>
            </w:r>
          </w:p>
        </w:tc>
        <w:tc>
          <w:tcPr>
            <w:tcW w:w="96.45pt" w:type="dxa"/>
          </w:tcPr>
          <w:p w14:paraId="59CC0B27" w14:textId="77777777" w:rsidR="00D60C58" w:rsidRDefault="00D60C58" w:rsidP="00F53DE1"/>
        </w:tc>
        <w:tc>
          <w:tcPr>
            <w:tcW w:w="103.85pt" w:type="dxa"/>
          </w:tcPr>
          <w:p w14:paraId="03D4BBCD" w14:textId="77777777" w:rsidR="00D60C58" w:rsidRDefault="00D60C58" w:rsidP="00F53DE1"/>
        </w:tc>
        <w:tc>
          <w:tcPr>
            <w:tcW w:w="109.85pt" w:type="dxa"/>
          </w:tcPr>
          <w:p w14:paraId="133558C7" w14:textId="77777777" w:rsidR="00D60C58" w:rsidRDefault="00D60C58" w:rsidP="00F53DE1"/>
        </w:tc>
        <w:tc>
          <w:tcPr>
            <w:tcW w:w="57.15pt" w:type="dxa"/>
          </w:tcPr>
          <w:p w14:paraId="009B91B4" w14:textId="77777777" w:rsidR="00D60C58" w:rsidRDefault="00D60C58" w:rsidP="00F53DE1"/>
        </w:tc>
        <w:tc>
          <w:tcPr>
            <w:tcW w:w="124.40pt" w:type="dxa"/>
          </w:tcPr>
          <w:p w14:paraId="2A6E8DCF" w14:textId="77777777" w:rsidR="00D60C58" w:rsidRDefault="00D60C58" w:rsidP="00F53DE1"/>
        </w:tc>
      </w:tr>
      <w:tr w:rsidR="00D60C58" w14:paraId="53AD5D4E" w14:textId="6E42F977" w:rsidTr="00A30943">
        <w:trPr>
          <w:trHeight w:val="536"/>
        </w:trPr>
        <w:tc>
          <w:tcPr>
            <w:tcW w:w="54.10pt" w:type="dxa"/>
            <w:vAlign w:val="center"/>
          </w:tcPr>
          <w:p w14:paraId="5FE9C477" w14:textId="77777777" w:rsidR="00D60C58" w:rsidRDefault="00D60C58" w:rsidP="00F53DE1">
            <w:pPr>
              <w:jc w:val="center"/>
            </w:pPr>
            <w:r>
              <w:t>5</w:t>
            </w:r>
          </w:p>
        </w:tc>
        <w:tc>
          <w:tcPr>
            <w:tcW w:w="96.45pt" w:type="dxa"/>
          </w:tcPr>
          <w:p w14:paraId="2622FA00" w14:textId="77777777" w:rsidR="00D60C58" w:rsidRDefault="00D60C58" w:rsidP="00F53DE1"/>
        </w:tc>
        <w:tc>
          <w:tcPr>
            <w:tcW w:w="103.85pt" w:type="dxa"/>
          </w:tcPr>
          <w:p w14:paraId="26DD93A4" w14:textId="77777777" w:rsidR="00D60C58" w:rsidRDefault="00D60C58" w:rsidP="00F53DE1"/>
        </w:tc>
        <w:tc>
          <w:tcPr>
            <w:tcW w:w="109.85pt" w:type="dxa"/>
          </w:tcPr>
          <w:p w14:paraId="1D75B28D" w14:textId="77777777" w:rsidR="00D60C58" w:rsidRDefault="00D60C58" w:rsidP="00F53DE1"/>
        </w:tc>
        <w:tc>
          <w:tcPr>
            <w:tcW w:w="57.15pt" w:type="dxa"/>
          </w:tcPr>
          <w:p w14:paraId="474F9900" w14:textId="77777777" w:rsidR="00D60C58" w:rsidRDefault="00D60C58" w:rsidP="00F53DE1"/>
        </w:tc>
        <w:tc>
          <w:tcPr>
            <w:tcW w:w="124.40pt" w:type="dxa"/>
          </w:tcPr>
          <w:p w14:paraId="1A693E12" w14:textId="77777777" w:rsidR="00D60C58" w:rsidRDefault="00D60C58" w:rsidP="00F53DE1"/>
        </w:tc>
      </w:tr>
    </w:tbl>
    <w:p w14:paraId="48B0602D" w14:textId="3DB0FCF0" w:rsidR="00D60C58" w:rsidRDefault="00D60C58" w:rsidP="00D60C58">
      <w:pPr>
        <w:pStyle w:val="Heading2"/>
      </w:pPr>
      <w:r>
        <w:t>Homework</w:t>
      </w:r>
    </w:p>
    <w:p w14:paraId="49E454EF" w14:textId="1E5438B2" w:rsidR="00D60C58" w:rsidRDefault="00D60C58" w:rsidP="00D60C58">
      <w:pPr>
        <w:pStyle w:val="ListParagraph"/>
        <w:numPr>
          <w:ilvl w:val="0"/>
          <w:numId w:val="3"/>
        </w:numPr>
      </w:pPr>
      <w:r>
        <w:t xml:space="preserve">Got this website: </w:t>
      </w:r>
      <w:hyperlink r:id="rId8" w:history="1">
        <w:r w:rsidRPr="00635F7B">
          <w:rPr>
            <w:rStyle w:val="Hyperlink"/>
          </w:rPr>
          <w:t>https://www.ucas.com/explore/search</w:t>
        </w:r>
      </w:hyperlink>
      <w:r>
        <w:t xml:space="preserve"> and type in the different degrees you are interested in. Find the Entrance requirements and fill in the last column in the table above.</w:t>
      </w:r>
    </w:p>
    <w:p w14:paraId="2AEA4B81" w14:textId="358FBFB7" w:rsidR="00D60C58" w:rsidRPr="00D60C58" w:rsidRDefault="00D60C58" w:rsidP="00D60C58">
      <w:pPr>
        <w:pStyle w:val="ListParagraph"/>
        <w:numPr>
          <w:ilvl w:val="0"/>
          <w:numId w:val="3"/>
        </w:numPr>
      </w:pPr>
      <w:r>
        <w:t>Chose one university that offers one of your subjects and Google that university’s name and “Student Life”. Find out what they say about themselves!</w:t>
      </w:r>
    </w:p>
    <w:sectPr w:rsidR="00D60C58" w:rsidRPr="00D60C58" w:rsidSect="00A309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595.30pt" w:h="841.90pt"/>
      <w:pgMar w:top="35.45pt" w:right="49.55pt" w:bottom="28.35pt" w:left="49.65pt" w:header="14.20pt" w:footer="22.4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2C344E9" w14:textId="77777777" w:rsidR="00265EC8" w:rsidRDefault="00265EC8" w:rsidP="006B1F1E">
      <w:pPr>
        <w:spacing w:after="0pt" w:line="12pt" w:lineRule="auto"/>
      </w:pPr>
      <w:r>
        <w:separator/>
      </w:r>
    </w:p>
  </w:endnote>
  <w:endnote w:type="continuationSeparator" w:id="0">
    <w:p w14:paraId="605B7E25" w14:textId="77777777" w:rsidR="00265EC8" w:rsidRDefault="00265EC8" w:rsidP="006B1F1E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A2181F8" w14:textId="77777777" w:rsidR="00315EA6" w:rsidRDefault="00315EA6">
    <w:pPr>
      <w:pStyle w:val="Footer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899C99E" w14:textId="61B96859" w:rsidR="00BA3651" w:rsidRPr="00127D12" w:rsidRDefault="00315EA6" w:rsidP="00127D12">
    <w:pPr>
      <w:pStyle w:val="Footer"/>
      <w:tabs>
        <w:tab w:val="clear" w:pos="451.30pt"/>
        <w:tab w:val="center" w:pos="81pt"/>
        <w:tab w:val="start" w:pos="400.50pt"/>
        <w:tab w:val="end" w:pos="432pt"/>
        <w:tab w:val="end" w:pos="486pt"/>
      </w:tabs>
      <w:ind w:end="-53.45pt"/>
      <w:rPr>
        <w:b/>
        <w:bCs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87936" behindDoc="1" locked="0" layoutInCell="1" allowOverlap="1" wp14:anchorId="20E4F9E6" wp14:editId="37EAF236">
          <wp:simplePos x="0" y="0"/>
          <wp:positionH relativeFrom="rightMargin">
            <wp:posOffset>-281333</wp:posOffset>
          </wp:positionH>
          <wp:positionV relativeFrom="paragraph">
            <wp:posOffset>-270344</wp:posOffset>
          </wp:positionV>
          <wp:extent cx="601069" cy="597005"/>
          <wp:effectExtent l="0" t="0" r="8890" b="0"/>
          <wp:wrapNone/>
          <wp:docPr id="17018164" name="Picture 17018164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%"/>
                            </a14:imgEffect>
                            <a14:imgEffect>
                              <a14:brightnessContrast bright="40%" contrast="40%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69" cy="597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hyperlink r:id="rId3" w:history="1">
      <w:r w:rsidR="00127D12" w:rsidRPr="00D4362B">
        <w:rPr>
          <w:rStyle w:val="Hyperlink"/>
        </w:rPr>
        <w:t>www.Smashing</w:t>
      </w:r>
      <w:r w:rsidR="00127D12" w:rsidRPr="00D4362B">
        <w:rPr>
          <w:rStyle w:val="Hyperlink"/>
          <w:b/>
        </w:rPr>
        <w:t>Science</w:t>
      </w:r>
      <w:r w:rsidR="00127D12" w:rsidRPr="00D4362B">
        <w:rPr>
          <w:rStyle w:val="Hyperlink"/>
        </w:rPr>
        <w:t>.org</w:t>
      </w:r>
    </w:hyperlink>
    <w:r w:rsidR="00127D12">
      <w:t xml:space="preserve"> </w:t>
    </w:r>
    <w:r w:rsidR="00127D12">
      <w:rPr>
        <w:noProof/>
      </w:rPr>
      <w:drawing>
        <wp:anchor distT="0" distB="0" distL="114300" distR="114300" simplePos="0" relativeHeight="251683840" behindDoc="0" locked="0" layoutInCell="1" allowOverlap="1" wp14:anchorId="7F4EAC4A" wp14:editId="66BA4E35">
          <wp:simplePos x="0" y="0"/>
          <wp:positionH relativeFrom="margin">
            <wp:posOffset>2638089</wp:posOffset>
          </wp:positionH>
          <wp:positionV relativeFrom="bottomMargin">
            <wp:posOffset>3471964</wp:posOffset>
          </wp:positionV>
          <wp:extent cx="704666" cy="699902"/>
          <wp:effectExtent l="0" t="0" r="635" b="5080"/>
          <wp:wrapNone/>
          <wp:docPr id="274179468" name="Picture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666" cy="69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rPr>
        <w:noProof/>
      </w:rPr>
      <w:drawing>
        <wp:anchor distT="0" distB="0" distL="114300" distR="114300" simplePos="0" relativeHeight="251681792" behindDoc="1" locked="0" layoutInCell="1" allowOverlap="1" wp14:anchorId="6565B471" wp14:editId="09C8453F">
          <wp:simplePos x="0" y="0"/>
          <wp:positionH relativeFrom="column">
            <wp:posOffset>7966519</wp:posOffset>
          </wp:positionH>
          <wp:positionV relativeFrom="paragraph">
            <wp:posOffset>2469515</wp:posOffset>
          </wp:positionV>
          <wp:extent cx="939165" cy="932815"/>
          <wp:effectExtent l="0" t="0" r="0" b="0"/>
          <wp:wrapNone/>
          <wp:docPr id="189882175" name="Picture 7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tab/>
      <w:t>Patrick Brannac</w:t>
    </w:r>
    <w:r w:rsidR="00127D12">
      <w:tab/>
    </w:r>
    <w:r w:rsidR="00127D12">
      <w:tab/>
      <w:t xml:space="preserve">Page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PAGE </w:instrText>
    </w:r>
    <w:r w:rsidR="00127D12">
      <w:rPr>
        <w:b/>
        <w:bCs/>
      </w:rPr>
      <w:fldChar w:fldCharType="separate"/>
    </w:r>
    <w:r w:rsidR="00127D12">
      <w:rPr>
        <w:b/>
        <w:bCs/>
      </w:rPr>
      <w:t>1</w:t>
    </w:r>
    <w:r w:rsidR="00127D12">
      <w:rPr>
        <w:b/>
        <w:bCs/>
      </w:rPr>
      <w:fldChar w:fldCharType="end"/>
    </w:r>
    <w:r w:rsidR="00127D12">
      <w:t xml:space="preserve"> of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NUMPAGES  </w:instrText>
    </w:r>
    <w:r w:rsidR="00127D12">
      <w:rPr>
        <w:b/>
        <w:bCs/>
      </w:rPr>
      <w:fldChar w:fldCharType="separate"/>
    </w:r>
    <w:r w:rsidR="00127D12">
      <w:rPr>
        <w:b/>
        <w:bCs/>
      </w:rPr>
      <w:t>2</w:t>
    </w:r>
    <w:r w:rsidR="00127D12">
      <w:rPr>
        <w:b/>
        <w:bCs/>
      </w:rPr>
      <w:fldChar w:fldCharType="end"/>
    </w:r>
    <w:r w:rsidR="00127D12">
      <w:rPr>
        <w:b/>
        <w:bCs/>
      </w:rPr>
      <w:t xml:space="preserve"> </w:t>
    </w: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36B29FA" w14:textId="0DD4268B" w:rsidR="00BA3651" w:rsidRPr="00127D12" w:rsidRDefault="0044309E" w:rsidP="00127D12">
    <w:pPr>
      <w:pStyle w:val="Footer"/>
      <w:tabs>
        <w:tab w:val="clear" w:pos="451.30pt"/>
        <w:tab w:val="center" w:pos="81pt"/>
        <w:tab w:val="start" w:pos="400.50pt"/>
        <w:tab w:val="end" w:pos="432pt"/>
        <w:tab w:val="end" w:pos="486pt"/>
      </w:tabs>
      <w:ind w:end="-53.45pt"/>
      <w:rPr>
        <w:b/>
        <w:bCs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85888" behindDoc="1" locked="0" layoutInCell="1" allowOverlap="1" wp14:anchorId="4173A6BC" wp14:editId="5C101CEE">
          <wp:simplePos x="0" y="0"/>
          <wp:positionH relativeFrom="rightMargin">
            <wp:posOffset>-283541</wp:posOffset>
          </wp:positionH>
          <wp:positionV relativeFrom="paragraph">
            <wp:posOffset>-347842</wp:posOffset>
          </wp:positionV>
          <wp:extent cx="601069" cy="597005"/>
          <wp:effectExtent l="0" t="0" r="8890" b="0"/>
          <wp:wrapNone/>
          <wp:docPr id="1889220625" name="Picture 1889220625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%"/>
                            </a14:imgEffect>
                            <a14:imgEffect>
                              <a14:brightnessContrast bright="40%" contrast="40%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69" cy="597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hyperlink r:id="rId3" w:history="1">
      <w:r w:rsidR="00127D12" w:rsidRPr="00D4362B">
        <w:rPr>
          <w:rStyle w:val="Hyperlink"/>
        </w:rPr>
        <w:t>www.Smashing</w:t>
      </w:r>
      <w:r w:rsidR="00127D12" w:rsidRPr="00D4362B">
        <w:rPr>
          <w:rStyle w:val="Hyperlink"/>
          <w:b/>
        </w:rPr>
        <w:t>Science</w:t>
      </w:r>
      <w:r w:rsidR="00127D12" w:rsidRPr="00D4362B">
        <w:rPr>
          <w:rStyle w:val="Hyperlink"/>
        </w:rPr>
        <w:t>.org</w:t>
      </w:r>
    </w:hyperlink>
    <w:r w:rsidR="00127D12">
      <w:t xml:space="preserve"> </w:t>
    </w:r>
    <w:r w:rsidR="00127D12">
      <w:rPr>
        <w:noProof/>
      </w:rPr>
      <w:drawing>
        <wp:anchor distT="0" distB="0" distL="114300" distR="114300" simplePos="0" relativeHeight="251679744" behindDoc="0" locked="0" layoutInCell="1" allowOverlap="1" wp14:anchorId="62EDA54A" wp14:editId="59701C9D">
          <wp:simplePos x="0" y="0"/>
          <wp:positionH relativeFrom="margin">
            <wp:posOffset>2638089</wp:posOffset>
          </wp:positionH>
          <wp:positionV relativeFrom="bottomMargin">
            <wp:posOffset>3471964</wp:posOffset>
          </wp:positionV>
          <wp:extent cx="704666" cy="699902"/>
          <wp:effectExtent l="0" t="0" r="635" b="5080"/>
          <wp:wrapNone/>
          <wp:docPr id="1917456791" name="Picture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666" cy="69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rPr>
        <w:noProof/>
      </w:rPr>
      <w:drawing>
        <wp:anchor distT="0" distB="0" distL="114300" distR="114300" simplePos="0" relativeHeight="251677696" behindDoc="1" locked="0" layoutInCell="1" allowOverlap="1" wp14:anchorId="3D662AE9" wp14:editId="138903A4">
          <wp:simplePos x="0" y="0"/>
          <wp:positionH relativeFrom="column">
            <wp:posOffset>7966519</wp:posOffset>
          </wp:positionH>
          <wp:positionV relativeFrom="paragraph">
            <wp:posOffset>2469515</wp:posOffset>
          </wp:positionV>
          <wp:extent cx="939165" cy="932815"/>
          <wp:effectExtent l="0" t="0" r="0" b="0"/>
          <wp:wrapNone/>
          <wp:docPr id="920034790" name="Picture 7" descr="A picture containing text&#10;&#10;Description automatically generated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617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127D12">
      <w:tab/>
      <w:t>Patrick Brannac</w:t>
    </w:r>
    <w:r w:rsidR="00127D12">
      <w:tab/>
    </w:r>
    <w:r w:rsidR="00127D12">
      <w:tab/>
      <w:t xml:space="preserve">Page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PAGE </w:instrText>
    </w:r>
    <w:r w:rsidR="00127D12">
      <w:rPr>
        <w:b/>
        <w:bCs/>
      </w:rPr>
      <w:fldChar w:fldCharType="separate"/>
    </w:r>
    <w:r w:rsidR="00127D12">
      <w:rPr>
        <w:b/>
        <w:bCs/>
      </w:rPr>
      <w:t>1</w:t>
    </w:r>
    <w:r w:rsidR="00127D12">
      <w:rPr>
        <w:b/>
        <w:bCs/>
      </w:rPr>
      <w:fldChar w:fldCharType="end"/>
    </w:r>
    <w:r w:rsidR="00127D12">
      <w:t xml:space="preserve"> of </w:t>
    </w:r>
    <w:r w:rsidR="00127D12">
      <w:rPr>
        <w:b/>
        <w:bCs/>
      </w:rPr>
      <w:fldChar w:fldCharType="begin"/>
    </w:r>
    <w:r w:rsidR="00127D12">
      <w:rPr>
        <w:b/>
        <w:bCs/>
      </w:rPr>
      <w:instrText xml:space="preserve"> NUMPAGES  </w:instrText>
    </w:r>
    <w:r w:rsidR="00127D12">
      <w:rPr>
        <w:b/>
        <w:bCs/>
      </w:rPr>
      <w:fldChar w:fldCharType="separate"/>
    </w:r>
    <w:r w:rsidR="00127D12">
      <w:rPr>
        <w:b/>
        <w:bCs/>
      </w:rPr>
      <w:t>2</w:t>
    </w:r>
    <w:r w:rsidR="00127D12">
      <w:rPr>
        <w:b/>
        <w:bCs/>
      </w:rPr>
      <w:fldChar w:fldCharType="end"/>
    </w:r>
    <w:r w:rsidR="00127D12">
      <w:rPr>
        <w:b/>
        <w:bCs/>
      </w:rPr>
      <w:t xml:space="preserve"> 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054F445" w14:textId="77777777" w:rsidR="00265EC8" w:rsidRDefault="00265EC8" w:rsidP="006B1F1E">
      <w:pPr>
        <w:spacing w:after="0pt" w:line="12pt" w:lineRule="auto"/>
      </w:pPr>
      <w:r>
        <w:separator/>
      </w:r>
    </w:p>
  </w:footnote>
  <w:footnote w:type="continuationSeparator" w:id="0">
    <w:p w14:paraId="5C2EA79C" w14:textId="77777777" w:rsidR="00265EC8" w:rsidRDefault="00265EC8" w:rsidP="006B1F1E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B0F1B78" w14:textId="77777777" w:rsidR="00315EA6" w:rsidRDefault="00315EA6">
    <w:pPr>
      <w:pStyle w:val="Header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EDD5FFE" w14:textId="77777777" w:rsidR="00315EA6" w:rsidRDefault="00315EA6">
    <w:pPr>
      <w:pStyle w:val="Header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A89896D" w14:textId="77777777" w:rsidR="00315EA6" w:rsidRDefault="00315EA6">
    <w:pPr>
      <w:pStyle w:val="Header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8D5AAE"/>
    <w:multiLevelType w:val="hybridMultilevel"/>
    <w:tmpl w:val="426A6EF4"/>
    <w:lvl w:ilvl="0" w:tplc="08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274B12DD"/>
    <w:multiLevelType w:val="hybridMultilevel"/>
    <w:tmpl w:val="5A7CA298"/>
    <w:lvl w:ilvl="0" w:tplc="21E84A50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8090019" w:tentative="1">
      <w:start w:val="1"/>
      <w:numFmt w:val="lowerLetter"/>
      <w:lvlText w:val="%2."/>
      <w:lvlJc w:val="start"/>
      <w:pPr>
        <w:ind w:start="72pt" w:hanging="18pt"/>
      </w:pPr>
    </w:lvl>
    <w:lvl w:ilvl="2" w:tplc="0809001B" w:tentative="1">
      <w:start w:val="1"/>
      <w:numFmt w:val="lowerRoman"/>
      <w:lvlText w:val="%3."/>
      <w:lvlJc w:val="end"/>
      <w:pPr>
        <w:ind w:start="108pt" w:hanging="9pt"/>
      </w:pPr>
    </w:lvl>
    <w:lvl w:ilvl="3" w:tplc="0809000F" w:tentative="1">
      <w:start w:val="1"/>
      <w:numFmt w:val="decimal"/>
      <w:lvlText w:val="%4."/>
      <w:lvlJc w:val="start"/>
      <w:pPr>
        <w:ind w:start="144pt" w:hanging="18pt"/>
      </w:pPr>
    </w:lvl>
    <w:lvl w:ilvl="4" w:tplc="08090019" w:tentative="1">
      <w:start w:val="1"/>
      <w:numFmt w:val="lowerLetter"/>
      <w:lvlText w:val="%5."/>
      <w:lvlJc w:val="start"/>
      <w:pPr>
        <w:ind w:start="180pt" w:hanging="18pt"/>
      </w:pPr>
    </w:lvl>
    <w:lvl w:ilvl="5" w:tplc="0809001B" w:tentative="1">
      <w:start w:val="1"/>
      <w:numFmt w:val="lowerRoman"/>
      <w:lvlText w:val="%6."/>
      <w:lvlJc w:val="end"/>
      <w:pPr>
        <w:ind w:start="216pt" w:hanging="9pt"/>
      </w:pPr>
    </w:lvl>
    <w:lvl w:ilvl="6" w:tplc="0809000F" w:tentative="1">
      <w:start w:val="1"/>
      <w:numFmt w:val="decimal"/>
      <w:lvlText w:val="%7."/>
      <w:lvlJc w:val="start"/>
      <w:pPr>
        <w:ind w:start="252pt" w:hanging="18pt"/>
      </w:pPr>
    </w:lvl>
    <w:lvl w:ilvl="7" w:tplc="08090019" w:tentative="1">
      <w:start w:val="1"/>
      <w:numFmt w:val="lowerLetter"/>
      <w:lvlText w:val="%8."/>
      <w:lvlJc w:val="start"/>
      <w:pPr>
        <w:ind w:start="288pt" w:hanging="18pt"/>
      </w:pPr>
    </w:lvl>
    <w:lvl w:ilvl="8" w:tplc="08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5949109F"/>
    <w:multiLevelType w:val="hybridMultilevel"/>
    <w:tmpl w:val="00122A88"/>
    <w:lvl w:ilvl="0" w:tplc="080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8090019" w:tentative="1">
      <w:start w:val="1"/>
      <w:numFmt w:val="lowerLetter"/>
      <w:lvlText w:val="%2."/>
      <w:lvlJc w:val="start"/>
      <w:pPr>
        <w:ind w:start="72pt" w:hanging="18pt"/>
      </w:pPr>
    </w:lvl>
    <w:lvl w:ilvl="2" w:tplc="0809001B" w:tentative="1">
      <w:start w:val="1"/>
      <w:numFmt w:val="lowerRoman"/>
      <w:lvlText w:val="%3."/>
      <w:lvlJc w:val="end"/>
      <w:pPr>
        <w:ind w:start="108pt" w:hanging="9pt"/>
      </w:pPr>
    </w:lvl>
    <w:lvl w:ilvl="3" w:tplc="0809000F" w:tentative="1">
      <w:start w:val="1"/>
      <w:numFmt w:val="decimal"/>
      <w:lvlText w:val="%4."/>
      <w:lvlJc w:val="start"/>
      <w:pPr>
        <w:ind w:start="144pt" w:hanging="18pt"/>
      </w:pPr>
    </w:lvl>
    <w:lvl w:ilvl="4" w:tplc="08090019" w:tentative="1">
      <w:start w:val="1"/>
      <w:numFmt w:val="lowerLetter"/>
      <w:lvlText w:val="%5."/>
      <w:lvlJc w:val="start"/>
      <w:pPr>
        <w:ind w:start="180pt" w:hanging="18pt"/>
      </w:pPr>
    </w:lvl>
    <w:lvl w:ilvl="5" w:tplc="0809001B" w:tentative="1">
      <w:start w:val="1"/>
      <w:numFmt w:val="lowerRoman"/>
      <w:lvlText w:val="%6."/>
      <w:lvlJc w:val="end"/>
      <w:pPr>
        <w:ind w:start="216pt" w:hanging="9pt"/>
      </w:pPr>
    </w:lvl>
    <w:lvl w:ilvl="6" w:tplc="0809000F" w:tentative="1">
      <w:start w:val="1"/>
      <w:numFmt w:val="decimal"/>
      <w:lvlText w:val="%7."/>
      <w:lvlJc w:val="start"/>
      <w:pPr>
        <w:ind w:start="252pt" w:hanging="18pt"/>
      </w:pPr>
    </w:lvl>
    <w:lvl w:ilvl="7" w:tplc="08090019" w:tentative="1">
      <w:start w:val="1"/>
      <w:numFmt w:val="lowerLetter"/>
      <w:lvlText w:val="%8."/>
      <w:lvlJc w:val="start"/>
      <w:pPr>
        <w:ind w:start="288pt" w:hanging="18pt"/>
      </w:pPr>
    </w:lvl>
    <w:lvl w:ilvl="8" w:tplc="0809001B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689332636">
    <w:abstractNumId w:val="1"/>
  </w:num>
  <w:num w:numId="2" w16cid:durableId="1591234336">
    <w:abstractNumId w:val="0"/>
  </w:num>
  <w:num w:numId="3" w16cid:durableId="454492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%"/>
  <w:proofState w:spelling="clean" w:grammar="clean"/>
  <w:attachedTemplate r:id="rId1"/>
  <w:defaultTabStop w:val="36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7A"/>
    <w:rsid w:val="0001709A"/>
    <w:rsid w:val="00037AAB"/>
    <w:rsid w:val="00040A61"/>
    <w:rsid w:val="00045B2C"/>
    <w:rsid w:val="00062595"/>
    <w:rsid w:val="000773E1"/>
    <w:rsid w:val="00084535"/>
    <w:rsid w:val="000970E2"/>
    <w:rsid w:val="000975D3"/>
    <w:rsid w:val="000A022B"/>
    <w:rsid w:val="000A02CB"/>
    <w:rsid w:val="000B02DC"/>
    <w:rsid w:val="000C56EB"/>
    <w:rsid w:val="00127D12"/>
    <w:rsid w:val="00133455"/>
    <w:rsid w:val="001337EC"/>
    <w:rsid w:val="00133AA5"/>
    <w:rsid w:val="00164385"/>
    <w:rsid w:val="0017630A"/>
    <w:rsid w:val="00182818"/>
    <w:rsid w:val="00196317"/>
    <w:rsid w:val="001A1BB2"/>
    <w:rsid w:val="001C75B8"/>
    <w:rsid w:val="001C7B4B"/>
    <w:rsid w:val="001F1086"/>
    <w:rsid w:val="001F1A3C"/>
    <w:rsid w:val="00225E31"/>
    <w:rsid w:val="002316CD"/>
    <w:rsid w:val="00264272"/>
    <w:rsid w:val="00265EC8"/>
    <w:rsid w:val="002667F5"/>
    <w:rsid w:val="00267B1D"/>
    <w:rsid w:val="00295AB3"/>
    <w:rsid w:val="002B4B1C"/>
    <w:rsid w:val="002C4B1C"/>
    <w:rsid w:val="002C6F96"/>
    <w:rsid w:val="002E0856"/>
    <w:rsid w:val="002E0F1D"/>
    <w:rsid w:val="002F0DEF"/>
    <w:rsid w:val="00301366"/>
    <w:rsid w:val="00305BA5"/>
    <w:rsid w:val="00315BD8"/>
    <w:rsid w:val="00315E1E"/>
    <w:rsid w:val="00315EA6"/>
    <w:rsid w:val="00326876"/>
    <w:rsid w:val="003316D5"/>
    <w:rsid w:val="00347870"/>
    <w:rsid w:val="003808D0"/>
    <w:rsid w:val="00386FF6"/>
    <w:rsid w:val="004022B7"/>
    <w:rsid w:val="00405822"/>
    <w:rsid w:val="00410FDC"/>
    <w:rsid w:val="0044309E"/>
    <w:rsid w:val="00447C0A"/>
    <w:rsid w:val="00456D8F"/>
    <w:rsid w:val="0049777B"/>
    <w:rsid w:val="004B0EDB"/>
    <w:rsid w:val="004B2561"/>
    <w:rsid w:val="004B484B"/>
    <w:rsid w:val="004C300F"/>
    <w:rsid w:val="004C70A6"/>
    <w:rsid w:val="005107D0"/>
    <w:rsid w:val="005157AB"/>
    <w:rsid w:val="00524AA3"/>
    <w:rsid w:val="00532AF3"/>
    <w:rsid w:val="00535BEA"/>
    <w:rsid w:val="005527CB"/>
    <w:rsid w:val="00562653"/>
    <w:rsid w:val="00584653"/>
    <w:rsid w:val="005A0E77"/>
    <w:rsid w:val="005E3012"/>
    <w:rsid w:val="005E34C1"/>
    <w:rsid w:val="005E5816"/>
    <w:rsid w:val="005F592F"/>
    <w:rsid w:val="00607C55"/>
    <w:rsid w:val="00610D27"/>
    <w:rsid w:val="00613EF8"/>
    <w:rsid w:val="00635BEE"/>
    <w:rsid w:val="00691729"/>
    <w:rsid w:val="006A73EB"/>
    <w:rsid w:val="006B1F1E"/>
    <w:rsid w:val="006C1F1F"/>
    <w:rsid w:val="006D59A5"/>
    <w:rsid w:val="006E11A9"/>
    <w:rsid w:val="006F3871"/>
    <w:rsid w:val="00730EAE"/>
    <w:rsid w:val="00735E1D"/>
    <w:rsid w:val="00737EFF"/>
    <w:rsid w:val="0075550B"/>
    <w:rsid w:val="00755B75"/>
    <w:rsid w:val="00755BA3"/>
    <w:rsid w:val="007635AF"/>
    <w:rsid w:val="00767B61"/>
    <w:rsid w:val="00793507"/>
    <w:rsid w:val="007B757A"/>
    <w:rsid w:val="007D4BC0"/>
    <w:rsid w:val="007F1A72"/>
    <w:rsid w:val="008179E0"/>
    <w:rsid w:val="00820A96"/>
    <w:rsid w:val="00836F29"/>
    <w:rsid w:val="00846530"/>
    <w:rsid w:val="008765DD"/>
    <w:rsid w:val="008832CE"/>
    <w:rsid w:val="00885058"/>
    <w:rsid w:val="00891325"/>
    <w:rsid w:val="008919A0"/>
    <w:rsid w:val="008A579A"/>
    <w:rsid w:val="008A5A12"/>
    <w:rsid w:val="008A7FBB"/>
    <w:rsid w:val="008C408B"/>
    <w:rsid w:val="008C6E4B"/>
    <w:rsid w:val="008D30BA"/>
    <w:rsid w:val="008D572B"/>
    <w:rsid w:val="008E33EA"/>
    <w:rsid w:val="008F58D6"/>
    <w:rsid w:val="00906E8A"/>
    <w:rsid w:val="00913A91"/>
    <w:rsid w:val="00917207"/>
    <w:rsid w:val="009305AF"/>
    <w:rsid w:val="00936A85"/>
    <w:rsid w:val="00937C0F"/>
    <w:rsid w:val="00941ED0"/>
    <w:rsid w:val="00953DF5"/>
    <w:rsid w:val="00964296"/>
    <w:rsid w:val="00987748"/>
    <w:rsid w:val="009A1433"/>
    <w:rsid w:val="009B6E6B"/>
    <w:rsid w:val="009B724C"/>
    <w:rsid w:val="00A1248F"/>
    <w:rsid w:val="00A30943"/>
    <w:rsid w:val="00A4520F"/>
    <w:rsid w:val="00A70A79"/>
    <w:rsid w:val="00A72C7A"/>
    <w:rsid w:val="00A9014F"/>
    <w:rsid w:val="00A90A9C"/>
    <w:rsid w:val="00A94A7B"/>
    <w:rsid w:val="00AE542B"/>
    <w:rsid w:val="00AF6759"/>
    <w:rsid w:val="00B053C1"/>
    <w:rsid w:val="00B14798"/>
    <w:rsid w:val="00B57075"/>
    <w:rsid w:val="00B60E6F"/>
    <w:rsid w:val="00B7079D"/>
    <w:rsid w:val="00B9601C"/>
    <w:rsid w:val="00BA3651"/>
    <w:rsid w:val="00BD7195"/>
    <w:rsid w:val="00BE352D"/>
    <w:rsid w:val="00C150C6"/>
    <w:rsid w:val="00C341BF"/>
    <w:rsid w:val="00C34A00"/>
    <w:rsid w:val="00C616B5"/>
    <w:rsid w:val="00C6218F"/>
    <w:rsid w:val="00C65275"/>
    <w:rsid w:val="00C6629C"/>
    <w:rsid w:val="00C9486E"/>
    <w:rsid w:val="00C97761"/>
    <w:rsid w:val="00CA2AF2"/>
    <w:rsid w:val="00CA5C14"/>
    <w:rsid w:val="00CB5175"/>
    <w:rsid w:val="00CB595D"/>
    <w:rsid w:val="00CD5E48"/>
    <w:rsid w:val="00D31E5B"/>
    <w:rsid w:val="00D60C58"/>
    <w:rsid w:val="00D83D39"/>
    <w:rsid w:val="00DA04C9"/>
    <w:rsid w:val="00DB103B"/>
    <w:rsid w:val="00DB7BA5"/>
    <w:rsid w:val="00E108F3"/>
    <w:rsid w:val="00E1431A"/>
    <w:rsid w:val="00E463D3"/>
    <w:rsid w:val="00E546E9"/>
    <w:rsid w:val="00E752BC"/>
    <w:rsid w:val="00E838FB"/>
    <w:rsid w:val="00E85437"/>
    <w:rsid w:val="00E87F0C"/>
    <w:rsid w:val="00E90ABD"/>
    <w:rsid w:val="00EA77C5"/>
    <w:rsid w:val="00ED1A6D"/>
    <w:rsid w:val="00ED640C"/>
    <w:rsid w:val="00EE7EA5"/>
    <w:rsid w:val="00EF6C09"/>
    <w:rsid w:val="00F03B76"/>
    <w:rsid w:val="00F20713"/>
    <w:rsid w:val="00F26B41"/>
    <w:rsid w:val="00F4683F"/>
    <w:rsid w:val="00F56A07"/>
    <w:rsid w:val="00F6115B"/>
    <w:rsid w:val="00F75BC1"/>
    <w:rsid w:val="00FC0EA9"/>
    <w:rsid w:val="00FC2108"/>
    <w:rsid w:val="00FC33D8"/>
    <w:rsid w:val="00FD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CC127"/>
  <w15:chartTrackingRefBased/>
  <w15:docId w15:val="{DE4358CB-5525-40A2-8EB5-F03F98AED6A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CA" w:eastAsia="en-CA" w:bidi="ar-SA"/>
      </w:rPr>
    </w:rPrDefault>
    <w:pPrDefault>
      <w:pPr>
        <w:spacing w:after="6pt" w:line="13.2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3D3"/>
  </w:style>
  <w:style w:type="paragraph" w:styleId="Heading1">
    <w:name w:val="heading 1"/>
    <w:basedOn w:val="Normal"/>
    <w:next w:val="Normal"/>
    <w:link w:val="Heading1Char"/>
    <w:uiPriority w:val="9"/>
    <w:qFormat/>
    <w:rsid w:val="00E463D3"/>
    <w:pPr>
      <w:keepNext/>
      <w:keepLines/>
      <w:pBdr>
        <w:bottom w:val="single" w:sz="4" w:space="1" w:color="5B9BD5" w:themeColor="accent1"/>
      </w:pBdr>
      <w:spacing w:before="20pt" w:after="2pt" w:line="12pt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3D3"/>
    <w:pPr>
      <w:keepNext/>
      <w:keepLines/>
      <w:spacing w:before="8pt" w:after="0pt" w:line="12pt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3D3"/>
    <w:pPr>
      <w:keepNext/>
      <w:keepLines/>
      <w:spacing w:before="4pt" w:after="0pt" w:line="12pt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3D3"/>
    <w:pPr>
      <w:keepNext/>
      <w:keepLines/>
      <w:spacing w:before="4pt" w:after="0pt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3D3"/>
    <w:pPr>
      <w:keepNext/>
      <w:keepLines/>
      <w:spacing w:before="4pt" w:after="0pt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3D3"/>
    <w:pPr>
      <w:keepNext/>
      <w:keepLines/>
      <w:spacing w:before="4pt" w:after="0pt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3D3"/>
    <w:pPr>
      <w:keepNext/>
      <w:keepLines/>
      <w:spacing w:before="4pt" w:after="0pt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3D3"/>
    <w:pPr>
      <w:keepNext/>
      <w:keepLines/>
      <w:spacing w:before="4pt" w:after="0pt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3D3"/>
    <w:pPr>
      <w:keepNext/>
      <w:keepLines/>
      <w:spacing w:before="4pt" w:after="0pt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876"/>
    <w:pPr>
      <w:spacing w:after="0pt" w:line="12pt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6876"/>
    <w:rPr>
      <w:rFonts w:ascii="Tahoma" w:eastAsia="Malgun Gothic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B1F1E"/>
    <w:pPr>
      <w:tabs>
        <w:tab w:val="center" w:pos="225.65pt"/>
        <w:tab w:val="end" w:pos="451.30pt"/>
      </w:tabs>
    </w:pPr>
  </w:style>
  <w:style w:type="character" w:customStyle="1" w:styleId="HeaderChar">
    <w:name w:val="Header Char"/>
    <w:link w:val="Header"/>
    <w:uiPriority w:val="99"/>
    <w:rsid w:val="006B1F1E"/>
    <w:rPr>
      <w:sz w:val="22"/>
      <w:szCs w:val="22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1F1E"/>
    <w:pPr>
      <w:tabs>
        <w:tab w:val="center" w:pos="225.65pt"/>
        <w:tab w:val="end" w:pos="451.30pt"/>
      </w:tabs>
    </w:pPr>
  </w:style>
  <w:style w:type="character" w:customStyle="1" w:styleId="FooterChar">
    <w:name w:val="Footer Char"/>
    <w:link w:val="Footer"/>
    <w:uiPriority w:val="99"/>
    <w:rsid w:val="006B1F1E"/>
    <w:rPr>
      <w:sz w:val="22"/>
      <w:szCs w:val="22"/>
      <w:lang w:eastAsia="ko-KR"/>
    </w:rPr>
  </w:style>
  <w:style w:type="character" w:styleId="Hyperlink">
    <w:name w:val="Hyperlink"/>
    <w:uiPriority w:val="99"/>
    <w:unhideWhenUsed/>
    <w:rsid w:val="00755B75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3D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3D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3D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3D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3D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3D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3D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63D3"/>
    <w:pPr>
      <w:spacing w:line="12pt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463D3"/>
    <w:pPr>
      <w:spacing w:after="0pt" w:line="12pt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E463D3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3D3"/>
    <w:pPr>
      <w:numPr>
        <w:ilvl w:val="1"/>
      </w:numPr>
      <w:spacing w:after="12pt" w:line="12pt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463D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463D3"/>
    <w:rPr>
      <w:b/>
      <w:bCs/>
    </w:rPr>
  </w:style>
  <w:style w:type="character" w:styleId="Emphasis">
    <w:name w:val="Emphasis"/>
    <w:basedOn w:val="DefaultParagraphFont"/>
    <w:uiPriority w:val="20"/>
    <w:qFormat/>
    <w:rsid w:val="00E463D3"/>
    <w:rPr>
      <w:i/>
      <w:iCs/>
    </w:rPr>
  </w:style>
  <w:style w:type="paragraph" w:styleId="NoSpacing">
    <w:name w:val="No Spacing"/>
    <w:uiPriority w:val="1"/>
    <w:qFormat/>
    <w:rsid w:val="00E463D3"/>
    <w:pPr>
      <w:spacing w:after="0pt" w:line="12pt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63D3"/>
    <w:pPr>
      <w:spacing w:before="12pt" w:after="12pt" w:line="12.60pt" w:lineRule="auto"/>
      <w:ind w:start="43.20pt" w:end="43.20pt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463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3D3"/>
    <w:pPr>
      <w:spacing w:before="5pt" w:beforeAutospacing="1" w:after="12pt"/>
      <w:ind w:start="43.20pt" w:end="43.20pt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3D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463D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463D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463D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463D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463D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63D3"/>
    <w:pPr>
      <w:outlineLvl w:val="9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F58D6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spacing w:after="0pt" w:line="12pt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F58D6"/>
    <w:rPr>
      <w:rFonts w:ascii="Courier New" w:eastAsia="Times New Roman" w:hAnsi="Courier New" w:cs="Courier New"/>
      <w:sz w:val="20"/>
      <w:szCs w:val="20"/>
      <w:lang w:val="en-GB" w:eastAsia="en-GB"/>
    </w:rPr>
  </w:style>
  <w:style w:type="table" w:styleId="TableGrid">
    <w:name w:val="Table Grid"/>
    <w:basedOn w:val="TableNormal"/>
    <w:uiPriority w:val="59"/>
    <w:rsid w:val="00A72C7A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7A"/>
    <w:pPr>
      <w:ind w:start="36pt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60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49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07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3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0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8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9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8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2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0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7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2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2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9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5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7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2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2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303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0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3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2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5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yperlink" Target="https://www.ucas.com/explore/search" TargetMode="External"/><Relationship Id="rId13" Type="http://purl.oclc.org/ooxml/officeDocument/relationships/header" Target="header3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2.xml"/><Relationship Id="rId2" Type="http://purl.oclc.org/ooxml/officeDocument/relationships/numbering" Target="numbering.xml"/><Relationship Id="rId16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1.xml"/><Relationship Id="rId5" Type="http://purl.oclc.org/ooxml/officeDocument/relationships/webSettings" Target="webSettings.xml"/><Relationship Id="rId15" Type="http://purl.oclc.org/ooxml/officeDocument/relationships/fontTable" Target="fontTable.xml"/><Relationship Id="rId10" Type="http://purl.oclc.org/ooxml/officeDocument/relationships/header" Target="header2.xml"/><Relationship Id="rId4" Type="http://purl.oclc.org/ooxml/officeDocument/relationships/settings" Target="settings.xml"/><Relationship Id="rId9" Type="http://purl.oclc.org/ooxml/officeDocument/relationships/header" Target="header1.xml"/><Relationship Id="rId14" Type="http://purl.oclc.org/ooxml/officeDocument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purl.oclc.org/ooxml/officeDocument/relationships/hyperlink" Target="http://www.SmashingScience.org" TargetMode="External"/><Relationship Id="rId2" Type="http://schemas.microsoft.com/office/2007/relationships/hdphoto" Target="media/hdphoto1.wdp"/><Relationship Id="rId1" Type="http://purl.oclc.org/ooxml/officeDocument/relationships/image" Target="media/image1.png"/><Relationship Id="rId4" Type="http://purl.oclc.org/ooxml/officeDocument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purl.oclc.org/ooxml/officeDocument/relationships/hyperlink" Target="http://www.SmashingScience.org" TargetMode="External"/><Relationship Id="rId2" Type="http://schemas.microsoft.com/office/2007/relationships/hdphoto" Target="media/hdphoto1.wdp"/><Relationship Id="rId1" Type="http://purl.oclc.org/ooxml/officeDocument/relationships/image" Target="media/image1.png"/><Relationship Id="rId4" Type="http://purl.oclc.org/ooxml/officeDocument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D:\Dropbox\PC\Documents\Custom%20Office%20Templates\Custom%20Office%20Templates\Smashing%20worksheet%20v2.dotx" TargetMode="Externa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4D81A21B-FADF-4714-A834-9A83ED58D59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Smashing worksheet v2.dotx</Template>
  <TotalTime>2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Paddy Smashing</dc:creator>
  <cp:keywords/>
  <cp:lastModifiedBy>Paddy Smashing</cp:lastModifiedBy>
  <cp:revision>2</cp:revision>
  <cp:lastPrinted>2023-02-21T07:17:00Z</cp:lastPrinted>
  <dcterms:created xsi:type="dcterms:W3CDTF">2026-09-29T05:14:00Z</dcterms:created>
  <dcterms:modified xsi:type="dcterms:W3CDTF">2026-09-29T05:14:00Z</dcterms:modified>
</cp:coreProperties>
</file>