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6333F" w14:textId="77777777" w:rsidR="00505E40" w:rsidRDefault="00505E40" w:rsidP="00505E40">
      <w:pPr>
        <w:pStyle w:val="Heading1"/>
        <w:spacing w:before="0" w:after="0"/>
      </w:pPr>
      <w:proofErr w:type="spellStart"/>
      <w:r>
        <w:t>iG</w:t>
      </w:r>
      <w:proofErr w:type="spellEnd"/>
      <w:r>
        <w:t xml:space="preserve"> Chem ALL EQ P4 FINAL Master NEW 16m to 18w Multi-mark Long Answer Questions Only 290marks</w:t>
      </w:r>
    </w:p>
    <w:p w14:paraId="35E8A871" w14:textId="77777777" w:rsidR="00505E40" w:rsidRDefault="00505E40" w:rsidP="00505E40">
      <w:r>
        <w:rPr>
          <w:noProof/>
        </w:rPr>
        <w:drawing>
          <wp:inline distT="0" distB="0" distL="0" distR="0" wp14:anchorId="77307379" wp14:editId="18CAE3EB">
            <wp:extent cx="7071667" cy="5166995"/>
            <wp:effectExtent l="0" t="0" r="15240" b="14605"/>
            <wp:docPr id="1616" name="Chart 1616">
              <a:extLst xmlns:a="http://schemas.openxmlformats.org/drawingml/2006/main">
                <a:ext uri="{FF2B5EF4-FFF2-40B4-BE49-F238E27FC236}">
                  <a16:creationId xmlns:a16="http://schemas.microsoft.com/office/drawing/2014/main" id="{075CF94D-7754-455C-8BE9-E0A6F368D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992C580" w14:textId="4DD4E594" w:rsidR="00505E40" w:rsidRDefault="000023B9" w:rsidP="00505E40">
      <w:r>
        <w:rPr>
          <w:noProof/>
        </w:rPr>
        <w:drawing>
          <wp:inline distT="0" distB="0" distL="0" distR="0" wp14:anchorId="7B782CB0" wp14:editId="412B761C">
            <wp:extent cx="6932428" cy="3763926"/>
            <wp:effectExtent l="0" t="0" r="1905" b="8255"/>
            <wp:docPr id="14" name="Chart 14">
              <a:extLst xmlns:a="http://schemas.openxmlformats.org/drawingml/2006/main">
                <a:ext uri="{FF2B5EF4-FFF2-40B4-BE49-F238E27FC236}">
                  <a16:creationId xmlns:a16="http://schemas.microsoft.com/office/drawing/2014/main" id="{7F4B0B8D-9105-46F3-B43F-753A5CF6F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AFA028" w14:textId="77777777" w:rsidR="00505E40" w:rsidRDefault="00505E40" w:rsidP="00505E40"/>
    <w:tbl>
      <w:tblPr>
        <w:tblW w:w="10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60"/>
        <w:gridCol w:w="593"/>
        <w:gridCol w:w="607"/>
        <w:gridCol w:w="700"/>
        <w:gridCol w:w="660"/>
        <w:gridCol w:w="660"/>
        <w:gridCol w:w="680"/>
        <w:gridCol w:w="607"/>
        <w:gridCol w:w="593"/>
        <w:gridCol w:w="593"/>
        <w:gridCol w:w="900"/>
        <w:gridCol w:w="760"/>
        <w:gridCol w:w="900"/>
        <w:gridCol w:w="735"/>
      </w:tblGrid>
      <w:tr w:rsidR="00AF7196" w:rsidRPr="00C63581" w14:paraId="135CF764" w14:textId="77777777" w:rsidTr="00AF7196">
        <w:trPr>
          <w:trHeight w:val="315"/>
        </w:trPr>
        <w:tc>
          <w:tcPr>
            <w:tcW w:w="1165" w:type="dxa"/>
            <w:shd w:val="clear" w:color="auto" w:fill="auto"/>
            <w:noWrap/>
            <w:vAlign w:val="center"/>
            <w:hideMark/>
          </w:tcPr>
          <w:p w14:paraId="42A00482" w14:textId="77777777" w:rsidR="00AF7196" w:rsidRPr="00C63581" w:rsidRDefault="00AF7196" w:rsidP="00AF7196">
            <w:pPr>
              <w:spacing w:after="0" w:line="240" w:lineRule="auto"/>
              <w:jc w:val="center"/>
              <w:rPr>
                <w:rFonts w:ascii="Times New Roman" w:hAnsi="Times New Roman"/>
                <w:sz w:val="20"/>
                <w:szCs w:val="20"/>
                <w:lang w:val="en-GB" w:eastAsia="en-GB"/>
              </w:rPr>
            </w:pPr>
          </w:p>
        </w:tc>
        <w:tc>
          <w:tcPr>
            <w:tcW w:w="760" w:type="dxa"/>
            <w:shd w:val="clear" w:color="auto" w:fill="auto"/>
            <w:noWrap/>
            <w:vAlign w:val="center"/>
            <w:hideMark/>
          </w:tcPr>
          <w:p w14:paraId="0FD9D13C" w14:textId="0AB20013" w:rsidR="00AF7196" w:rsidRPr="00C63581" w:rsidRDefault="00AF7196" w:rsidP="00AF7196">
            <w:pPr>
              <w:spacing w:after="0" w:line="240" w:lineRule="auto"/>
              <w:jc w:val="center"/>
              <w:rPr>
                <w:rFonts w:cs="Calibri"/>
                <w:color w:val="000000"/>
                <w:sz w:val="16"/>
                <w:szCs w:val="16"/>
                <w:lang w:val="en-GB" w:eastAsia="en-GB"/>
              </w:rPr>
            </w:pPr>
            <w:r w:rsidRPr="00C63581">
              <w:rPr>
                <w:rFonts w:cs="Calibri"/>
                <w:color w:val="000000"/>
                <w:sz w:val="16"/>
                <w:szCs w:val="16"/>
                <w:lang w:val="en-GB" w:eastAsia="en-GB"/>
              </w:rPr>
              <w:t>Total</w:t>
            </w:r>
          </w:p>
        </w:tc>
        <w:tc>
          <w:tcPr>
            <w:tcW w:w="8988" w:type="dxa"/>
            <w:gridSpan w:val="13"/>
            <w:shd w:val="clear" w:color="auto" w:fill="auto"/>
            <w:noWrap/>
            <w:vAlign w:val="center"/>
          </w:tcPr>
          <w:p w14:paraId="6C1F99D2" w14:textId="58F2F964" w:rsidR="00AF7196" w:rsidRPr="00C63581" w:rsidRDefault="00AF7196" w:rsidP="00AF7196">
            <w:pPr>
              <w:spacing w:after="0" w:line="240" w:lineRule="auto"/>
              <w:jc w:val="center"/>
              <w:rPr>
                <w:rFonts w:cs="Calibri"/>
                <w:color w:val="000000"/>
                <w:sz w:val="22"/>
                <w:szCs w:val="22"/>
                <w:lang w:val="en-GB" w:eastAsia="en-GB"/>
              </w:rPr>
            </w:pPr>
            <w:r>
              <w:rPr>
                <w:rFonts w:cs="Calibri"/>
                <w:color w:val="000000"/>
                <w:sz w:val="22"/>
                <w:szCs w:val="22"/>
                <w:lang w:val="en-GB" w:eastAsia="en-GB"/>
              </w:rPr>
              <w:t>Topic</w:t>
            </w:r>
          </w:p>
        </w:tc>
      </w:tr>
      <w:tr w:rsidR="00AF7196" w:rsidRPr="00AF7196" w14:paraId="473D75B1" w14:textId="77777777" w:rsidTr="00AF7196">
        <w:trPr>
          <w:trHeight w:val="315"/>
        </w:trPr>
        <w:tc>
          <w:tcPr>
            <w:tcW w:w="1165" w:type="dxa"/>
            <w:shd w:val="clear" w:color="auto" w:fill="auto"/>
            <w:noWrap/>
            <w:vAlign w:val="bottom"/>
          </w:tcPr>
          <w:p w14:paraId="6D990719" w14:textId="77777777" w:rsidR="00AF7196" w:rsidRPr="00AF7196" w:rsidRDefault="00AF7196" w:rsidP="008656F9">
            <w:pPr>
              <w:spacing w:after="0" w:line="240" w:lineRule="auto"/>
              <w:rPr>
                <w:rFonts w:ascii="Times New Roman" w:hAnsi="Times New Roman"/>
                <w:sz w:val="24"/>
                <w:szCs w:val="24"/>
                <w:lang w:val="en-GB" w:eastAsia="en-GB"/>
              </w:rPr>
            </w:pPr>
          </w:p>
        </w:tc>
        <w:tc>
          <w:tcPr>
            <w:tcW w:w="760" w:type="dxa"/>
            <w:shd w:val="clear" w:color="auto" w:fill="auto"/>
            <w:noWrap/>
            <w:vAlign w:val="bottom"/>
          </w:tcPr>
          <w:p w14:paraId="22B23A07" w14:textId="77777777" w:rsidR="00AF7196" w:rsidRPr="00AF7196" w:rsidRDefault="00AF7196" w:rsidP="008656F9">
            <w:pPr>
              <w:spacing w:after="0" w:line="240" w:lineRule="auto"/>
              <w:rPr>
                <w:rFonts w:cs="Calibri"/>
                <w:color w:val="000000"/>
                <w:sz w:val="24"/>
                <w:szCs w:val="24"/>
                <w:lang w:val="en-GB" w:eastAsia="en-GB"/>
              </w:rPr>
            </w:pPr>
          </w:p>
        </w:tc>
        <w:tc>
          <w:tcPr>
            <w:tcW w:w="593" w:type="dxa"/>
            <w:shd w:val="clear" w:color="auto" w:fill="auto"/>
            <w:noWrap/>
            <w:vAlign w:val="bottom"/>
          </w:tcPr>
          <w:p w14:paraId="2A68E068" w14:textId="32D4C82A"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1</w:t>
            </w:r>
          </w:p>
        </w:tc>
        <w:tc>
          <w:tcPr>
            <w:tcW w:w="607" w:type="dxa"/>
            <w:shd w:val="clear" w:color="auto" w:fill="auto"/>
            <w:noWrap/>
            <w:vAlign w:val="bottom"/>
          </w:tcPr>
          <w:p w14:paraId="1475C2A9" w14:textId="37DC6ADB"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3</w:t>
            </w:r>
          </w:p>
        </w:tc>
        <w:tc>
          <w:tcPr>
            <w:tcW w:w="700" w:type="dxa"/>
            <w:shd w:val="clear" w:color="auto" w:fill="auto"/>
            <w:noWrap/>
            <w:vAlign w:val="bottom"/>
          </w:tcPr>
          <w:p w14:paraId="04B98ED0" w14:textId="1DFC2CBA"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4</w:t>
            </w:r>
          </w:p>
        </w:tc>
        <w:tc>
          <w:tcPr>
            <w:tcW w:w="660" w:type="dxa"/>
            <w:shd w:val="clear" w:color="auto" w:fill="auto"/>
            <w:noWrap/>
            <w:vAlign w:val="bottom"/>
          </w:tcPr>
          <w:p w14:paraId="5DA864A1" w14:textId="6E4C94E3"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5</w:t>
            </w:r>
          </w:p>
        </w:tc>
        <w:tc>
          <w:tcPr>
            <w:tcW w:w="660" w:type="dxa"/>
            <w:shd w:val="clear" w:color="auto" w:fill="auto"/>
            <w:noWrap/>
            <w:vAlign w:val="bottom"/>
          </w:tcPr>
          <w:p w14:paraId="20294EA1" w14:textId="0AF8C6F3"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6</w:t>
            </w:r>
          </w:p>
        </w:tc>
        <w:tc>
          <w:tcPr>
            <w:tcW w:w="680" w:type="dxa"/>
            <w:shd w:val="clear" w:color="auto" w:fill="auto"/>
            <w:noWrap/>
            <w:vAlign w:val="bottom"/>
          </w:tcPr>
          <w:p w14:paraId="6BBA3DAB" w14:textId="04F4FCC5"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7</w:t>
            </w:r>
          </w:p>
        </w:tc>
        <w:tc>
          <w:tcPr>
            <w:tcW w:w="607" w:type="dxa"/>
            <w:shd w:val="clear" w:color="auto" w:fill="auto"/>
            <w:noWrap/>
            <w:vAlign w:val="bottom"/>
          </w:tcPr>
          <w:p w14:paraId="62DCB863" w14:textId="4591D6A6"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8</w:t>
            </w:r>
          </w:p>
        </w:tc>
        <w:tc>
          <w:tcPr>
            <w:tcW w:w="593" w:type="dxa"/>
            <w:shd w:val="clear" w:color="auto" w:fill="auto"/>
            <w:noWrap/>
            <w:vAlign w:val="bottom"/>
          </w:tcPr>
          <w:p w14:paraId="489AA420" w14:textId="06E48A48"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9</w:t>
            </w:r>
          </w:p>
        </w:tc>
        <w:tc>
          <w:tcPr>
            <w:tcW w:w="593" w:type="dxa"/>
            <w:shd w:val="clear" w:color="auto" w:fill="auto"/>
            <w:noWrap/>
            <w:vAlign w:val="bottom"/>
          </w:tcPr>
          <w:p w14:paraId="6F974A9F" w14:textId="07154C78"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10</w:t>
            </w:r>
          </w:p>
        </w:tc>
        <w:tc>
          <w:tcPr>
            <w:tcW w:w="900" w:type="dxa"/>
            <w:shd w:val="clear" w:color="auto" w:fill="auto"/>
            <w:noWrap/>
            <w:vAlign w:val="bottom"/>
          </w:tcPr>
          <w:p w14:paraId="1A169E4A" w14:textId="005CDF35"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11</w:t>
            </w:r>
          </w:p>
        </w:tc>
        <w:tc>
          <w:tcPr>
            <w:tcW w:w="760" w:type="dxa"/>
            <w:shd w:val="clear" w:color="auto" w:fill="auto"/>
            <w:noWrap/>
            <w:vAlign w:val="bottom"/>
          </w:tcPr>
          <w:p w14:paraId="70C33F57" w14:textId="3A97793D"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12</w:t>
            </w:r>
          </w:p>
        </w:tc>
        <w:tc>
          <w:tcPr>
            <w:tcW w:w="900" w:type="dxa"/>
            <w:shd w:val="clear" w:color="auto" w:fill="auto"/>
            <w:noWrap/>
            <w:vAlign w:val="bottom"/>
          </w:tcPr>
          <w:p w14:paraId="0D61F13B" w14:textId="52EF23FE"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13</w:t>
            </w:r>
          </w:p>
        </w:tc>
        <w:tc>
          <w:tcPr>
            <w:tcW w:w="735" w:type="dxa"/>
            <w:shd w:val="clear" w:color="auto" w:fill="auto"/>
            <w:noWrap/>
            <w:vAlign w:val="bottom"/>
          </w:tcPr>
          <w:p w14:paraId="01702B65" w14:textId="56C27AB8" w:rsidR="00AF7196" w:rsidRPr="00AF7196" w:rsidRDefault="00AF7196" w:rsidP="008656F9">
            <w:pPr>
              <w:spacing w:after="0" w:line="240" w:lineRule="auto"/>
              <w:rPr>
                <w:rFonts w:cs="Calibri"/>
                <w:color w:val="000000"/>
                <w:sz w:val="24"/>
                <w:szCs w:val="24"/>
                <w:lang w:val="en-GB" w:eastAsia="en-GB"/>
              </w:rPr>
            </w:pPr>
            <w:r w:rsidRPr="00AF7196">
              <w:rPr>
                <w:rFonts w:cs="Calibri"/>
                <w:color w:val="000000"/>
                <w:sz w:val="24"/>
                <w:szCs w:val="24"/>
                <w:lang w:val="en-GB" w:eastAsia="en-GB"/>
              </w:rPr>
              <w:t>14</w:t>
            </w:r>
          </w:p>
        </w:tc>
      </w:tr>
      <w:tr w:rsidR="00AF7196" w:rsidRPr="00C63581" w14:paraId="01025836" w14:textId="77777777" w:rsidTr="00AF7196">
        <w:trPr>
          <w:trHeight w:val="315"/>
        </w:trPr>
        <w:tc>
          <w:tcPr>
            <w:tcW w:w="1165" w:type="dxa"/>
            <w:shd w:val="clear" w:color="auto" w:fill="auto"/>
            <w:vAlign w:val="center"/>
            <w:hideMark/>
          </w:tcPr>
          <w:p w14:paraId="708B7298" w14:textId="77777777" w:rsidR="00505E40" w:rsidRPr="00C63581" w:rsidRDefault="00505E40" w:rsidP="008656F9">
            <w:pPr>
              <w:spacing w:after="0" w:line="240" w:lineRule="auto"/>
              <w:rPr>
                <w:rFonts w:cs="Calibri"/>
                <w:color w:val="000000"/>
                <w:sz w:val="22"/>
                <w:szCs w:val="22"/>
                <w:u w:val="single"/>
                <w:lang w:val="en-GB" w:eastAsia="en-GB"/>
              </w:rPr>
            </w:pPr>
            <w:r w:rsidRPr="00C63581">
              <w:rPr>
                <w:rFonts w:cs="Calibri"/>
                <w:color w:val="000000"/>
                <w:sz w:val="22"/>
                <w:szCs w:val="22"/>
                <w:u w:val="single"/>
                <w:lang w:val="en-GB" w:eastAsia="en-GB"/>
              </w:rPr>
              <w:t>Total Marks</w:t>
            </w:r>
          </w:p>
        </w:tc>
        <w:tc>
          <w:tcPr>
            <w:tcW w:w="760" w:type="dxa"/>
            <w:shd w:val="clear" w:color="auto" w:fill="auto"/>
            <w:noWrap/>
            <w:vAlign w:val="bottom"/>
            <w:hideMark/>
          </w:tcPr>
          <w:p w14:paraId="30B8250F" w14:textId="1F0235C0" w:rsidR="00505E40" w:rsidRPr="00C63581" w:rsidRDefault="00AF7196" w:rsidP="008656F9">
            <w:pPr>
              <w:spacing w:after="0" w:line="240" w:lineRule="auto"/>
              <w:rPr>
                <w:rFonts w:cs="Calibri"/>
                <w:color w:val="000000"/>
                <w:sz w:val="22"/>
                <w:szCs w:val="22"/>
                <w:u w:val="single"/>
                <w:lang w:val="en-GB" w:eastAsia="en-GB"/>
              </w:rPr>
            </w:pPr>
            <w:r w:rsidRPr="00C63581">
              <w:rPr>
                <w:rFonts w:cs="Calibri"/>
                <w:color w:val="000000"/>
                <w:sz w:val="22"/>
                <w:szCs w:val="22"/>
                <w:lang w:val="en-GB" w:eastAsia="en-GB"/>
              </w:rPr>
              <w:t>284</w:t>
            </w:r>
          </w:p>
        </w:tc>
        <w:tc>
          <w:tcPr>
            <w:tcW w:w="593" w:type="dxa"/>
            <w:shd w:val="clear" w:color="auto" w:fill="auto"/>
            <w:noWrap/>
            <w:vAlign w:val="bottom"/>
            <w:hideMark/>
          </w:tcPr>
          <w:p w14:paraId="23728366"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11</w:t>
            </w:r>
          </w:p>
        </w:tc>
        <w:tc>
          <w:tcPr>
            <w:tcW w:w="607" w:type="dxa"/>
            <w:shd w:val="clear" w:color="auto" w:fill="auto"/>
            <w:noWrap/>
            <w:vAlign w:val="bottom"/>
            <w:hideMark/>
          </w:tcPr>
          <w:p w14:paraId="7B279673"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44</w:t>
            </w:r>
          </w:p>
        </w:tc>
        <w:tc>
          <w:tcPr>
            <w:tcW w:w="700" w:type="dxa"/>
            <w:shd w:val="clear" w:color="auto" w:fill="auto"/>
            <w:noWrap/>
            <w:vAlign w:val="bottom"/>
            <w:hideMark/>
          </w:tcPr>
          <w:p w14:paraId="38C3B509"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0</w:t>
            </w:r>
          </w:p>
        </w:tc>
        <w:tc>
          <w:tcPr>
            <w:tcW w:w="660" w:type="dxa"/>
            <w:shd w:val="clear" w:color="auto" w:fill="auto"/>
            <w:noWrap/>
            <w:vAlign w:val="bottom"/>
            <w:hideMark/>
          </w:tcPr>
          <w:p w14:paraId="4704EC77"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13</w:t>
            </w:r>
          </w:p>
        </w:tc>
        <w:tc>
          <w:tcPr>
            <w:tcW w:w="660" w:type="dxa"/>
            <w:shd w:val="clear" w:color="auto" w:fill="auto"/>
            <w:noWrap/>
            <w:vAlign w:val="bottom"/>
            <w:hideMark/>
          </w:tcPr>
          <w:p w14:paraId="22F07509"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4</w:t>
            </w:r>
          </w:p>
        </w:tc>
        <w:tc>
          <w:tcPr>
            <w:tcW w:w="680" w:type="dxa"/>
            <w:shd w:val="clear" w:color="auto" w:fill="auto"/>
            <w:noWrap/>
            <w:vAlign w:val="bottom"/>
            <w:hideMark/>
          </w:tcPr>
          <w:p w14:paraId="7DC6B202"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64</w:t>
            </w:r>
          </w:p>
        </w:tc>
        <w:tc>
          <w:tcPr>
            <w:tcW w:w="607" w:type="dxa"/>
            <w:shd w:val="clear" w:color="auto" w:fill="auto"/>
            <w:noWrap/>
            <w:vAlign w:val="bottom"/>
            <w:hideMark/>
          </w:tcPr>
          <w:p w14:paraId="4AA7EB77"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45</w:t>
            </w:r>
          </w:p>
        </w:tc>
        <w:tc>
          <w:tcPr>
            <w:tcW w:w="593" w:type="dxa"/>
            <w:shd w:val="clear" w:color="auto" w:fill="auto"/>
            <w:noWrap/>
            <w:vAlign w:val="bottom"/>
            <w:hideMark/>
          </w:tcPr>
          <w:p w14:paraId="27010E12"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9</w:t>
            </w:r>
          </w:p>
        </w:tc>
        <w:tc>
          <w:tcPr>
            <w:tcW w:w="593" w:type="dxa"/>
            <w:shd w:val="clear" w:color="auto" w:fill="auto"/>
            <w:noWrap/>
            <w:vAlign w:val="bottom"/>
            <w:hideMark/>
          </w:tcPr>
          <w:p w14:paraId="6E859A35"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19</w:t>
            </w:r>
          </w:p>
        </w:tc>
        <w:tc>
          <w:tcPr>
            <w:tcW w:w="900" w:type="dxa"/>
            <w:shd w:val="clear" w:color="auto" w:fill="auto"/>
            <w:noWrap/>
            <w:vAlign w:val="bottom"/>
            <w:hideMark/>
          </w:tcPr>
          <w:p w14:paraId="1679E302"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32</w:t>
            </w:r>
          </w:p>
        </w:tc>
        <w:tc>
          <w:tcPr>
            <w:tcW w:w="760" w:type="dxa"/>
            <w:shd w:val="clear" w:color="auto" w:fill="auto"/>
            <w:noWrap/>
            <w:vAlign w:val="bottom"/>
            <w:hideMark/>
          </w:tcPr>
          <w:p w14:paraId="5D069206"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10</w:t>
            </w:r>
          </w:p>
        </w:tc>
        <w:tc>
          <w:tcPr>
            <w:tcW w:w="900" w:type="dxa"/>
            <w:shd w:val="clear" w:color="auto" w:fill="auto"/>
            <w:noWrap/>
            <w:vAlign w:val="bottom"/>
            <w:hideMark/>
          </w:tcPr>
          <w:p w14:paraId="601CE943"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0</w:t>
            </w:r>
          </w:p>
        </w:tc>
        <w:tc>
          <w:tcPr>
            <w:tcW w:w="735" w:type="dxa"/>
            <w:shd w:val="clear" w:color="auto" w:fill="auto"/>
            <w:noWrap/>
            <w:vAlign w:val="bottom"/>
            <w:hideMark/>
          </w:tcPr>
          <w:p w14:paraId="502D9D8F"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33</w:t>
            </w:r>
          </w:p>
        </w:tc>
      </w:tr>
      <w:tr w:rsidR="00505E40" w:rsidRPr="00C63581" w14:paraId="7259408F" w14:textId="77777777" w:rsidTr="00AF7196">
        <w:trPr>
          <w:trHeight w:val="315"/>
        </w:trPr>
        <w:tc>
          <w:tcPr>
            <w:tcW w:w="1165" w:type="dxa"/>
            <w:shd w:val="clear" w:color="auto" w:fill="auto"/>
            <w:vAlign w:val="center"/>
            <w:hideMark/>
          </w:tcPr>
          <w:p w14:paraId="51FEBA40" w14:textId="77777777" w:rsidR="00505E40" w:rsidRPr="00C63581" w:rsidRDefault="00505E40" w:rsidP="008656F9">
            <w:pPr>
              <w:spacing w:after="0" w:line="240" w:lineRule="auto"/>
              <w:rPr>
                <w:rFonts w:cs="Calibri"/>
                <w:color w:val="000000"/>
                <w:sz w:val="22"/>
                <w:szCs w:val="22"/>
                <w:lang w:val="en-GB" w:eastAsia="en-GB"/>
              </w:rPr>
            </w:pPr>
            <w:r w:rsidRPr="00C63581">
              <w:rPr>
                <w:rFonts w:cs="Calibri"/>
                <w:color w:val="000000"/>
                <w:sz w:val="22"/>
                <w:szCs w:val="22"/>
                <w:lang w:val="en-GB" w:eastAsia="en-GB"/>
              </w:rPr>
              <w:t>% of Marks</w:t>
            </w:r>
          </w:p>
        </w:tc>
        <w:tc>
          <w:tcPr>
            <w:tcW w:w="760" w:type="dxa"/>
            <w:shd w:val="clear" w:color="auto" w:fill="auto"/>
            <w:noWrap/>
            <w:vAlign w:val="bottom"/>
            <w:hideMark/>
          </w:tcPr>
          <w:p w14:paraId="343C10A7" w14:textId="1E64E06B" w:rsidR="00505E40" w:rsidRPr="00C63581" w:rsidRDefault="00505E40" w:rsidP="008656F9">
            <w:pPr>
              <w:spacing w:after="0" w:line="240" w:lineRule="auto"/>
              <w:jc w:val="right"/>
              <w:rPr>
                <w:rFonts w:cs="Calibri"/>
                <w:color w:val="000000"/>
                <w:sz w:val="22"/>
                <w:szCs w:val="22"/>
                <w:lang w:val="en-GB" w:eastAsia="en-GB"/>
              </w:rPr>
            </w:pPr>
          </w:p>
        </w:tc>
        <w:tc>
          <w:tcPr>
            <w:tcW w:w="593" w:type="dxa"/>
            <w:shd w:val="clear" w:color="000000" w:fill="FDD680"/>
            <w:noWrap/>
            <w:vAlign w:val="bottom"/>
            <w:hideMark/>
          </w:tcPr>
          <w:p w14:paraId="7F57AF14"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3.9</w:t>
            </w:r>
          </w:p>
        </w:tc>
        <w:tc>
          <w:tcPr>
            <w:tcW w:w="607" w:type="dxa"/>
            <w:shd w:val="clear" w:color="000000" w:fill="A1D07F"/>
            <w:noWrap/>
            <w:vAlign w:val="bottom"/>
            <w:hideMark/>
          </w:tcPr>
          <w:p w14:paraId="61E49F5B"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15.5</w:t>
            </w:r>
          </w:p>
        </w:tc>
        <w:tc>
          <w:tcPr>
            <w:tcW w:w="700" w:type="dxa"/>
            <w:shd w:val="clear" w:color="000000" w:fill="F8696B"/>
            <w:noWrap/>
            <w:vAlign w:val="bottom"/>
            <w:hideMark/>
          </w:tcPr>
          <w:p w14:paraId="1AC24119"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0.0</w:t>
            </w:r>
          </w:p>
        </w:tc>
        <w:tc>
          <w:tcPr>
            <w:tcW w:w="660" w:type="dxa"/>
            <w:shd w:val="clear" w:color="000000" w:fill="FFEB84"/>
            <w:noWrap/>
            <w:vAlign w:val="bottom"/>
            <w:hideMark/>
          </w:tcPr>
          <w:p w14:paraId="29482A29"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4.6</w:t>
            </w:r>
          </w:p>
        </w:tc>
        <w:tc>
          <w:tcPr>
            <w:tcW w:w="660" w:type="dxa"/>
            <w:shd w:val="clear" w:color="000000" w:fill="FA9072"/>
            <w:noWrap/>
            <w:vAlign w:val="bottom"/>
            <w:hideMark/>
          </w:tcPr>
          <w:p w14:paraId="508624B6"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1.4</w:t>
            </w:r>
          </w:p>
        </w:tc>
        <w:tc>
          <w:tcPr>
            <w:tcW w:w="680" w:type="dxa"/>
            <w:shd w:val="clear" w:color="000000" w:fill="63BE7B"/>
            <w:noWrap/>
            <w:vAlign w:val="bottom"/>
            <w:hideMark/>
          </w:tcPr>
          <w:p w14:paraId="453B2E56"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22.5</w:t>
            </w:r>
          </w:p>
        </w:tc>
        <w:tc>
          <w:tcPr>
            <w:tcW w:w="607" w:type="dxa"/>
            <w:shd w:val="clear" w:color="000000" w:fill="9ECF7F"/>
            <w:noWrap/>
            <w:vAlign w:val="bottom"/>
            <w:hideMark/>
          </w:tcPr>
          <w:p w14:paraId="0A6D7961"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15.8</w:t>
            </w:r>
          </w:p>
        </w:tc>
        <w:tc>
          <w:tcPr>
            <w:tcW w:w="593" w:type="dxa"/>
            <w:shd w:val="clear" w:color="000000" w:fill="FCC27C"/>
            <w:noWrap/>
            <w:vAlign w:val="bottom"/>
            <w:hideMark/>
          </w:tcPr>
          <w:p w14:paraId="24D63370"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3.2</w:t>
            </w:r>
          </w:p>
        </w:tc>
        <w:tc>
          <w:tcPr>
            <w:tcW w:w="593" w:type="dxa"/>
            <w:shd w:val="clear" w:color="000000" w:fill="EDE683"/>
            <w:noWrap/>
            <w:vAlign w:val="bottom"/>
            <w:hideMark/>
          </w:tcPr>
          <w:p w14:paraId="4880282D"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6.7</w:t>
            </w:r>
          </w:p>
        </w:tc>
        <w:tc>
          <w:tcPr>
            <w:tcW w:w="900" w:type="dxa"/>
            <w:shd w:val="clear" w:color="000000" w:fill="C5DB81"/>
            <w:noWrap/>
            <w:vAlign w:val="bottom"/>
            <w:hideMark/>
          </w:tcPr>
          <w:p w14:paraId="7792340A"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11.3</w:t>
            </w:r>
          </w:p>
        </w:tc>
        <w:tc>
          <w:tcPr>
            <w:tcW w:w="760" w:type="dxa"/>
            <w:shd w:val="clear" w:color="000000" w:fill="FDCC7E"/>
            <w:noWrap/>
            <w:vAlign w:val="bottom"/>
            <w:hideMark/>
          </w:tcPr>
          <w:p w14:paraId="3EE360D7"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3.5</w:t>
            </w:r>
          </w:p>
        </w:tc>
        <w:tc>
          <w:tcPr>
            <w:tcW w:w="900" w:type="dxa"/>
            <w:shd w:val="clear" w:color="000000" w:fill="F8696B"/>
            <w:noWrap/>
            <w:vAlign w:val="bottom"/>
            <w:hideMark/>
          </w:tcPr>
          <w:p w14:paraId="3406DFAA"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0.0</w:t>
            </w:r>
          </w:p>
        </w:tc>
        <w:tc>
          <w:tcPr>
            <w:tcW w:w="735" w:type="dxa"/>
            <w:shd w:val="clear" w:color="000000" w:fill="C2DA81"/>
            <w:noWrap/>
            <w:vAlign w:val="bottom"/>
            <w:hideMark/>
          </w:tcPr>
          <w:p w14:paraId="06BF4225" w14:textId="77777777" w:rsidR="00505E40" w:rsidRPr="00C63581" w:rsidRDefault="00505E40" w:rsidP="008656F9">
            <w:pPr>
              <w:spacing w:after="0" w:line="240" w:lineRule="auto"/>
              <w:jc w:val="right"/>
              <w:rPr>
                <w:rFonts w:cs="Calibri"/>
                <w:color w:val="000000"/>
                <w:sz w:val="22"/>
                <w:szCs w:val="22"/>
                <w:lang w:val="en-GB" w:eastAsia="en-GB"/>
              </w:rPr>
            </w:pPr>
            <w:r w:rsidRPr="00C63581">
              <w:rPr>
                <w:rFonts w:cs="Calibri"/>
                <w:color w:val="000000"/>
                <w:sz w:val="22"/>
                <w:szCs w:val="22"/>
                <w:lang w:val="en-GB" w:eastAsia="en-GB"/>
              </w:rPr>
              <w:t>11.6</w:t>
            </w:r>
          </w:p>
        </w:tc>
      </w:tr>
    </w:tbl>
    <w:p w14:paraId="7B4AED3B" w14:textId="77777777" w:rsidR="00505E40" w:rsidRDefault="00505E40" w:rsidP="00505E40"/>
    <w:p w14:paraId="7551C133" w14:textId="77777777" w:rsidR="00DF3B42" w:rsidRDefault="00DF3B42" w:rsidP="00DF3B42">
      <w:pPr>
        <w:pStyle w:val="Heading1"/>
      </w:pPr>
      <w:r>
        <w:t>Note on how to read these model answers</w:t>
      </w:r>
    </w:p>
    <w:p w14:paraId="34100FA7" w14:textId="77777777" w:rsidR="00DF3B42" w:rsidRDefault="00DF3B42">
      <w:r>
        <w:t xml:space="preserve">The points made that are required by the mark scheme are </w:t>
      </w:r>
      <w:r>
        <w:rPr>
          <w:b/>
          <w:bCs/>
          <w:u w:val="single"/>
        </w:rPr>
        <w:t>underlined and in bold</w:t>
      </w:r>
      <w:r>
        <w:t xml:space="preserve"> and each point that carries a mark is followed by [1] indicating that that is where the mark is</w:t>
      </w:r>
    </w:p>
    <w:p w14:paraId="5461BFD3" w14:textId="77777777" w:rsidR="00DF3B42" w:rsidRDefault="00DF3B42">
      <w:r>
        <w:t>[Comments in square brackets and red are not intended to be part of the answer but are additional information either about the question, or about how that question, or it’s mark scheme has changed over time]</w:t>
      </w:r>
    </w:p>
    <w:p w14:paraId="4276FE4E" w14:textId="77777777" w:rsidR="00DF3B42" w:rsidRDefault="00DF3B42">
      <w:r>
        <w:t>Normally you will notice the same question asked in a later year sometimes will give out fewer marks</w:t>
      </w:r>
    </w:p>
    <w:p w14:paraId="326E67D2" w14:textId="16579D5E" w:rsidR="00DF3B42" w:rsidRDefault="00DF3B42">
      <w:r>
        <w:t>These model answers hopefully show how much detail is needed for a perfect answer because the marking schemes do not always stay the same for the same question from earlier papers, that’s why you need to add the additional details</w:t>
      </w:r>
    </w:p>
    <w:p w14:paraId="3A3CD70C" w14:textId="75EEC15B" w:rsidR="00DF3B42" w:rsidRDefault="00DF3B42">
      <w:r>
        <w:t>Also hopefully you’ll see recurring patterns in the best answers</w:t>
      </w:r>
      <w:r w:rsidR="0081400B">
        <w:t xml:space="preserve"> with details:</w:t>
      </w:r>
    </w:p>
    <w:p w14:paraId="230A5312" w14:textId="77777777" w:rsidR="0081400B" w:rsidRDefault="00DF3B42" w:rsidP="0081400B">
      <w:pPr>
        <w:pStyle w:val="ListParagraph"/>
        <w:numPr>
          <w:ilvl w:val="0"/>
          <w:numId w:val="18"/>
        </w:numPr>
      </w:pPr>
      <w:r>
        <w:t>like stating which chemical you are referring to</w:t>
      </w:r>
      <w:r w:rsidR="0081400B">
        <w:t xml:space="preserve">, </w:t>
      </w:r>
    </w:p>
    <w:p w14:paraId="008AD639" w14:textId="77777777" w:rsidR="0081400B" w:rsidRDefault="0081400B" w:rsidP="0081400B">
      <w:pPr>
        <w:pStyle w:val="ListParagraph"/>
        <w:numPr>
          <w:ilvl w:val="0"/>
          <w:numId w:val="18"/>
        </w:numPr>
      </w:pPr>
      <w:r>
        <w:t xml:space="preserve">what type of bond is involved or </w:t>
      </w:r>
    </w:p>
    <w:p w14:paraId="780C2C18" w14:textId="4613CC21" w:rsidR="00DF3B42" w:rsidRDefault="0081400B" w:rsidP="0081400B">
      <w:pPr>
        <w:pStyle w:val="ListParagraph"/>
        <w:numPr>
          <w:ilvl w:val="0"/>
          <w:numId w:val="18"/>
        </w:numPr>
      </w:pPr>
      <w:r>
        <w:t>what a higher temperature means for the particles (they have more kinetic energy so mover faster)</w:t>
      </w:r>
    </w:p>
    <w:p w14:paraId="28A38DCD" w14:textId="2D5F56E9" w:rsidR="006C058F" w:rsidRDefault="006C058F">
      <w:r>
        <w:t xml:space="preserve">Obviously you cannot spend this much time and write this much stuff on every question, but these </w:t>
      </w:r>
      <w:proofErr w:type="spellStart"/>
      <w:r>
        <w:t>multimark</w:t>
      </w:r>
      <w:proofErr w:type="spellEnd"/>
      <w:r>
        <w:t xml:space="preserve"> </w:t>
      </w:r>
      <w:r w:rsidR="0081400B">
        <w:t>‘</w:t>
      </w:r>
      <w:r>
        <w:t>explain</w:t>
      </w:r>
      <w:r w:rsidR="0081400B">
        <w:t>’</w:t>
      </w:r>
      <w:r>
        <w:t xml:space="preserve"> questions are very rare (probably less than 4 or 5 in any exam paper) and you should be aiming to spend much more time on them than the average 56 seconds you have per mark normally. </w:t>
      </w:r>
    </w:p>
    <w:p w14:paraId="04BE1981" w14:textId="11277577" w:rsidR="00DF3B42" w:rsidRPr="006C058F" w:rsidRDefault="006C058F">
      <w:pPr>
        <w:rPr>
          <w:b/>
          <w:bCs/>
        </w:rPr>
      </w:pPr>
      <w:r w:rsidRPr="006C058F">
        <w:rPr>
          <w:b/>
          <w:bCs/>
        </w:rPr>
        <w:t>You should after you have finished the exam, and checked through the paper, return to these questions and add as much additional details as you can!</w:t>
      </w:r>
    </w:p>
    <w:p w14:paraId="2D943AEA" w14:textId="726F9B07" w:rsidR="00DF3B42" w:rsidRDefault="00DF3B42"/>
    <w:p w14:paraId="01DACF1F" w14:textId="77777777" w:rsidR="00DF3B42" w:rsidRDefault="00DF3B42"/>
    <w:p w14:paraId="37E8F242" w14:textId="42488CDD" w:rsidR="00DF3B42" w:rsidRPr="00CB4FB6" w:rsidRDefault="00DF3B42" w:rsidP="00505E40">
      <w:r>
        <w:br w:type="page"/>
      </w:r>
    </w:p>
    <w:p w14:paraId="20082358" w14:textId="77777777"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w:t>
      </w:r>
      <w:bookmarkStart w:id="0" w:name="_Hlk508376323"/>
      <w:r w:rsidRPr="002C4341">
        <w:rPr>
          <w:color w:val="000000"/>
        </w:rPr>
        <w:t xml:space="preserve">Chem 1 </w:t>
      </w:r>
      <w:r>
        <w:rPr>
          <w:rFonts w:ascii="Calibri" w:hAnsi="Calibri" w:cs="Calibri"/>
          <w:b/>
          <w:bCs/>
          <w:color w:val="000000"/>
          <w:sz w:val="22"/>
          <w:szCs w:val="22"/>
        </w:rPr>
        <w:t>Q# 1/</w:t>
      </w:r>
      <w:r w:rsidRPr="002C4341">
        <w:rPr>
          <w:rFonts w:cs="Calibri"/>
          <w:color w:val="000000"/>
          <w:sz w:val="22"/>
          <w:szCs w:val="22"/>
        </w:rPr>
        <w:t xml:space="preserve"> </w:t>
      </w:r>
      <w:r w:rsidRPr="002C4341">
        <w:rPr>
          <w:noProof/>
        </w:rPr>
        <w:t>IGCSE Chemistry/2017/m/Paper 42/</w:t>
      </w:r>
    </w:p>
    <w:p w14:paraId="7340A2C2" w14:textId="503A1B6E" w:rsidR="00505E40" w:rsidRPr="002C4341" w:rsidRDefault="00505E40" w:rsidP="00505E40">
      <w:pPr>
        <w:spacing w:after="0" w:line="240" w:lineRule="auto"/>
        <w:rPr>
          <w:noProof/>
        </w:rPr>
      </w:pPr>
      <w:r w:rsidRPr="007037E3">
        <w:rPr>
          <w:noProof/>
        </w:rPr>
        <w:drawing>
          <wp:inline distT="0" distB="0" distL="0" distR="0" wp14:anchorId="787F4D18" wp14:editId="32A5926E">
            <wp:extent cx="6567170" cy="1104265"/>
            <wp:effectExtent l="0" t="0" r="0" b="0"/>
            <wp:docPr id="658"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
                      <a:extLst>
                        <a:ext uri="{28A0092B-C50C-407E-A947-70E740481C1C}">
                          <a14:useLocalDpi xmlns:a14="http://schemas.microsoft.com/office/drawing/2010/main" val="0"/>
                        </a:ext>
                      </a:extLst>
                    </a:blip>
                    <a:srcRect b="84790"/>
                    <a:stretch>
                      <a:fillRect/>
                    </a:stretch>
                  </pic:blipFill>
                  <pic:spPr bwMode="auto">
                    <a:xfrm>
                      <a:off x="0" y="0"/>
                      <a:ext cx="6567170" cy="1104265"/>
                    </a:xfrm>
                    <a:prstGeom prst="rect">
                      <a:avLst/>
                    </a:prstGeom>
                    <a:noFill/>
                    <a:ln>
                      <a:noFill/>
                    </a:ln>
                  </pic:spPr>
                </pic:pic>
              </a:graphicData>
            </a:graphic>
          </wp:inline>
        </w:drawing>
      </w:r>
    </w:p>
    <w:p w14:paraId="11B0EABC" w14:textId="7589ACF7" w:rsidR="00505E40" w:rsidRPr="002C4341" w:rsidRDefault="008656F9"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61312" behindDoc="0" locked="0" layoutInCell="1" allowOverlap="1" wp14:anchorId="6C3FBF45" wp14:editId="13C59F20">
                <wp:simplePos x="0" y="0"/>
                <wp:positionH relativeFrom="margin">
                  <wp:align>center</wp:align>
                </wp:positionH>
                <wp:positionV relativeFrom="paragraph">
                  <wp:posOffset>4436671</wp:posOffset>
                </wp:positionV>
                <wp:extent cx="5815965" cy="1248937"/>
                <wp:effectExtent l="0" t="0" r="13335"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248937"/>
                        </a:xfrm>
                        <a:prstGeom prst="rect">
                          <a:avLst/>
                        </a:prstGeom>
                        <a:solidFill>
                          <a:srgbClr val="FFFFFF"/>
                        </a:solidFill>
                        <a:ln w="9525">
                          <a:solidFill>
                            <a:srgbClr val="000000"/>
                          </a:solidFill>
                          <a:miter lim="800000"/>
                          <a:headEnd/>
                          <a:tailEnd/>
                        </a:ln>
                      </wps:spPr>
                      <wps:txbx>
                        <w:txbxContent>
                          <w:p w14:paraId="4CEE1649" w14:textId="67014A02" w:rsidR="008656F9" w:rsidRDefault="008656F9" w:rsidP="008656F9">
                            <w:pPr>
                              <w:pStyle w:val="ListParagraph"/>
                              <w:numPr>
                                <w:ilvl w:val="0"/>
                                <w:numId w:val="3"/>
                              </w:numPr>
                              <w:spacing w:after="0" w:line="240" w:lineRule="auto"/>
                            </w:pPr>
                            <w:r>
                              <w:t>Higher temperature means the silver and dichromate ions have more kinetic energy</w:t>
                            </w:r>
                          </w:p>
                          <w:p w14:paraId="64D9C848" w14:textId="2482F120" w:rsidR="008656F9" w:rsidRDefault="008656F9" w:rsidP="008656F9">
                            <w:pPr>
                              <w:pStyle w:val="ListParagraph"/>
                              <w:numPr>
                                <w:ilvl w:val="0"/>
                                <w:numId w:val="3"/>
                              </w:numPr>
                              <w:spacing w:after="0" w:line="240" w:lineRule="auto"/>
                            </w:pPr>
                            <w:r>
                              <w:t xml:space="preserve">So they will </w:t>
                            </w:r>
                            <w:r w:rsidRPr="003E314C">
                              <w:rPr>
                                <w:b/>
                                <w:bCs/>
                                <w:u w:val="single"/>
                              </w:rPr>
                              <w:t>move faster</w:t>
                            </w:r>
                            <w:r w:rsidR="003E314C">
                              <w:rPr>
                                <w:b/>
                                <w:bCs/>
                                <w:u w:val="single"/>
                              </w:rPr>
                              <w:t xml:space="preserve"> </w:t>
                            </w:r>
                            <w:r w:rsidR="003E314C" w:rsidRPr="003E314C">
                              <w:rPr>
                                <w:b/>
                                <w:bCs/>
                                <w:u w:val="single"/>
                              </w:rPr>
                              <w:t>[1]</w:t>
                            </w:r>
                            <w:r>
                              <w:t>, but the heavier dichromate ions will not move as fast as the silver ions</w:t>
                            </w:r>
                          </w:p>
                          <w:p w14:paraId="260AB1CD" w14:textId="2F709855" w:rsidR="008656F9" w:rsidRDefault="008656F9" w:rsidP="008656F9">
                            <w:pPr>
                              <w:pStyle w:val="ListParagraph"/>
                              <w:numPr>
                                <w:ilvl w:val="0"/>
                                <w:numId w:val="3"/>
                              </w:numPr>
                              <w:spacing w:after="0" w:line="240" w:lineRule="auto"/>
                            </w:pPr>
                            <w:r>
                              <w:t>Faster particles will move further per second</w:t>
                            </w:r>
                          </w:p>
                          <w:p w14:paraId="53BE82A8" w14:textId="3DBD664F" w:rsidR="008656F9" w:rsidRDefault="008656F9" w:rsidP="008656F9">
                            <w:pPr>
                              <w:pStyle w:val="ListParagraph"/>
                              <w:numPr>
                                <w:ilvl w:val="0"/>
                                <w:numId w:val="3"/>
                              </w:numPr>
                              <w:spacing w:after="0" w:line="240" w:lineRule="auto"/>
                            </w:pPr>
                            <w:r>
                              <w:t xml:space="preserve">So the red solid silver dichromate will still appear closer to the solid ammonium dichromate, </w:t>
                            </w:r>
                          </w:p>
                          <w:p w14:paraId="6EC36A76" w14:textId="7DC25D51" w:rsidR="008656F9" w:rsidRDefault="008656F9" w:rsidP="008656F9">
                            <w:pPr>
                              <w:pStyle w:val="ListParagraph"/>
                              <w:numPr>
                                <w:ilvl w:val="0"/>
                                <w:numId w:val="3"/>
                              </w:numPr>
                              <w:spacing w:after="0" w:line="240" w:lineRule="auto"/>
                            </w:pPr>
                            <w:r>
                              <w:t xml:space="preserve">But the </w:t>
                            </w:r>
                            <w:r w:rsidRPr="003E314C">
                              <w:rPr>
                                <w:b/>
                                <w:bCs/>
                                <w:u w:val="single"/>
                              </w:rPr>
                              <w:t>red solid will appear faster</w:t>
                            </w:r>
                            <w:r w:rsidR="003E314C" w:rsidRPr="003E314C">
                              <w:rPr>
                                <w:b/>
                                <w:bCs/>
                                <w:u w:val="single"/>
                              </w:rPr>
                              <w:t xml:space="preserve"> [1]</w:t>
                            </w:r>
                            <w:r>
                              <w:t>, so in less than five minutes, \</w:t>
                            </w:r>
                          </w:p>
                          <w:p w14:paraId="7111FC38" w14:textId="5227DC04" w:rsidR="008656F9" w:rsidRDefault="008656F9" w:rsidP="008656F9">
                            <w:pPr>
                              <w:pStyle w:val="ListParagraph"/>
                              <w:numPr>
                                <w:ilvl w:val="0"/>
                                <w:numId w:val="3"/>
                              </w:numPr>
                              <w:spacing w:after="0" w:line="240" w:lineRule="auto"/>
                            </w:pPr>
                            <w:r>
                              <w:t>The higher the temperature, the faster the red line will appear</w:t>
                            </w:r>
                          </w:p>
                          <w:p w14:paraId="11E5633A" w14:textId="77777777" w:rsidR="008656F9" w:rsidRDefault="008656F9" w:rsidP="00331ABD">
                            <w:pPr>
                              <w:spacing w:after="0" w:line="240" w:lineRule="auto"/>
                            </w:pPr>
                          </w:p>
                          <w:p w14:paraId="281C5F38"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FBF45" id="_x0000_t202" coordsize="21600,21600" o:spt="202" path="m,l,21600r21600,l21600,xe">
                <v:stroke joinstyle="miter"/>
                <v:path gradientshapeok="t" o:connecttype="rect"/>
              </v:shapetype>
              <v:shape id="Text Box 2" o:spid="_x0000_s1026" type="#_x0000_t202" style="position:absolute;margin-left:0;margin-top:349.35pt;width:457.95pt;height:98.3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">
                <v:textbox>
                  <w:txbxContent>
                    <w:p w14:paraId="4CEE1649" w14:textId="67014A02" w:rsidR="008656F9" w:rsidRDefault="008656F9" w:rsidP="008656F9">
                      <w:pPr>
                        <w:pStyle w:val="ListParagraph"/>
                        <w:numPr>
                          <w:ilvl w:val="0"/>
                          <w:numId w:val="3"/>
                        </w:numPr>
                        <w:spacing w:after="0" w:line="240" w:lineRule="auto"/>
                      </w:pPr>
                      <w:r>
                        <w:t>Higher temperature means the silver and dichromate ions have more kinetic energy</w:t>
                      </w:r>
                    </w:p>
                    <w:p w14:paraId="64D9C848" w14:textId="2482F120" w:rsidR="008656F9" w:rsidRDefault="008656F9" w:rsidP="008656F9">
                      <w:pPr>
                        <w:pStyle w:val="ListParagraph"/>
                        <w:numPr>
                          <w:ilvl w:val="0"/>
                          <w:numId w:val="3"/>
                        </w:numPr>
                        <w:spacing w:after="0" w:line="240" w:lineRule="auto"/>
                      </w:pPr>
                      <w:r>
                        <w:t xml:space="preserve">So they will </w:t>
                      </w:r>
                      <w:r w:rsidRPr="003E314C">
                        <w:rPr>
                          <w:b/>
                          <w:bCs/>
                          <w:u w:val="single"/>
                        </w:rPr>
                        <w:t>move faster</w:t>
                      </w:r>
                      <w:r w:rsidR="003E314C">
                        <w:rPr>
                          <w:b/>
                          <w:bCs/>
                          <w:u w:val="single"/>
                        </w:rPr>
                        <w:t xml:space="preserve"> </w:t>
                      </w:r>
                      <w:r w:rsidR="003E314C" w:rsidRPr="003E314C">
                        <w:rPr>
                          <w:b/>
                          <w:bCs/>
                          <w:u w:val="single"/>
                        </w:rPr>
                        <w:t>[1]</w:t>
                      </w:r>
                      <w:r>
                        <w:t>, but the heavier dichromate ions will not move as fast as the silver ions</w:t>
                      </w:r>
                    </w:p>
                    <w:p w14:paraId="260AB1CD" w14:textId="2F709855" w:rsidR="008656F9" w:rsidRDefault="008656F9" w:rsidP="008656F9">
                      <w:pPr>
                        <w:pStyle w:val="ListParagraph"/>
                        <w:numPr>
                          <w:ilvl w:val="0"/>
                          <w:numId w:val="3"/>
                        </w:numPr>
                        <w:spacing w:after="0" w:line="240" w:lineRule="auto"/>
                      </w:pPr>
                      <w:r>
                        <w:t>Faster particles will move further per second</w:t>
                      </w:r>
                    </w:p>
                    <w:p w14:paraId="53BE82A8" w14:textId="3DBD664F" w:rsidR="008656F9" w:rsidRDefault="008656F9" w:rsidP="008656F9">
                      <w:pPr>
                        <w:pStyle w:val="ListParagraph"/>
                        <w:numPr>
                          <w:ilvl w:val="0"/>
                          <w:numId w:val="3"/>
                        </w:numPr>
                        <w:spacing w:after="0" w:line="240" w:lineRule="auto"/>
                      </w:pPr>
                      <w:r>
                        <w:t xml:space="preserve">So the red solid silver dichromate will still appear closer to the solid ammonium dichromate, </w:t>
                      </w:r>
                    </w:p>
                    <w:p w14:paraId="6EC36A76" w14:textId="7DC25D51" w:rsidR="008656F9" w:rsidRDefault="008656F9" w:rsidP="008656F9">
                      <w:pPr>
                        <w:pStyle w:val="ListParagraph"/>
                        <w:numPr>
                          <w:ilvl w:val="0"/>
                          <w:numId w:val="3"/>
                        </w:numPr>
                        <w:spacing w:after="0" w:line="240" w:lineRule="auto"/>
                      </w:pPr>
                      <w:r>
                        <w:t xml:space="preserve">But the </w:t>
                      </w:r>
                      <w:r w:rsidRPr="003E314C">
                        <w:rPr>
                          <w:b/>
                          <w:bCs/>
                          <w:u w:val="single"/>
                        </w:rPr>
                        <w:t>red solid will appear faster</w:t>
                      </w:r>
                      <w:r w:rsidR="003E314C" w:rsidRPr="003E314C">
                        <w:rPr>
                          <w:b/>
                          <w:bCs/>
                          <w:u w:val="single"/>
                        </w:rPr>
                        <w:t xml:space="preserve"> [1]</w:t>
                      </w:r>
                      <w:r>
                        <w:t>, so in less than five minutes, \</w:t>
                      </w:r>
                    </w:p>
                    <w:p w14:paraId="7111FC38" w14:textId="5227DC04" w:rsidR="008656F9" w:rsidRDefault="008656F9" w:rsidP="008656F9">
                      <w:pPr>
                        <w:pStyle w:val="ListParagraph"/>
                        <w:numPr>
                          <w:ilvl w:val="0"/>
                          <w:numId w:val="3"/>
                        </w:numPr>
                        <w:spacing w:after="0" w:line="240" w:lineRule="auto"/>
                      </w:pPr>
                      <w:r>
                        <w:t>The higher the temperature, the faster the red line will appear</w:t>
                      </w:r>
                    </w:p>
                    <w:p w14:paraId="11E5633A" w14:textId="77777777" w:rsidR="008656F9" w:rsidRDefault="008656F9" w:rsidP="00331ABD">
                      <w:pPr>
                        <w:spacing w:after="0" w:line="240" w:lineRule="auto"/>
                      </w:pPr>
                    </w:p>
                    <w:p w14:paraId="281C5F38"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659264" behindDoc="0" locked="0" layoutInCell="1" allowOverlap="1" wp14:anchorId="70B520EC" wp14:editId="1C2F9866">
                <wp:simplePos x="0" y="0"/>
                <wp:positionH relativeFrom="margin">
                  <wp:posOffset>208667</wp:posOffset>
                </wp:positionH>
                <wp:positionV relativeFrom="paragraph">
                  <wp:posOffset>2239552</wp:posOffset>
                </wp:positionV>
                <wp:extent cx="5815965" cy="1449659"/>
                <wp:effectExtent l="0" t="0" r="1333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449659"/>
                        </a:xfrm>
                        <a:prstGeom prst="rect">
                          <a:avLst/>
                        </a:prstGeom>
                        <a:solidFill>
                          <a:srgbClr val="FFFFFF"/>
                        </a:solidFill>
                        <a:ln w="9525">
                          <a:solidFill>
                            <a:srgbClr val="000000"/>
                          </a:solidFill>
                          <a:miter lim="800000"/>
                          <a:headEnd/>
                          <a:tailEnd/>
                        </a:ln>
                      </wps:spPr>
                      <wps:txbx>
                        <w:txbxContent>
                          <w:p w14:paraId="0B8FE705" w14:textId="1B635B07" w:rsidR="008656F9" w:rsidRDefault="008656F9" w:rsidP="00053EF4">
                            <w:pPr>
                              <w:pStyle w:val="ListParagraph"/>
                              <w:numPr>
                                <w:ilvl w:val="0"/>
                                <w:numId w:val="2"/>
                              </w:numPr>
                              <w:spacing w:after="0" w:line="240" w:lineRule="auto"/>
                            </w:pPr>
                            <w:r>
                              <w:t>Dichromate ions have a mass of 250, silver ions have a mass of 108 so dichromate ions are more than 2 times heavier</w:t>
                            </w:r>
                          </w:p>
                          <w:p w14:paraId="39CA4BDA" w14:textId="1E4FB231" w:rsidR="008656F9" w:rsidRPr="008656F9" w:rsidRDefault="008656F9" w:rsidP="00053EF4">
                            <w:pPr>
                              <w:pStyle w:val="ListParagraph"/>
                              <w:numPr>
                                <w:ilvl w:val="0"/>
                                <w:numId w:val="2"/>
                              </w:numPr>
                              <w:spacing w:after="0" w:line="240" w:lineRule="auto"/>
                              <w:rPr>
                                <w:b/>
                                <w:bCs/>
                                <w:u w:val="single"/>
                              </w:rPr>
                            </w:pPr>
                            <w:r w:rsidRPr="008656F9">
                              <w:rPr>
                                <w:b/>
                                <w:bCs/>
                                <w:u w:val="single"/>
                              </w:rPr>
                              <w:t xml:space="preserve">The heavier dichromate ions </w:t>
                            </w:r>
                            <w:r>
                              <w:rPr>
                                <w:b/>
                                <w:bCs/>
                                <w:u w:val="single"/>
                              </w:rPr>
                              <w:t xml:space="preserve">[1] </w:t>
                            </w:r>
                            <w:r w:rsidRPr="008656F9">
                              <w:rPr>
                                <w:b/>
                                <w:bCs/>
                                <w:u w:val="single"/>
                              </w:rPr>
                              <w:t xml:space="preserve">will diffuse slower </w:t>
                            </w:r>
                            <w:r>
                              <w:rPr>
                                <w:b/>
                                <w:bCs/>
                                <w:u w:val="single"/>
                              </w:rPr>
                              <w:t xml:space="preserve">[1] </w:t>
                            </w:r>
                            <w:r w:rsidRPr="008656F9">
                              <w:t>through the water</w:t>
                            </w:r>
                            <w:r w:rsidRPr="008656F9">
                              <w:rPr>
                                <w:b/>
                                <w:bCs/>
                                <w:u w:val="single"/>
                              </w:rPr>
                              <w:t xml:space="preserve"> </w:t>
                            </w:r>
                          </w:p>
                          <w:p w14:paraId="5A69C4A6" w14:textId="3B0BFA0C" w:rsidR="008656F9" w:rsidRDefault="008656F9" w:rsidP="00053EF4">
                            <w:pPr>
                              <w:pStyle w:val="ListParagraph"/>
                              <w:numPr>
                                <w:ilvl w:val="0"/>
                                <w:numId w:val="2"/>
                              </w:numPr>
                              <w:spacing w:after="0" w:line="240" w:lineRule="auto"/>
                            </w:pPr>
                            <w:r>
                              <w:t>So they will move at a slower speed than silver ions, which will mover further in the same time</w:t>
                            </w:r>
                          </w:p>
                          <w:p w14:paraId="5584695D" w14:textId="29B3D6A9" w:rsidR="008656F9" w:rsidRDefault="008656F9" w:rsidP="00053EF4">
                            <w:pPr>
                              <w:pStyle w:val="ListParagraph"/>
                              <w:numPr>
                                <w:ilvl w:val="0"/>
                                <w:numId w:val="2"/>
                              </w:numPr>
                              <w:spacing w:after="0" w:line="240" w:lineRule="auto"/>
                            </w:pPr>
                            <w:r>
                              <w:t xml:space="preserve">So when the </w:t>
                            </w:r>
                            <w:r w:rsidRPr="008656F9">
                              <w:rPr>
                                <w:b/>
                                <w:bCs/>
                                <w:u w:val="single"/>
                              </w:rPr>
                              <w:t>two ions meet to form the insoluble salt silver dichromate they will meet closer to where the aqueous dichromate ions are made</w:t>
                            </w:r>
                            <w:r>
                              <w:t xml:space="preserve"> </w:t>
                            </w:r>
                            <w:r w:rsidR="00DF3B42">
                              <w:t xml:space="preserve">[1] </w:t>
                            </w:r>
                            <w:r>
                              <w:t>(closer to the solid ammonium dichromate), which is the line marked S</w:t>
                            </w:r>
                          </w:p>
                          <w:p w14:paraId="1DDD6881" w14:textId="1D01361C" w:rsidR="008656F9" w:rsidRPr="008656F9" w:rsidRDefault="008656F9" w:rsidP="00331ABD">
                            <w:pPr>
                              <w:spacing w:after="0" w:line="240" w:lineRule="auto"/>
                              <w:rPr>
                                <w:color w:val="FF0000"/>
                              </w:rPr>
                            </w:pPr>
                            <w:r w:rsidRPr="008656F9">
                              <w:rPr>
                                <w:color w:val="FF0000"/>
                              </w:rPr>
                              <w:t xml:space="preserve">[the salts could have very different solubilities, so this question is not that good] </w:t>
                            </w:r>
                          </w:p>
                          <w:p w14:paraId="3C4E3472" w14:textId="1F3EBDD3" w:rsidR="008656F9" w:rsidRDefault="008656F9" w:rsidP="00331ABD">
                            <w:pPr>
                              <w:spacing w:after="0" w:line="240" w:lineRule="auto"/>
                            </w:pPr>
                          </w:p>
                          <w:p w14:paraId="45051B46"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520EC" id="_x0000_s1027" type="#_x0000_t202" style="position:absolute;margin-left:16.45pt;margin-top:176.35pt;width:457.95pt;height:114.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">
                <v:textbox>
                  <w:txbxContent>
                    <w:p w14:paraId="0B8FE705" w14:textId="1B635B07" w:rsidR="008656F9" w:rsidRDefault="008656F9" w:rsidP="00053EF4">
                      <w:pPr>
                        <w:pStyle w:val="ListParagraph"/>
                        <w:numPr>
                          <w:ilvl w:val="0"/>
                          <w:numId w:val="2"/>
                        </w:numPr>
                        <w:spacing w:after="0" w:line="240" w:lineRule="auto"/>
                      </w:pPr>
                      <w:r>
                        <w:t>Dichromate ions have a mass of 250, silver ions have a mass of 108 so dichromate ions are more than 2 times heavier</w:t>
                      </w:r>
                    </w:p>
                    <w:p w14:paraId="39CA4BDA" w14:textId="1E4FB231" w:rsidR="008656F9" w:rsidRPr="008656F9" w:rsidRDefault="008656F9" w:rsidP="00053EF4">
                      <w:pPr>
                        <w:pStyle w:val="ListParagraph"/>
                        <w:numPr>
                          <w:ilvl w:val="0"/>
                          <w:numId w:val="2"/>
                        </w:numPr>
                        <w:spacing w:after="0" w:line="240" w:lineRule="auto"/>
                        <w:rPr>
                          <w:b/>
                          <w:bCs/>
                          <w:u w:val="single"/>
                        </w:rPr>
                      </w:pPr>
                      <w:r w:rsidRPr="008656F9">
                        <w:rPr>
                          <w:b/>
                          <w:bCs/>
                          <w:u w:val="single"/>
                        </w:rPr>
                        <w:t xml:space="preserve">The heavier dichromate ions </w:t>
                      </w:r>
                      <w:r>
                        <w:rPr>
                          <w:b/>
                          <w:bCs/>
                          <w:u w:val="single"/>
                        </w:rPr>
                        <w:t xml:space="preserve">[1] </w:t>
                      </w:r>
                      <w:r w:rsidRPr="008656F9">
                        <w:rPr>
                          <w:b/>
                          <w:bCs/>
                          <w:u w:val="single"/>
                        </w:rPr>
                        <w:t xml:space="preserve">will diffuse slower </w:t>
                      </w:r>
                      <w:r>
                        <w:rPr>
                          <w:b/>
                          <w:bCs/>
                          <w:u w:val="single"/>
                        </w:rPr>
                        <w:t xml:space="preserve">[1] </w:t>
                      </w:r>
                      <w:r w:rsidRPr="008656F9">
                        <w:t>through the water</w:t>
                      </w:r>
                      <w:r w:rsidRPr="008656F9">
                        <w:rPr>
                          <w:b/>
                          <w:bCs/>
                          <w:u w:val="single"/>
                        </w:rPr>
                        <w:t xml:space="preserve"> </w:t>
                      </w:r>
                    </w:p>
                    <w:p w14:paraId="5A69C4A6" w14:textId="3B0BFA0C" w:rsidR="008656F9" w:rsidRDefault="008656F9" w:rsidP="00053EF4">
                      <w:pPr>
                        <w:pStyle w:val="ListParagraph"/>
                        <w:numPr>
                          <w:ilvl w:val="0"/>
                          <w:numId w:val="2"/>
                        </w:numPr>
                        <w:spacing w:after="0" w:line="240" w:lineRule="auto"/>
                      </w:pPr>
                      <w:r>
                        <w:t>So they will move at a slower speed than silver ions, which will mover further in the same time</w:t>
                      </w:r>
                    </w:p>
                    <w:p w14:paraId="5584695D" w14:textId="29B3D6A9" w:rsidR="008656F9" w:rsidRDefault="008656F9" w:rsidP="00053EF4">
                      <w:pPr>
                        <w:pStyle w:val="ListParagraph"/>
                        <w:numPr>
                          <w:ilvl w:val="0"/>
                          <w:numId w:val="2"/>
                        </w:numPr>
                        <w:spacing w:after="0" w:line="240" w:lineRule="auto"/>
                      </w:pPr>
                      <w:r>
                        <w:t xml:space="preserve">So when the </w:t>
                      </w:r>
                      <w:r w:rsidRPr="008656F9">
                        <w:rPr>
                          <w:b/>
                          <w:bCs/>
                          <w:u w:val="single"/>
                        </w:rPr>
                        <w:t>two ions meet to form the insoluble salt silver dichromate they will meet closer to where the aqueous dichromate ions are made</w:t>
                      </w:r>
                      <w:r>
                        <w:t xml:space="preserve"> </w:t>
                      </w:r>
                      <w:r w:rsidR="00DF3B42">
                        <w:t xml:space="preserve">[1] </w:t>
                      </w:r>
                      <w:r>
                        <w:t>(closer to the solid ammonium dichromate), which is the line marked S</w:t>
                      </w:r>
                    </w:p>
                    <w:p w14:paraId="1DDD6881" w14:textId="1D01361C" w:rsidR="008656F9" w:rsidRPr="008656F9" w:rsidRDefault="008656F9" w:rsidP="00331ABD">
                      <w:pPr>
                        <w:spacing w:after="0" w:line="240" w:lineRule="auto"/>
                        <w:rPr>
                          <w:color w:val="FF0000"/>
                        </w:rPr>
                      </w:pPr>
                      <w:r w:rsidRPr="008656F9">
                        <w:rPr>
                          <w:color w:val="FF0000"/>
                        </w:rPr>
                        <w:t xml:space="preserve">[the salts could have very different solubilities, so this question is not that good] </w:t>
                      </w:r>
                    </w:p>
                    <w:p w14:paraId="3C4E3472" w14:textId="1F3EBDD3" w:rsidR="008656F9" w:rsidRDefault="008656F9" w:rsidP="00331ABD">
                      <w:pPr>
                        <w:spacing w:after="0" w:line="240" w:lineRule="auto"/>
                      </w:pPr>
                    </w:p>
                    <w:p w14:paraId="45051B46"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71F87807" wp14:editId="64219515">
            <wp:extent cx="6294120" cy="5201285"/>
            <wp:effectExtent l="0" t="0" r="0" b="0"/>
            <wp:docPr id="662"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1">
                      <a:extLst>
                        <a:ext uri="{28A0092B-C50C-407E-A947-70E740481C1C}">
                          <a14:useLocalDpi xmlns:a14="http://schemas.microsoft.com/office/drawing/2010/main" val="0"/>
                        </a:ext>
                      </a:extLst>
                    </a:blip>
                    <a:srcRect b="34381"/>
                    <a:stretch>
                      <a:fillRect/>
                    </a:stretch>
                  </pic:blipFill>
                  <pic:spPr bwMode="auto">
                    <a:xfrm>
                      <a:off x="0" y="0"/>
                      <a:ext cx="6294120" cy="5201285"/>
                    </a:xfrm>
                    <a:prstGeom prst="rect">
                      <a:avLst/>
                    </a:prstGeom>
                    <a:noFill/>
                    <a:ln>
                      <a:noFill/>
                    </a:ln>
                  </pic:spPr>
                </pic:pic>
              </a:graphicData>
            </a:graphic>
          </wp:inline>
        </w:drawing>
      </w:r>
    </w:p>
    <w:p w14:paraId="65E37A14" w14:textId="75E88FE2"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4B29E452" w14:textId="4DCDBD59"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1 </w:t>
      </w:r>
      <w:r>
        <w:rPr>
          <w:rFonts w:ascii="Calibri" w:hAnsi="Calibri" w:cs="Calibri"/>
          <w:b/>
          <w:bCs/>
          <w:color w:val="000000"/>
          <w:sz w:val="22"/>
          <w:szCs w:val="22"/>
        </w:rPr>
        <w:t>Q# 2/</w:t>
      </w:r>
      <w:r w:rsidRPr="002C4341">
        <w:rPr>
          <w:rFonts w:cs="Calibri"/>
          <w:color w:val="000000"/>
          <w:sz w:val="22"/>
          <w:szCs w:val="22"/>
        </w:rPr>
        <w:t xml:space="preserve"> </w:t>
      </w:r>
      <w:r w:rsidRPr="002C4341">
        <w:rPr>
          <w:noProof/>
        </w:rPr>
        <w:t>IGCSE Chemistry/2016/s/Paper 43/</w:t>
      </w:r>
    </w:p>
    <w:p w14:paraId="2128F635" w14:textId="4288D117" w:rsidR="00505E40" w:rsidRPr="002C4341" w:rsidRDefault="00505E40" w:rsidP="00505E40">
      <w:pPr>
        <w:spacing w:after="0" w:line="240" w:lineRule="auto"/>
        <w:rPr>
          <w:noProof/>
        </w:rPr>
      </w:pPr>
      <w:r w:rsidRPr="007037E3">
        <w:rPr>
          <w:noProof/>
        </w:rPr>
        <w:drawing>
          <wp:inline distT="0" distB="0" distL="0" distR="0" wp14:anchorId="7761403C" wp14:editId="1E25A4AD">
            <wp:extent cx="6543040" cy="2968625"/>
            <wp:effectExtent l="0" t="0" r="0" b="0"/>
            <wp:docPr id="642"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2">
                      <a:extLst>
                        <a:ext uri="{28A0092B-C50C-407E-A947-70E740481C1C}">
                          <a14:useLocalDpi xmlns:a14="http://schemas.microsoft.com/office/drawing/2010/main" val="0"/>
                        </a:ext>
                      </a:extLst>
                    </a:blip>
                    <a:srcRect b="61488"/>
                    <a:stretch>
                      <a:fillRect/>
                    </a:stretch>
                  </pic:blipFill>
                  <pic:spPr bwMode="auto">
                    <a:xfrm>
                      <a:off x="0" y="0"/>
                      <a:ext cx="6543040" cy="2968625"/>
                    </a:xfrm>
                    <a:prstGeom prst="rect">
                      <a:avLst/>
                    </a:prstGeom>
                    <a:noFill/>
                    <a:ln>
                      <a:noFill/>
                    </a:ln>
                  </pic:spPr>
                </pic:pic>
              </a:graphicData>
            </a:graphic>
          </wp:inline>
        </w:drawing>
      </w:r>
    </w:p>
    <w:p w14:paraId="3B7A0F9E" w14:textId="77777777" w:rsidR="00505E40" w:rsidRPr="002C4341" w:rsidRDefault="00505E40" w:rsidP="00505E40">
      <w:pPr>
        <w:spacing w:after="0" w:line="240" w:lineRule="auto"/>
        <w:rPr>
          <w:noProof/>
        </w:rPr>
      </w:pPr>
      <w:r w:rsidRPr="002C4341">
        <w:rPr>
          <w:noProof/>
        </w:rPr>
        <w:t>(a)</w:t>
      </w:r>
    </w:p>
    <w:p w14:paraId="54B5FB5C" w14:textId="3A8598E5"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65408" behindDoc="0" locked="0" layoutInCell="1" allowOverlap="1" wp14:anchorId="303584FB" wp14:editId="466386CA">
                <wp:simplePos x="0" y="0"/>
                <wp:positionH relativeFrom="page">
                  <wp:posOffset>1906750</wp:posOffset>
                </wp:positionH>
                <wp:positionV relativeFrom="paragraph">
                  <wp:posOffset>406679</wp:posOffset>
                </wp:positionV>
                <wp:extent cx="4785562" cy="1271239"/>
                <wp:effectExtent l="0" t="0" r="15240" b="247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562" cy="1271239"/>
                        </a:xfrm>
                        <a:prstGeom prst="rect">
                          <a:avLst/>
                        </a:prstGeom>
                        <a:solidFill>
                          <a:srgbClr val="FFFFFF"/>
                        </a:solidFill>
                        <a:ln w="9525">
                          <a:solidFill>
                            <a:srgbClr val="000000"/>
                          </a:solidFill>
                          <a:miter lim="800000"/>
                          <a:headEnd/>
                          <a:tailEnd/>
                        </a:ln>
                      </wps:spPr>
                      <wps:txbx>
                        <w:txbxContent>
                          <w:p w14:paraId="62B07DC4" w14:textId="76079EDF" w:rsidR="008656F9" w:rsidRPr="003E314C" w:rsidRDefault="003E314C" w:rsidP="00331ABD">
                            <w:pPr>
                              <w:spacing w:after="0" w:line="240" w:lineRule="auto"/>
                              <w:rPr>
                                <w:b/>
                                <w:bCs/>
                                <w:u w:val="single"/>
                              </w:rPr>
                            </w:pPr>
                            <w:r w:rsidRPr="003E314C">
                              <w:rPr>
                                <w:b/>
                                <w:bCs/>
                                <w:u w:val="single"/>
                              </w:rPr>
                              <w:t xml:space="preserve">Solid forms at </w:t>
                            </w:r>
                            <w:r w:rsidR="008656F9" w:rsidRPr="003E314C">
                              <w:rPr>
                                <w:b/>
                                <w:bCs/>
                                <w:u w:val="single"/>
                              </w:rPr>
                              <w:t xml:space="preserve">A </w:t>
                            </w:r>
                            <w:r w:rsidRPr="003E314C">
                              <w:rPr>
                                <w:b/>
                                <w:bCs/>
                                <w:u w:val="single"/>
                              </w:rPr>
                              <w:t>[1]</w:t>
                            </w:r>
                          </w:p>
                          <w:p w14:paraId="1E8E18A4" w14:textId="32F5E598" w:rsidR="008656F9" w:rsidRDefault="008656F9" w:rsidP="008656F9">
                            <w:pPr>
                              <w:pStyle w:val="ListParagraph"/>
                              <w:numPr>
                                <w:ilvl w:val="0"/>
                                <w:numId w:val="4"/>
                              </w:numPr>
                              <w:spacing w:after="0" w:line="240" w:lineRule="auto"/>
                            </w:pPr>
                            <w:r>
                              <w:t>HCl(g) has a molecular mass of 36.5, but NH</w:t>
                            </w:r>
                            <w:r w:rsidRPr="008656F9">
                              <w:rPr>
                                <w:vertAlign w:val="subscript"/>
                              </w:rPr>
                              <w:t>3</w:t>
                            </w:r>
                            <w:r>
                              <w:t xml:space="preserve"> (g) has a mass of 17, which less than hal</w:t>
                            </w:r>
                            <w:r w:rsidR="003E314C">
                              <w:t>f</w:t>
                            </w:r>
                            <w:r>
                              <w:t xml:space="preserve"> the mass of HCl, </w:t>
                            </w:r>
                          </w:p>
                          <w:p w14:paraId="4454236B" w14:textId="73B06C87" w:rsidR="008656F9" w:rsidRPr="008656F9" w:rsidRDefault="008656F9" w:rsidP="008656F9">
                            <w:pPr>
                              <w:pStyle w:val="ListParagraph"/>
                              <w:numPr>
                                <w:ilvl w:val="0"/>
                                <w:numId w:val="4"/>
                              </w:numPr>
                              <w:spacing w:after="0" w:line="240" w:lineRule="auto"/>
                            </w:pPr>
                            <w:r>
                              <w:t xml:space="preserve">The </w:t>
                            </w:r>
                            <w:r w:rsidR="003E314C" w:rsidRPr="003E314C">
                              <w:rPr>
                                <w:b/>
                                <w:bCs/>
                                <w:u w:val="single"/>
                              </w:rPr>
                              <w:t xml:space="preserve">lighter </w:t>
                            </w:r>
                            <w:r w:rsidRPr="003E314C">
                              <w:rPr>
                                <w:b/>
                                <w:bCs/>
                                <w:u w:val="single"/>
                              </w:rPr>
                              <w:t>ammonia molecules</w:t>
                            </w:r>
                            <w:r w:rsidR="003E314C">
                              <w:rPr>
                                <w:b/>
                                <w:bCs/>
                                <w:u w:val="single"/>
                              </w:rPr>
                              <w:t xml:space="preserve"> [1]</w:t>
                            </w:r>
                            <w:r>
                              <w:t xml:space="preserve"> will </w:t>
                            </w:r>
                            <w:r w:rsidRPr="003E314C">
                              <w:rPr>
                                <w:b/>
                                <w:bCs/>
                                <w:u w:val="single"/>
                              </w:rPr>
                              <w:t>move faster</w:t>
                            </w:r>
                            <w:r w:rsidR="003E314C">
                              <w:rPr>
                                <w:b/>
                                <w:bCs/>
                                <w:u w:val="single"/>
                              </w:rPr>
                              <w:t xml:space="preserve"> [1]</w:t>
                            </w:r>
                            <w:r>
                              <w:t xml:space="preserve"> at the same temperature</w:t>
                            </w:r>
                          </w:p>
                          <w:p w14:paraId="27D5C410" w14:textId="38C6C95F" w:rsidR="008656F9" w:rsidRDefault="008656F9" w:rsidP="008656F9">
                            <w:pPr>
                              <w:pStyle w:val="ListParagraph"/>
                              <w:numPr>
                                <w:ilvl w:val="0"/>
                                <w:numId w:val="4"/>
                              </w:numPr>
                              <w:spacing w:after="0" w:line="240" w:lineRule="auto"/>
                            </w:pPr>
                            <w:r>
                              <w:t>So they will diffuse faster and travel further in the same amount of time</w:t>
                            </w:r>
                          </w:p>
                          <w:p w14:paraId="3D28095E" w14:textId="7F8B5C8D" w:rsidR="008656F9" w:rsidRDefault="008656F9" w:rsidP="008656F9">
                            <w:pPr>
                              <w:pStyle w:val="ListParagraph"/>
                              <w:numPr>
                                <w:ilvl w:val="0"/>
                                <w:numId w:val="4"/>
                              </w:numPr>
                              <w:spacing w:after="0" w:line="240" w:lineRule="auto"/>
                            </w:pPr>
                            <w:r>
                              <w:t xml:space="preserve">So where the two gases meet will be closer to the HCl </w:t>
                            </w:r>
                          </w:p>
                          <w:p w14:paraId="206A9512" w14:textId="66BD1D44" w:rsidR="008656F9" w:rsidRPr="008656F9" w:rsidRDefault="008656F9" w:rsidP="008656F9">
                            <w:pPr>
                              <w:pStyle w:val="ListParagraph"/>
                              <w:numPr>
                                <w:ilvl w:val="0"/>
                                <w:numId w:val="4"/>
                              </w:numPr>
                              <w:spacing w:after="0" w:line="240" w:lineRule="auto"/>
                            </w:pPr>
                            <w:r>
                              <w:t>So the solid NH</w:t>
                            </w:r>
                            <w:r w:rsidRPr="008656F9">
                              <w:rPr>
                                <w:vertAlign w:val="subscript"/>
                              </w:rPr>
                              <w:t>4</w:t>
                            </w:r>
                            <w:r>
                              <w:t>Cl made when acid and base meets will be closer to the HCl</w:t>
                            </w:r>
                          </w:p>
                          <w:p w14:paraId="4ECF56F4" w14:textId="77777777" w:rsidR="008656F9" w:rsidRDefault="008656F9" w:rsidP="00331ABD">
                            <w:pPr>
                              <w:spacing w:after="0" w:line="240" w:lineRule="auto"/>
                            </w:pPr>
                          </w:p>
                          <w:p w14:paraId="0347B0E0" w14:textId="77777777" w:rsidR="008656F9" w:rsidRDefault="008656F9" w:rsidP="00331ABD">
                            <w:pPr>
                              <w:spacing w:after="0" w:line="240" w:lineRule="auto"/>
                            </w:pPr>
                          </w:p>
                          <w:p w14:paraId="705939DE" w14:textId="77777777" w:rsidR="008656F9" w:rsidRDefault="008656F9" w:rsidP="00331ABD">
                            <w:pPr>
                              <w:spacing w:after="0" w:line="240" w:lineRule="auto"/>
                            </w:pPr>
                          </w:p>
                          <w:p w14:paraId="2A0DF835"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584FB" id="_x0000_s1028" type="#_x0000_t202" style="position:absolute;margin-left:150.15pt;margin-top:32pt;width:376.8pt;height:100.1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">
                <v:textbox>
                  <w:txbxContent>
                    <w:p w14:paraId="62B07DC4" w14:textId="76079EDF" w:rsidR="008656F9" w:rsidRPr="003E314C" w:rsidRDefault="003E314C" w:rsidP="00331ABD">
                      <w:pPr>
                        <w:spacing w:after="0" w:line="240" w:lineRule="auto"/>
                        <w:rPr>
                          <w:b/>
                          <w:bCs/>
                          <w:u w:val="single"/>
                        </w:rPr>
                      </w:pPr>
                      <w:r w:rsidRPr="003E314C">
                        <w:rPr>
                          <w:b/>
                          <w:bCs/>
                          <w:u w:val="single"/>
                        </w:rPr>
                        <w:t xml:space="preserve">Solid forms at </w:t>
                      </w:r>
                      <w:r w:rsidR="008656F9" w:rsidRPr="003E314C">
                        <w:rPr>
                          <w:b/>
                          <w:bCs/>
                          <w:u w:val="single"/>
                        </w:rPr>
                        <w:t xml:space="preserve">A </w:t>
                      </w:r>
                      <w:r w:rsidRPr="003E314C">
                        <w:rPr>
                          <w:b/>
                          <w:bCs/>
                          <w:u w:val="single"/>
                        </w:rPr>
                        <w:t>[1]</w:t>
                      </w:r>
                    </w:p>
                    <w:p w14:paraId="1E8E18A4" w14:textId="32F5E598" w:rsidR="008656F9" w:rsidRDefault="008656F9" w:rsidP="008656F9">
                      <w:pPr>
                        <w:pStyle w:val="ListParagraph"/>
                        <w:numPr>
                          <w:ilvl w:val="0"/>
                          <w:numId w:val="4"/>
                        </w:numPr>
                        <w:spacing w:after="0" w:line="240" w:lineRule="auto"/>
                      </w:pPr>
                      <w:r>
                        <w:t>HCl(g) has a molecular mass of 36.5, but NH</w:t>
                      </w:r>
                      <w:r w:rsidRPr="008656F9">
                        <w:rPr>
                          <w:vertAlign w:val="subscript"/>
                        </w:rPr>
                        <w:t>3</w:t>
                      </w:r>
                      <w:r>
                        <w:t xml:space="preserve"> (g) has a mass of 17, which less than hal</w:t>
                      </w:r>
                      <w:r w:rsidR="003E314C">
                        <w:t>f</w:t>
                      </w:r>
                      <w:r>
                        <w:t xml:space="preserve"> the mass of HCl, </w:t>
                      </w:r>
                    </w:p>
                    <w:p w14:paraId="4454236B" w14:textId="73B06C87" w:rsidR="008656F9" w:rsidRPr="008656F9" w:rsidRDefault="008656F9" w:rsidP="008656F9">
                      <w:pPr>
                        <w:pStyle w:val="ListParagraph"/>
                        <w:numPr>
                          <w:ilvl w:val="0"/>
                          <w:numId w:val="4"/>
                        </w:numPr>
                        <w:spacing w:after="0" w:line="240" w:lineRule="auto"/>
                      </w:pPr>
                      <w:r>
                        <w:t xml:space="preserve">The </w:t>
                      </w:r>
                      <w:r w:rsidR="003E314C" w:rsidRPr="003E314C">
                        <w:rPr>
                          <w:b/>
                          <w:bCs/>
                          <w:u w:val="single"/>
                        </w:rPr>
                        <w:t xml:space="preserve">lighter </w:t>
                      </w:r>
                      <w:r w:rsidRPr="003E314C">
                        <w:rPr>
                          <w:b/>
                          <w:bCs/>
                          <w:u w:val="single"/>
                        </w:rPr>
                        <w:t>ammonia molecules</w:t>
                      </w:r>
                      <w:r w:rsidR="003E314C">
                        <w:rPr>
                          <w:b/>
                          <w:bCs/>
                          <w:u w:val="single"/>
                        </w:rPr>
                        <w:t xml:space="preserve"> [1]</w:t>
                      </w:r>
                      <w:r>
                        <w:t xml:space="preserve"> will </w:t>
                      </w:r>
                      <w:r w:rsidRPr="003E314C">
                        <w:rPr>
                          <w:b/>
                          <w:bCs/>
                          <w:u w:val="single"/>
                        </w:rPr>
                        <w:t>move faster</w:t>
                      </w:r>
                      <w:r w:rsidR="003E314C">
                        <w:rPr>
                          <w:b/>
                          <w:bCs/>
                          <w:u w:val="single"/>
                        </w:rPr>
                        <w:t xml:space="preserve"> [1]</w:t>
                      </w:r>
                      <w:r>
                        <w:t xml:space="preserve"> at the same temperature</w:t>
                      </w:r>
                    </w:p>
                    <w:p w14:paraId="27D5C410" w14:textId="38C6C95F" w:rsidR="008656F9" w:rsidRDefault="008656F9" w:rsidP="008656F9">
                      <w:pPr>
                        <w:pStyle w:val="ListParagraph"/>
                        <w:numPr>
                          <w:ilvl w:val="0"/>
                          <w:numId w:val="4"/>
                        </w:numPr>
                        <w:spacing w:after="0" w:line="240" w:lineRule="auto"/>
                      </w:pPr>
                      <w:r>
                        <w:t>So they will diffuse faster and travel further in the same amount of time</w:t>
                      </w:r>
                    </w:p>
                    <w:p w14:paraId="3D28095E" w14:textId="7F8B5C8D" w:rsidR="008656F9" w:rsidRDefault="008656F9" w:rsidP="008656F9">
                      <w:pPr>
                        <w:pStyle w:val="ListParagraph"/>
                        <w:numPr>
                          <w:ilvl w:val="0"/>
                          <w:numId w:val="4"/>
                        </w:numPr>
                        <w:spacing w:after="0" w:line="240" w:lineRule="auto"/>
                      </w:pPr>
                      <w:r>
                        <w:t xml:space="preserve">So where the two gases meet will be closer to the HCl </w:t>
                      </w:r>
                    </w:p>
                    <w:p w14:paraId="206A9512" w14:textId="66BD1D44" w:rsidR="008656F9" w:rsidRPr="008656F9" w:rsidRDefault="008656F9" w:rsidP="008656F9">
                      <w:pPr>
                        <w:pStyle w:val="ListParagraph"/>
                        <w:numPr>
                          <w:ilvl w:val="0"/>
                          <w:numId w:val="4"/>
                        </w:numPr>
                        <w:spacing w:after="0" w:line="240" w:lineRule="auto"/>
                      </w:pPr>
                      <w:r>
                        <w:t>So the solid NH</w:t>
                      </w:r>
                      <w:r w:rsidRPr="008656F9">
                        <w:rPr>
                          <w:vertAlign w:val="subscript"/>
                        </w:rPr>
                        <w:t>4</w:t>
                      </w:r>
                      <w:r>
                        <w:t>Cl made when acid and base meets will be closer to the HCl</w:t>
                      </w:r>
                    </w:p>
                    <w:p w14:paraId="4ECF56F4" w14:textId="77777777" w:rsidR="008656F9" w:rsidRDefault="008656F9" w:rsidP="00331ABD">
                      <w:pPr>
                        <w:spacing w:after="0" w:line="240" w:lineRule="auto"/>
                      </w:pPr>
                    </w:p>
                    <w:p w14:paraId="0347B0E0" w14:textId="77777777" w:rsidR="008656F9" w:rsidRDefault="008656F9" w:rsidP="00331ABD">
                      <w:pPr>
                        <w:spacing w:after="0" w:line="240" w:lineRule="auto"/>
                      </w:pPr>
                    </w:p>
                    <w:p w14:paraId="705939DE" w14:textId="77777777" w:rsidR="008656F9" w:rsidRDefault="008656F9" w:rsidP="00331ABD">
                      <w:pPr>
                        <w:spacing w:after="0" w:line="240" w:lineRule="auto"/>
                      </w:pPr>
                    </w:p>
                    <w:p w14:paraId="2A0DF835" w14:textId="77777777" w:rsidR="008656F9" w:rsidRDefault="008656F9" w:rsidP="00331ABD">
                      <w:pPr>
                        <w:spacing w:after="0" w:line="240" w:lineRule="auto"/>
                      </w:pPr>
                    </w:p>
                  </w:txbxContent>
                </v:textbox>
                <w10:wrap anchorx="page"/>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663360" behindDoc="0" locked="0" layoutInCell="1" allowOverlap="1" wp14:anchorId="36971591" wp14:editId="517DE343">
                <wp:simplePos x="0" y="0"/>
                <wp:positionH relativeFrom="margin">
                  <wp:align>center</wp:align>
                </wp:positionH>
                <wp:positionV relativeFrom="paragraph">
                  <wp:posOffset>2311547</wp:posOffset>
                </wp:positionV>
                <wp:extent cx="5816009" cy="980765"/>
                <wp:effectExtent l="0" t="0" r="13335"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009" cy="980765"/>
                        </a:xfrm>
                        <a:prstGeom prst="rect">
                          <a:avLst/>
                        </a:prstGeom>
                        <a:solidFill>
                          <a:srgbClr val="FFFFFF"/>
                        </a:solidFill>
                        <a:ln w="9525">
                          <a:solidFill>
                            <a:srgbClr val="000000"/>
                          </a:solidFill>
                          <a:miter lim="800000"/>
                          <a:headEnd/>
                          <a:tailEnd/>
                        </a:ln>
                      </wps:spPr>
                      <wps:txbx>
                        <w:txbxContent>
                          <w:p w14:paraId="3766DB64" w14:textId="185DFFC7" w:rsidR="008656F9" w:rsidRDefault="008656F9" w:rsidP="00331ABD">
                            <w:pPr>
                              <w:spacing w:after="0" w:line="240" w:lineRule="auto"/>
                            </w:pPr>
                            <w:r>
                              <w:t xml:space="preserve">Molecules will have </w:t>
                            </w:r>
                            <w:r w:rsidRPr="003E314C">
                              <w:rPr>
                                <w:b/>
                                <w:bCs/>
                              </w:rPr>
                              <w:t>more kinetic energy</w:t>
                            </w:r>
                            <w:r w:rsidR="003E314C" w:rsidRPr="003E314C">
                              <w:rPr>
                                <w:b/>
                                <w:bCs/>
                              </w:rPr>
                              <w:t xml:space="preserve"> [1]</w:t>
                            </w:r>
                            <w:r>
                              <w:t xml:space="preserve">, </w:t>
                            </w:r>
                            <w:r w:rsidRPr="003E314C">
                              <w:rPr>
                                <w:b/>
                                <w:bCs/>
                              </w:rPr>
                              <w:t>so will move faster</w:t>
                            </w:r>
                            <w:r w:rsidR="003E314C" w:rsidRPr="003E314C">
                              <w:rPr>
                                <w:b/>
                                <w:bCs/>
                              </w:rPr>
                              <w:t xml:space="preserve"> [1]</w:t>
                            </w:r>
                            <w:r w:rsidRPr="003E314C">
                              <w:rPr>
                                <w:b/>
                                <w:bCs/>
                              </w:rPr>
                              <w:t>,</w:t>
                            </w:r>
                            <w:r>
                              <w:t xml:space="preserve"> and travel further per second</w:t>
                            </w:r>
                          </w:p>
                          <w:p w14:paraId="57880C10" w14:textId="37F1D9C2" w:rsidR="008656F9" w:rsidRDefault="008656F9" w:rsidP="00331ABD">
                            <w:pPr>
                              <w:spacing w:after="0" w:line="240" w:lineRule="auto"/>
                            </w:pPr>
                            <w:r>
                              <w:t xml:space="preserve">So they will diffuse faster </w:t>
                            </w:r>
                            <w:r w:rsidR="003E314C">
                              <w:t xml:space="preserve">so where they meet they will make the </w:t>
                            </w:r>
                            <w:r w:rsidRPr="003E314C">
                              <w:rPr>
                                <w:b/>
                                <w:bCs/>
                                <w:u w:val="single"/>
                              </w:rPr>
                              <w:t xml:space="preserve">white salt will appear earlier </w:t>
                            </w:r>
                            <w:r w:rsidR="003E314C" w:rsidRPr="003E314C">
                              <w:rPr>
                                <w:b/>
                                <w:bCs/>
                                <w:u w:val="single"/>
                              </w:rPr>
                              <w:t>[1]</w:t>
                            </w:r>
                          </w:p>
                          <w:p w14:paraId="1E29735F" w14:textId="277D99C4" w:rsidR="008656F9" w:rsidRPr="008656F9" w:rsidRDefault="008656F9" w:rsidP="00331ABD">
                            <w:pPr>
                              <w:spacing w:after="0" w:line="240" w:lineRule="auto"/>
                            </w:pPr>
                            <w:r>
                              <w:t>But still closer to the further than the NH</w:t>
                            </w:r>
                            <w:r>
                              <w:rPr>
                                <w:vertAlign w:val="subscript"/>
                              </w:rPr>
                              <w:t>3</w:t>
                            </w:r>
                            <w:r>
                              <w:t xml:space="preserve"> source</w:t>
                            </w:r>
                          </w:p>
                          <w:p w14:paraId="7FFB4D56" w14:textId="58B0A31F" w:rsidR="008656F9" w:rsidRPr="003E314C" w:rsidRDefault="008656F9" w:rsidP="00331ABD">
                            <w:pPr>
                              <w:spacing w:after="0" w:line="240" w:lineRule="auto"/>
                              <w:rPr>
                                <w:color w:val="FF0000"/>
                              </w:rPr>
                            </w:pPr>
                            <w:r w:rsidRPr="003E314C">
                              <w:rPr>
                                <w:color w:val="FF0000"/>
                              </w:rPr>
                              <w:t xml:space="preserve">[Notice how this question is exactly the just like the previous question, but for this second </w:t>
                            </w:r>
                            <w:r w:rsidR="003E314C">
                              <w:rPr>
                                <w:color w:val="FF0000"/>
                              </w:rPr>
                              <w:t xml:space="preserve">part </w:t>
                            </w:r>
                            <w:r w:rsidRPr="003E314C">
                              <w:rPr>
                                <w:color w:val="FF0000"/>
                              </w:rPr>
                              <w:t>there are 3 marks available, but the question from a year later only gave 2 marks</w:t>
                            </w:r>
                            <w:r w:rsidR="003E314C" w:rsidRPr="003E314C">
                              <w:rPr>
                                <w:color w:val="FF0000"/>
                              </w:rPr>
                              <w:t>]</w:t>
                            </w:r>
                          </w:p>
                          <w:p w14:paraId="66D2DD6B" w14:textId="77777777" w:rsidR="008656F9" w:rsidRDefault="008656F9" w:rsidP="00331ABD">
                            <w:pPr>
                              <w:spacing w:after="0" w:line="240" w:lineRule="auto"/>
                            </w:pPr>
                          </w:p>
                          <w:p w14:paraId="42853168" w14:textId="4286217B" w:rsidR="008656F9" w:rsidRDefault="008656F9" w:rsidP="00331ABD">
                            <w:pPr>
                              <w:spacing w:after="0" w:line="240" w:lineRule="auto"/>
                            </w:pPr>
                          </w:p>
                          <w:p w14:paraId="2EBF368A" w14:textId="789C1137" w:rsidR="008656F9" w:rsidRDefault="008656F9" w:rsidP="00331ABD">
                            <w:pPr>
                              <w:spacing w:after="0" w:line="240" w:lineRule="auto"/>
                            </w:pPr>
                          </w:p>
                          <w:p w14:paraId="164D56F4"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71591" id="_x0000_s1029" type="#_x0000_t202" style="position:absolute;margin-left:0;margin-top:182pt;width:457.95pt;height:77.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">
                <v:textbox>
                  <w:txbxContent>
                    <w:p w14:paraId="3766DB64" w14:textId="185DFFC7" w:rsidR="008656F9" w:rsidRDefault="008656F9" w:rsidP="00331ABD">
                      <w:pPr>
                        <w:spacing w:after="0" w:line="240" w:lineRule="auto"/>
                      </w:pPr>
                      <w:r>
                        <w:t xml:space="preserve">Molecules will have </w:t>
                      </w:r>
                      <w:r w:rsidRPr="003E314C">
                        <w:rPr>
                          <w:b/>
                          <w:bCs/>
                        </w:rPr>
                        <w:t>more kinetic energy</w:t>
                      </w:r>
                      <w:r w:rsidR="003E314C" w:rsidRPr="003E314C">
                        <w:rPr>
                          <w:b/>
                          <w:bCs/>
                        </w:rPr>
                        <w:t xml:space="preserve"> [1]</w:t>
                      </w:r>
                      <w:r>
                        <w:t xml:space="preserve">, </w:t>
                      </w:r>
                      <w:r w:rsidRPr="003E314C">
                        <w:rPr>
                          <w:b/>
                          <w:bCs/>
                        </w:rPr>
                        <w:t>so will move faster</w:t>
                      </w:r>
                      <w:r w:rsidR="003E314C" w:rsidRPr="003E314C">
                        <w:rPr>
                          <w:b/>
                          <w:bCs/>
                        </w:rPr>
                        <w:t xml:space="preserve"> [1]</w:t>
                      </w:r>
                      <w:r w:rsidRPr="003E314C">
                        <w:rPr>
                          <w:b/>
                          <w:bCs/>
                        </w:rPr>
                        <w:t>,</w:t>
                      </w:r>
                      <w:r>
                        <w:t xml:space="preserve"> and travel further per second</w:t>
                      </w:r>
                    </w:p>
                    <w:p w14:paraId="57880C10" w14:textId="37F1D9C2" w:rsidR="008656F9" w:rsidRDefault="008656F9" w:rsidP="00331ABD">
                      <w:pPr>
                        <w:spacing w:after="0" w:line="240" w:lineRule="auto"/>
                      </w:pPr>
                      <w:r>
                        <w:t xml:space="preserve">So they will diffuse faster </w:t>
                      </w:r>
                      <w:r w:rsidR="003E314C">
                        <w:t xml:space="preserve">so where they meet they will make the </w:t>
                      </w:r>
                      <w:r w:rsidRPr="003E314C">
                        <w:rPr>
                          <w:b/>
                          <w:bCs/>
                          <w:u w:val="single"/>
                        </w:rPr>
                        <w:t xml:space="preserve">white salt will appear earlier </w:t>
                      </w:r>
                      <w:r w:rsidR="003E314C" w:rsidRPr="003E314C">
                        <w:rPr>
                          <w:b/>
                          <w:bCs/>
                          <w:u w:val="single"/>
                        </w:rPr>
                        <w:t>[1]</w:t>
                      </w:r>
                    </w:p>
                    <w:p w14:paraId="1E29735F" w14:textId="277D99C4" w:rsidR="008656F9" w:rsidRPr="008656F9" w:rsidRDefault="008656F9" w:rsidP="00331ABD">
                      <w:pPr>
                        <w:spacing w:after="0" w:line="240" w:lineRule="auto"/>
                      </w:pPr>
                      <w:r>
                        <w:t>But still closer to the further than the NH</w:t>
                      </w:r>
                      <w:r>
                        <w:rPr>
                          <w:vertAlign w:val="subscript"/>
                        </w:rPr>
                        <w:t>3</w:t>
                      </w:r>
                      <w:r>
                        <w:t xml:space="preserve"> source</w:t>
                      </w:r>
                    </w:p>
                    <w:p w14:paraId="7FFB4D56" w14:textId="58B0A31F" w:rsidR="008656F9" w:rsidRPr="003E314C" w:rsidRDefault="008656F9" w:rsidP="00331ABD">
                      <w:pPr>
                        <w:spacing w:after="0" w:line="240" w:lineRule="auto"/>
                        <w:rPr>
                          <w:color w:val="FF0000"/>
                        </w:rPr>
                      </w:pPr>
                      <w:r w:rsidRPr="003E314C">
                        <w:rPr>
                          <w:color w:val="FF0000"/>
                        </w:rPr>
                        <w:t xml:space="preserve">[Notice how this question is exactly the just like the previous question, but for this second </w:t>
                      </w:r>
                      <w:r w:rsidR="003E314C">
                        <w:rPr>
                          <w:color w:val="FF0000"/>
                        </w:rPr>
                        <w:t xml:space="preserve">part </w:t>
                      </w:r>
                      <w:r w:rsidRPr="003E314C">
                        <w:rPr>
                          <w:color w:val="FF0000"/>
                        </w:rPr>
                        <w:t>there are 3 marks available, but the question from a year later only gave 2 marks</w:t>
                      </w:r>
                      <w:r w:rsidR="003E314C" w:rsidRPr="003E314C">
                        <w:rPr>
                          <w:color w:val="FF0000"/>
                        </w:rPr>
                        <w:t>]</w:t>
                      </w:r>
                    </w:p>
                    <w:p w14:paraId="66D2DD6B" w14:textId="77777777" w:rsidR="008656F9" w:rsidRDefault="008656F9" w:rsidP="00331ABD">
                      <w:pPr>
                        <w:spacing w:after="0" w:line="240" w:lineRule="auto"/>
                      </w:pPr>
                    </w:p>
                    <w:p w14:paraId="42853168" w14:textId="4286217B" w:rsidR="008656F9" w:rsidRDefault="008656F9" w:rsidP="00331ABD">
                      <w:pPr>
                        <w:spacing w:after="0" w:line="240" w:lineRule="auto"/>
                      </w:pPr>
                    </w:p>
                    <w:p w14:paraId="2EBF368A" w14:textId="789C1137" w:rsidR="008656F9" w:rsidRDefault="008656F9" w:rsidP="00331ABD">
                      <w:pPr>
                        <w:spacing w:after="0" w:line="240" w:lineRule="auto"/>
                      </w:pPr>
                    </w:p>
                    <w:p w14:paraId="164D56F4"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7C3704E1" wp14:editId="65C333A8">
            <wp:extent cx="6543040" cy="3288591"/>
            <wp:effectExtent l="0" t="0" r="0" b="7620"/>
            <wp:docPr id="64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rotWithShape="1">
                    <a:blip r:embed="rId12">
                      <a:extLst>
                        <a:ext uri="{28A0092B-C50C-407E-A947-70E740481C1C}">
                          <a14:useLocalDpi xmlns:a14="http://schemas.microsoft.com/office/drawing/2010/main" val="0"/>
                        </a:ext>
                      </a:extLst>
                    </a:blip>
                    <a:srcRect t="57259" b="-1"/>
                    <a:stretch/>
                  </pic:blipFill>
                  <pic:spPr bwMode="auto">
                    <a:xfrm>
                      <a:off x="0" y="0"/>
                      <a:ext cx="6543040" cy="3288591"/>
                    </a:xfrm>
                    <a:prstGeom prst="rect">
                      <a:avLst/>
                    </a:prstGeom>
                    <a:noFill/>
                    <a:ln>
                      <a:noFill/>
                    </a:ln>
                    <a:extLst>
                      <a:ext uri="{53640926-AAD7-44D8-BBD7-CCE9431645EC}">
                        <a14:shadowObscured xmlns:a14="http://schemas.microsoft.com/office/drawing/2010/main"/>
                      </a:ext>
                    </a:extLst>
                  </pic:spPr>
                </pic:pic>
              </a:graphicData>
            </a:graphic>
          </wp:inline>
        </w:drawing>
      </w:r>
    </w:p>
    <w:p w14:paraId="6478E5E4" w14:textId="77777777" w:rsidR="00505E40" w:rsidRPr="002C4341" w:rsidRDefault="00505E40" w:rsidP="00505E40">
      <w:pPr>
        <w:spacing w:after="0" w:line="240" w:lineRule="auto"/>
        <w:rPr>
          <w:noProof/>
        </w:rPr>
      </w:pPr>
    </w:p>
    <w:p w14:paraId="0D184422"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w:t>
      </w:r>
      <w:r>
        <w:rPr>
          <w:color w:val="000000"/>
        </w:rPr>
        <w:t>2</w:t>
      </w:r>
      <w:r w:rsidRPr="002C4341">
        <w:rPr>
          <w:color w:val="000000"/>
        </w:rPr>
        <w:t xml:space="preserve"> </w:t>
      </w:r>
      <w:r>
        <w:rPr>
          <w:rFonts w:ascii="Calibri" w:hAnsi="Calibri" w:cs="Calibri"/>
          <w:b/>
          <w:bCs/>
          <w:color w:val="000000"/>
          <w:sz w:val="22"/>
          <w:szCs w:val="22"/>
        </w:rPr>
        <w:t>Q# 3/</w:t>
      </w:r>
      <w:r w:rsidRPr="002C4341">
        <w:rPr>
          <w:rFonts w:cs="Calibri"/>
          <w:color w:val="000000"/>
          <w:sz w:val="22"/>
          <w:szCs w:val="22"/>
        </w:rPr>
        <w:t xml:space="preserve"> </w:t>
      </w:r>
      <w:r w:rsidRPr="002C4341">
        <w:rPr>
          <w:noProof/>
        </w:rPr>
        <w:t>IGCSE Chemistry/2016/w/Paper 42/Q7</w:t>
      </w:r>
    </w:p>
    <w:p w14:paraId="76FA79D4" w14:textId="54C6F399" w:rsidR="00505E40" w:rsidRPr="002C4341" w:rsidRDefault="00505E40" w:rsidP="00505E40">
      <w:pPr>
        <w:spacing w:after="0" w:line="240" w:lineRule="auto"/>
        <w:rPr>
          <w:noProof/>
        </w:rPr>
      </w:pPr>
      <w:r w:rsidRPr="007037E3">
        <w:rPr>
          <w:noProof/>
        </w:rPr>
        <w:drawing>
          <wp:inline distT="0" distB="0" distL="0" distR="0" wp14:anchorId="0CA1A10E" wp14:editId="041A043B">
            <wp:extent cx="6115685" cy="2519917"/>
            <wp:effectExtent l="0" t="0" r="0" b="0"/>
            <wp:docPr id="639"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rotWithShape="1">
                    <a:blip r:embed="rId13">
                      <a:extLst>
                        <a:ext uri="{28A0092B-C50C-407E-A947-70E740481C1C}">
                          <a14:useLocalDpi xmlns:a14="http://schemas.microsoft.com/office/drawing/2010/main" val="0"/>
                        </a:ext>
                      </a:extLst>
                    </a:blip>
                    <a:srcRect t="51347" b="16490"/>
                    <a:stretch/>
                  </pic:blipFill>
                  <pic:spPr bwMode="auto">
                    <a:xfrm>
                      <a:off x="0" y="0"/>
                      <a:ext cx="6115685" cy="2519917"/>
                    </a:xfrm>
                    <a:prstGeom prst="rect">
                      <a:avLst/>
                    </a:prstGeom>
                    <a:noFill/>
                    <a:ln>
                      <a:noFill/>
                    </a:ln>
                    <a:extLst>
                      <a:ext uri="{53640926-AAD7-44D8-BBD7-CCE9431645EC}">
                        <a14:shadowObscured xmlns:a14="http://schemas.microsoft.com/office/drawing/2010/main"/>
                      </a:ext>
                    </a:extLst>
                  </pic:spPr>
                </pic:pic>
              </a:graphicData>
            </a:graphic>
          </wp:inline>
        </w:drawing>
      </w:r>
    </w:p>
    <w:p w14:paraId="0220C40A" w14:textId="480705E9" w:rsidR="00505E40"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667456" behindDoc="0" locked="0" layoutInCell="1" allowOverlap="1" wp14:anchorId="57FE5881" wp14:editId="0375B325">
                <wp:simplePos x="0" y="0"/>
                <wp:positionH relativeFrom="margin">
                  <wp:posOffset>219818</wp:posOffset>
                </wp:positionH>
                <wp:positionV relativeFrom="paragraph">
                  <wp:posOffset>1724273</wp:posOffset>
                </wp:positionV>
                <wp:extent cx="5241851" cy="2452277"/>
                <wp:effectExtent l="0" t="0" r="16510" b="247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851" cy="2452277"/>
                        </a:xfrm>
                        <a:prstGeom prst="rect">
                          <a:avLst/>
                        </a:prstGeom>
                        <a:solidFill>
                          <a:srgbClr val="FFFFFF"/>
                        </a:solidFill>
                        <a:ln w="9525">
                          <a:solidFill>
                            <a:srgbClr val="000000"/>
                          </a:solidFill>
                          <a:miter lim="800000"/>
                          <a:headEnd/>
                          <a:tailEnd/>
                        </a:ln>
                      </wps:spPr>
                      <wps:txbx>
                        <w:txbxContent>
                          <w:p w14:paraId="19EEDC9D" w14:textId="08F6047E" w:rsidR="008656F9" w:rsidRDefault="00F76804" w:rsidP="00F76804">
                            <w:pPr>
                              <w:pStyle w:val="ListParagraph"/>
                              <w:numPr>
                                <w:ilvl w:val="0"/>
                                <w:numId w:val="5"/>
                              </w:numPr>
                              <w:spacing w:after="0" w:line="240" w:lineRule="auto"/>
                            </w:pPr>
                            <w:r>
                              <w:t xml:space="preserve">Mixture of </w:t>
                            </w:r>
                            <w:r w:rsidRPr="00F76804">
                              <w:rPr>
                                <w:b/>
                                <w:bCs/>
                                <w:u w:val="single"/>
                              </w:rPr>
                              <w:t>amino acids will be put onto the filter paper with a dropping pipette as a small spot on the baseline</w:t>
                            </w:r>
                            <w:r>
                              <w:rPr>
                                <w:b/>
                                <w:bCs/>
                                <w:u w:val="single"/>
                              </w:rPr>
                              <w:t xml:space="preserve"> [1]</w:t>
                            </w:r>
                            <w:r>
                              <w:t xml:space="preserve"> which is drawn in pencil</w:t>
                            </w:r>
                          </w:p>
                          <w:p w14:paraId="59FF22C2" w14:textId="76FB6440" w:rsidR="00F76804" w:rsidRDefault="00F76804" w:rsidP="00F76804">
                            <w:pPr>
                              <w:pStyle w:val="ListParagraph"/>
                              <w:numPr>
                                <w:ilvl w:val="0"/>
                                <w:numId w:val="5"/>
                              </w:numPr>
                              <w:spacing w:after="0" w:line="240" w:lineRule="auto"/>
                            </w:pPr>
                            <w:r>
                              <w:t xml:space="preserve">The </w:t>
                            </w:r>
                            <w:r w:rsidRPr="00F76804">
                              <w:rPr>
                                <w:b/>
                                <w:bCs/>
                                <w:u w:val="single"/>
                              </w:rPr>
                              <w:t>paper is put upright into a beaker containing a small amount of solvent [1],</w:t>
                            </w:r>
                            <w:r>
                              <w:t xml:space="preserve"> water,, with the baseline at the bottom but above the water line </w:t>
                            </w:r>
                          </w:p>
                          <w:p w14:paraId="512F1C8C" w14:textId="261061B3" w:rsidR="00F76804" w:rsidRDefault="00F76804" w:rsidP="00F76804">
                            <w:pPr>
                              <w:pStyle w:val="ListParagraph"/>
                              <w:numPr>
                                <w:ilvl w:val="0"/>
                                <w:numId w:val="5"/>
                              </w:numPr>
                              <w:spacing w:after="0" w:line="240" w:lineRule="auto"/>
                            </w:pPr>
                            <w:r>
                              <w:t>The filter paper will be removed from the solvent before the solvent front reaches the top</w:t>
                            </w:r>
                          </w:p>
                          <w:p w14:paraId="5D80DE8D" w14:textId="76BA8C23" w:rsidR="00F76804" w:rsidRDefault="00F76804" w:rsidP="00F76804">
                            <w:pPr>
                              <w:pStyle w:val="ListParagraph"/>
                              <w:numPr>
                                <w:ilvl w:val="0"/>
                                <w:numId w:val="5"/>
                              </w:numPr>
                              <w:spacing w:after="0" w:line="240" w:lineRule="auto"/>
                            </w:pPr>
                            <w:r>
                              <w:t xml:space="preserve">The filter paper will then be </w:t>
                            </w:r>
                            <w:r w:rsidRPr="00F76804">
                              <w:rPr>
                                <w:b/>
                                <w:bCs/>
                                <w:u w:val="single"/>
                              </w:rPr>
                              <w:t>soaked in locating agent [1]</w:t>
                            </w:r>
                            <w:r>
                              <w:t xml:space="preserve"> [ninhydrin]</w:t>
                            </w:r>
                          </w:p>
                          <w:p w14:paraId="7B684F12" w14:textId="2E4E5CDA" w:rsidR="00F76804" w:rsidRDefault="00F76804" w:rsidP="00F76804">
                            <w:pPr>
                              <w:pStyle w:val="ListParagraph"/>
                              <w:numPr>
                                <w:ilvl w:val="0"/>
                                <w:numId w:val="5"/>
                              </w:numPr>
                              <w:spacing w:after="0" w:line="240" w:lineRule="auto"/>
                            </w:pPr>
                            <w:r>
                              <w:t>Which will react with the colourless amino acids to produce the 3 spots seen.</w:t>
                            </w:r>
                          </w:p>
                          <w:p w14:paraId="0F4CE965" w14:textId="31A579EB" w:rsidR="00F76804" w:rsidRDefault="00F76804" w:rsidP="00F76804">
                            <w:pPr>
                              <w:pStyle w:val="ListParagraph"/>
                              <w:numPr>
                                <w:ilvl w:val="0"/>
                                <w:numId w:val="5"/>
                              </w:numPr>
                              <w:spacing w:after="0" w:line="240" w:lineRule="auto"/>
                            </w:pPr>
                            <w:r>
                              <w:t>The Rf values for each spot can be calculated by measuring the distance traveled and dividing that by the distance travelled by the solvent front</w:t>
                            </w:r>
                          </w:p>
                          <w:p w14:paraId="291AA486" w14:textId="092724BE" w:rsidR="00F76804" w:rsidRDefault="00F76804" w:rsidP="00F76804">
                            <w:pPr>
                              <w:pStyle w:val="ListParagraph"/>
                              <w:numPr>
                                <w:ilvl w:val="0"/>
                                <w:numId w:val="5"/>
                              </w:numPr>
                              <w:spacing w:after="0" w:line="240" w:lineRule="auto"/>
                            </w:pPr>
                            <w:r>
                              <w:t>The Rf value can be compared with known standards to find out which amino acid is in which of the different spots</w:t>
                            </w:r>
                          </w:p>
                          <w:p w14:paraId="376ABB65" w14:textId="77777777" w:rsidR="00F76804" w:rsidRDefault="00F76804" w:rsidP="00331ABD">
                            <w:pPr>
                              <w:spacing w:after="0" w:line="240" w:lineRule="auto"/>
                            </w:pPr>
                          </w:p>
                          <w:p w14:paraId="7B924048" w14:textId="77777777" w:rsidR="008656F9" w:rsidRDefault="008656F9" w:rsidP="00331ABD">
                            <w:pPr>
                              <w:spacing w:after="0" w:line="240" w:lineRule="auto"/>
                            </w:pPr>
                          </w:p>
                          <w:p w14:paraId="34B914C6" w14:textId="66258E7C" w:rsidR="008656F9" w:rsidRDefault="008656F9" w:rsidP="00331ABD">
                            <w:pPr>
                              <w:spacing w:after="0" w:line="240" w:lineRule="auto"/>
                            </w:pPr>
                          </w:p>
                          <w:p w14:paraId="49D82614" w14:textId="0439B0D9" w:rsidR="008656F9" w:rsidRDefault="008656F9" w:rsidP="00331ABD">
                            <w:pPr>
                              <w:spacing w:after="0" w:line="240" w:lineRule="auto"/>
                            </w:pPr>
                          </w:p>
                          <w:p w14:paraId="344237AB" w14:textId="6B5E75DB" w:rsidR="008656F9" w:rsidRDefault="008656F9" w:rsidP="00331ABD">
                            <w:pPr>
                              <w:spacing w:after="0" w:line="240" w:lineRule="auto"/>
                            </w:pPr>
                          </w:p>
                          <w:p w14:paraId="21DC517D" w14:textId="1C2EF6DD" w:rsidR="008656F9" w:rsidRDefault="008656F9" w:rsidP="00331ABD">
                            <w:pPr>
                              <w:spacing w:after="0" w:line="240" w:lineRule="auto"/>
                            </w:pPr>
                          </w:p>
                          <w:p w14:paraId="50C13694" w14:textId="1F57B1BF" w:rsidR="008656F9" w:rsidRDefault="008656F9" w:rsidP="00331ABD">
                            <w:pPr>
                              <w:spacing w:after="0" w:line="240" w:lineRule="auto"/>
                            </w:pPr>
                          </w:p>
                          <w:p w14:paraId="024AA809" w14:textId="77777777" w:rsidR="008656F9" w:rsidRDefault="008656F9" w:rsidP="00331ABD">
                            <w:pPr>
                              <w:spacing w:after="0" w:line="240" w:lineRule="auto"/>
                            </w:pPr>
                          </w:p>
                          <w:p w14:paraId="3B5ECB45"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E5881" id="_x0000_s1030" type="#_x0000_t202" style="position:absolute;margin-left:17.3pt;margin-top:135.75pt;width:412.75pt;height:193.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">
                <v:textbox>
                  <w:txbxContent>
                    <w:p w14:paraId="19EEDC9D" w14:textId="08F6047E" w:rsidR="008656F9" w:rsidRDefault="00F76804" w:rsidP="00F76804">
                      <w:pPr>
                        <w:pStyle w:val="ListParagraph"/>
                        <w:numPr>
                          <w:ilvl w:val="0"/>
                          <w:numId w:val="5"/>
                        </w:numPr>
                        <w:spacing w:after="0" w:line="240" w:lineRule="auto"/>
                      </w:pPr>
                      <w:r>
                        <w:t xml:space="preserve">Mixture of </w:t>
                      </w:r>
                      <w:r w:rsidRPr="00F76804">
                        <w:rPr>
                          <w:b/>
                          <w:bCs/>
                          <w:u w:val="single"/>
                        </w:rPr>
                        <w:t>amino acids will be put onto the filter paper with a dropping pipette as a small spot on the baseline</w:t>
                      </w:r>
                      <w:r>
                        <w:rPr>
                          <w:b/>
                          <w:bCs/>
                          <w:u w:val="single"/>
                        </w:rPr>
                        <w:t xml:space="preserve"> [1]</w:t>
                      </w:r>
                      <w:r>
                        <w:t xml:space="preserve"> which is drawn in pencil</w:t>
                      </w:r>
                    </w:p>
                    <w:p w14:paraId="59FF22C2" w14:textId="76FB6440" w:rsidR="00F76804" w:rsidRDefault="00F76804" w:rsidP="00F76804">
                      <w:pPr>
                        <w:pStyle w:val="ListParagraph"/>
                        <w:numPr>
                          <w:ilvl w:val="0"/>
                          <w:numId w:val="5"/>
                        </w:numPr>
                        <w:spacing w:after="0" w:line="240" w:lineRule="auto"/>
                      </w:pPr>
                      <w:r>
                        <w:t xml:space="preserve">The </w:t>
                      </w:r>
                      <w:r w:rsidRPr="00F76804">
                        <w:rPr>
                          <w:b/>
                          <w:bCs/>
                          <w:u w:val="single"/>
                        </w:rPr>
                        <w:t>paper is put upright into a beaker containing a small amount of solvent [1],</w:t>
                      </w:r>
                      <w:r>
                        <w:t xml:space="preserve"> water,, with the baseline at the bottom but above the water line </w:t>
                      </w:r>
                    </w:p>
                    <w:p w14:paraId="512F1C8C" w14:textId="261061B3" w:rsidR="00F76804" w:rsidRDefault="00F76804" w:rsidP="00F76804">
                      <w:pPr>
                        <w:pStyle w:val="ListParagraph"/>
                        <w:numPr>
                          <w:ilvl w:val="0"/>
                          <w:numId w:val="5"/>
                        </w:numPr>
                        <w:spacing w:after="0" w:line="240" w:lineRule="auto"/>
                      </w:pPr>
                      <w:r>
                        <w:t>The filter paper will be removed from the solvent before the solvent front reaches the top</w:t>
                      </w:r>
                    </w:p>
                    <w:p w14:paraId="5D80DE8D" w14:textId="76BA8C23" w:rsidR="00F76804" w:rsidRDefault="00F76804" w:rsidP="00F76804">
                      <w:pPr>
                        <w:pStyle w:val="ListParagraph"/>
                        <w:numPr>
                          <w:ilvl w:val="0"/>
                          <w:numId w:val="5"/>
                        </w:numPr>
                        <w:spacing w:after="0" w:line="240" w:lineRule="auto"/>
                      </w:pPr>
                      <w:r>
                        <w:t xml:space="preserve">The filter paper will then be </w:t>
                      </w:r>
                      <w:r w:rsidRPr="00F76804">
                        <w:rPr>
                          <w:b/>
                          <w:bCs/>
                          <w:u w:val="single"/>
                        </w:rPr>
                        <w:t>soaked in locating agent [1]</w:t>
                      </w:r>
                      <w:r>
                        <w:t xml:space="preserve"> [ninhydrin]</w:t>
                      </w:r>
                    </w:p>
                    <w:p w14:paraId="7B684F12" w14:textId="2E4E5CDA" w:rsidR="00F76804" w:rsidRDefault="00F76804" w:rsidP="00F76804">
                      <w:pPr>
                        <w:pStyle w:val="ListParagraph"/>
                        <w:numPr>
                          <w:ilvl w:val="0"/>
                          <w:numId w:val="5"/>
                        </w:numPr>
                        <w:spacing w:after="0" w:line="240" w:lineRule="auto"/>
                      </w:pPr>
                      <w:r>
                        <w:t>Which will react with the colourless amino acids to produce the 3 spots seen.</w:t>
                      </w:r>
                    </w:p>
                    <w:p w14:paraId="0F4CE965" w14:textId="31A579EB" w:rsidR="00F76804" w:rsidRDefault="00F76804" w:rsidP="00F76804">
                      <w:pPr>
                        <w:pStyle w:val="ListParagraph"/>
                        <w:numPr>
                          <w:ilvl w:val="0"/>
                          <w:numId w:val="5"/>
                        </w:numPr>
                        <w:spacing w:after="0" w:line="240" w:lineRule="auto"/>
                      </w:pPr>
                      <w:r>
                        <w:t>The Rf values for each spot can be calculated by measuring the distance traveled and dividing that by the distance travelled by the solvent front</w:t>
                      </w:r>
                    </w:p>
                    <w:p w14:paraId="291AA486" w14:textId="092724BE" w:rsidR="00F76804" w:rsidRDefault="00F76804" w:rsidP="00F76804">
                      <w:pPr>
                        <w:pStyle w:val="ListParagraph"/>
                        <w:numPr>
                          <w:ilvl w:val="0"/>
                          <w:numId w:val="5"/>
                        </w:numPr>
                        <w:spacing w:after="0" w:line="240" w:lineRule="auto"/>
                      </w:pPr>
                      <w:r>
                        <w:t>The Rf value can be compared with known standards to find out which amino acid is in which of the different spots</w:t>
                      </w:r>
                    </w:p>
                    <w:p w14:paraId="376ABB65" w14:textId="77777777" w:rsidR="00F76804" w:rsidRDefault="00F76804" w:rsidP="00331ABD">
                      <w:pPr>
                        <w:spacing w:after="0" w:line="240" w:lineRule="auto"/>
                      </w:pPr>
                    </w:p>
                    <w:p w14:paraId="7B924048" w14:textId="77777777" w:rsidR="008656F9" w:rsidRDefault="008656F9" w:rsidP="00331ABD">
                      <w:pPr>
                        <w:spacing w:after="0" w:line="240" w:lineRule="auto"/>
                      </w:pPr>
                    </w:p>
                    <w:p w14:paraId="34B914C6" w14:textId="66258E7C" w:rsidR="008656F9" w:rsidRDefault="008656F9" w:rsidP="00331ABD">
                      <w:pPr>
                        <w:spacing w:after="0" w:line="240" w:lineRule="auto"/>
                      </w:pPr>
                    </w:p>
                    <w:p w14:paraId="49D82614" w14:textId="0439B0D9" w:rsidR="008656F9" w:rsidRDefault="008656F9" w:rsidP="00331ABD">
                      <w:pPr>
                        <w:spacing w:after="0" w:line="240" w:lineRule="auto"/>
                      </w:pPr>
                    </w:p>
                    <w:p w14:paraId="344237AB" w14:textId="6B5E75DB" w:rsidR="008656F9" w:rsidRDefault="008656F9" w:rsidP="00331ABD">
                      <w:pPr>
                        <w:spacing w:after="0" w:line="240" w:lineRule="auto"/>
                      </w:pPr>
                    </w:p>
                    <w:p w14:paraId="21DC517D" w14:textId="1C2EF6DD" w:rsidR="008656F9" w:rsidRDefault="008656F9" w:rsidP="00331ABD">
                      <w:pPr>
                        <w:spacing w:after="0" w:line="240" w:lineRule="auto"/>
                      </w:pPr>
                    </w:p>
                    <w:p w14:paraId="50C13694" w14:textId="1F57B1BF" w:rsidR="008656F9" w:rsidRDefault="008656F9" w:rsidP="00331ABD">
                      <w:pPr>
                        <w:spacing w:after="0" w:line="240" w:lineRule="auto"/>
                      </w:pPr>
                    </w:p>
                    <w:p w14:paraId="024AA809" w14:textId="77777777" w:rsidR="008656F9" w:rsidRDefault="008656F9" w:rsidP="00331ABD">
                      <w:pPr>
                        <w:spacing w:after="0" w:line="240" w:lineRule="auto"/>
                      </w:pPr>
                    </w:p>
                    <w:p w14:paraId="3B5ECB45"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013577FA" wp14:editId="7B486CDC">
            <wp:extent cx="5700395" cy="4263390"/>
            <wp:effectExtent l="0" t="0" r="0" b="0"/>
            <wp:docPr id="640"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0395" cy="4263390"/>
                    </a:xfrm>
                    <a:prstGeom prst="rect">
                      <a:avLst/>
                    </a:prstGeom>
                    <a:noFill/>
                    <a:ln>
                      <a:noFill/>
                    </a:ln>
                  </pic:spPr>
                </pic:pic>
              </a:graphicData>
            </a:graphic>
          </wp:inline>
        </w:drawing>
      </w:r>
    </w:p>
    <w:p w14:paraId="3E0D5739" w14:textId="0E4B8DB5"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w:t>
      </w:r>
      <w:r>
        <w:rPr>
          <w:color w:val="000000"/>
        </w:rPr>
        <w:t>2</w:t>
      </w:r>
      <w:r w:rsidRPr="002C4341">
        <w:rPr>
          <w:color w:val="000000"/>
        </w:rPr>
        <w:t xml:space="preserve"> </w:t>
      </w:r>
      <w:r>
        <w:rPr>
          <w:rFonts w:ascii="Calibri" w:hAnsi="Calibri" w:cs="Calibri"/>
          <w:b/>
          <w:bCs/>
          <w:color w:val="000000"/>
          <w:sz w:val="22"/>
          <w:szCs w:val="22"/>
        </w:rPr>
        <w:t>Q# 4/</w:t>
      </w:r>
      <w:r w:rsidRPr="002C4341">
        <w:rPr>
          <w:rFonts w:cs="Calibri"/>
          <w:color w:val="000000"/>
          <w:sz w:val="22"/>
          <w:szCs w:val="22"/>
        </w:rPr>
        <w:t xml:space="preserve"> </w:t>
      </w:r>
      <w:r w:rsidRPr="002C4341">
        <w:rPr>
          <w:noProof/>
        </w:rPr>
        <w:t>IGCSE Chemistry/2016/w/Paper 41/</w:t>
      </w:r>
    </w:p>
    <w:p w14:paraId="20D80A44" w14:textId="5598C1D1" w:rsidR="00505E40" w:rsidRPr="002C4341" w:rsidRDefault="00505E40" w:rsidP="00505E40">
      <w:pPr>
        <w:spacing w:after="0" w:line="240" w:lineRule="auto"/>
        <w:rPr>
          <w:noProof/>
        </w:rPr>
      </w:pPr>
      <w:r w:rsidRPr="007037E3">
        <w:rPr>
          <w:noProof/>
        </w:rPr>
        <w:drawing>
          <wp:inline distT="0" distB="0" distL="0" distR="0" wp14:anchorId="24853939" wp14:editId="050F8157">
            <wp:extent cx="6080125" cy="2208530"/>
            <wp:effectExtent l="0" t="0" r="0" b="0"/>
            <wp:docPr id="636"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5">
                      <a:extLst>
                        <a:ext uri="{28A0092B-C50C-407E-A947-70E740481C1C}">
                          <a14:useLocalDpi xmlns:a14="http://schemas.microsoft.com/office/drawing/2010/main" val="0"/>
                        </a:ext>
                      </a:extLst>
                    </a:blip>
                    <a:srcRect b="75003"/>
                    <a:stretch>
                      <a:fillRect/>
                    </a:stretch>
                  </pic:blipFill>
                  <pic:spPr bwMode="auto">
                    <a:xfrm>
                      <a:off x="0" y="0"/>
                      <a:ext cx="6080125" cy="2208530"/>
                    </a:xfrm>
                    <a:prstGeom prst="rect">
                      <a:avLst/>
                    </a:prstGeom>
                    <a:noFill/>
                    <a:ln>
                      <a:noFill/>
                    </a:ln>
                  </pic:spPr>
                </pic:pic>
              </a:graphicData>
            </a:graphic>
          </wp:inline>
        </w:drawing>
      </w:r>
    </w:p>
    <w:p w14:paraId="1B0E940B" w14:textId="1C51223E"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69504" behindDoc="0" locked="0" layoutInCell="1" allowOverlap="1" wp14:anchorId="759B55D5" wp14:editId="5A9C866C">
                <wp:simplePos x="0" y="0"/>
                <wp:positionH relativeFrom="margin">
                  <wp:posOffset>52426</wp:posOffset>
                </wp:positionH>
                <wp:positionV relativeFrom="paragraph">
                  <wp:posOffset>455930</wp:posOffset>
                </wp:positionV>
                <wp:extent cx="5794745" cy="1839433"/>
                <wp:effectExtent l="0" t="0" r="15875" b="279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5" cy="1839433"/>
                        </a:xfrm>
                        <a:prstGeom prst="rect">
                          <a:avLst/>
                        </a:prstGeom>
                        <a:solidFill>
                          <a:srgbClr val="FFFFFF"/>
                        </a:solidFill>
                        <a:ln w="9525">
                          <a:solidFill>
                            <a:srgbClr val="000000"/>
                          </a:solidFill>
                          <a:miter lim="800000"/>
                          <a:headEnd/>
                          <a:tailEnd/>
                        </a:ln>
                      </wps:spPr>
                      <wps:txbx>
                        <w:txbxContent>
                          <w:p w14:paraId="7DD81422" w14:textId="4823060F" w:rsidR="008656F9" w:rsidRDefault="00F76804" w:rsidP="00F76804">
                            <w:pPr>
                              <w:pStyle w:val="ListParagraph"/>
                              <w:numPr>
                                <w:ilvl w:val="0"/>
                                <w:numId w:val="6"/>
                              </w:numPr>
                              <w:spacing w:after="0" w:line="240" w:lineRule="auto"/>
                            </w:pPr>
                            <w:r w:rsidRPr="00E92FAD">
                              <w:rPr>
                                <w:b/>
                                <w:bCs/>
                                <w:u w:val="single"/>
                              </w:rPr>
                              <w:t>Add the mixture of H and G to water</w:t>
                            </w:r>
                            <w:r w:rsidR="00E92FAD">
                              <w:rPr>
                                <w:b/>
                                <w:bCs/>
                                <w:u w:val="single"/>
                              </w:rPr>
                              <w:t xml:space="preserve"> [1]</w:t>
                            </w:r>
                            <w:r>
                              <w:t xml:space="preserve"> in a beaker </w:t>
                            </w:r>
                          </w:p>
                          <w:p w14:paraId="145E10CA" w14:textId="62F1EAA4" w:rsidR="00F76804" w:rsidRDefault="00F76804" w:rsidP="00F76804">
                            <w:pPr>
                              <w:pStyle w:val="ListParagraph"/>
                              <w:numPr>
                                <w:ilvl w:val="0"/>
                                <w:numId w:val="6"/>
                              </w:numPr>
                              <w:spacing w:after="0" w:line="240" w:lineRule="auto"/>
                            </w:pPr>
                            <w:r w:rsidRPr="00E92FAD">
                              <w:rPr>
                                <w:b/>
                                <w:bCs/>
                                <w:u w:val="single"/>
                              </w:rPr>
                              <w:t xml:space="preserve">Stir the solid and solvent </w:t>
                            </w:r>
                            <w:r w:rsidR="00E92FAD" w:rsidRPr="00E92FAD">
                              <w:rPr>
                                <w:b/>
                                <w:bCs/>
                                <w:u w:val="single"/>
                              </w:rPr>
                              <w:t>[1]</w:t>
                            </w:r>
                            <w:r w:rsidR="00E92FAD">
                              <w:t xml:space="preserve"> </w:t>
                            </w:r>
                            <w:r>
                              <w:t>with a glass stirring rod to help dissolve H (which is probably an ionic compound)</w:t>
                            </w:r>
                          </w:p>
                          <w:p w14:paraId="6048EAA5" w14:textId="75C38299" w:rsidR="00F76804" w:rsidRDefault="00F76804" w:rsidP="00F76804">
                            <w:pPr>
                              <w:pStyle w:val="ListParagraph"/>
                              <w:numPr>
                                <w:ilvl w:val="0"/>
                                <w:numId w:val="6"/>
                              </w:numPr>
                              <w:spacing w:after="0" w:line="240" w:lineRule="auto"/>
                            </w:pPr>
                            <w:r>
                              <w:t xml:space="preserve">G (which is probably a covalent compound with a giant </w:t>
                            </w:r>
                            <w:r w:rsidR="00E92FAD">
                              <w:t>macromolecular</w:t>
                            </w:r>
                            <w:r>
                              <w:t xml:space="preserve"> structure, like SiO</w:t>
                            </w:r>
                            <w:r>
                              <w:rPr>
                                <w:vertAlign w:val="subscript"/>
                              </w:rPr>
                              <w:t>2</w:t>
                            </w:r>
                            <w:r>
                              <w:t>) will not dissolve</w:t>
                            </w:r>
                          </w:p>
                          <w:p w14:paraId="31CE4CDA" w14:textId="445AF78D" w:rsidR="00F76804" w:rsidRDefault="00F76804" w:rsidP="00F76804">
                            <w:pPr>
                              <w:pStyle w:val="ListParagraph"/>
                              <w:numPr>
                                <w:ilvl w:val="0"/>
                                <w:numId w:val="6"/>
                              </w:numPr>
                              <w:spacing w:after="0" w:line="240" w:lineRule="auto"/>
                            </w:pPr>
                            <w:r>
                              <w:t>So G can be removed by filtrating the solution.</w:t>
                            </w:r>
                            <w:r w:rsidR="001B0CA9" w:rsidRPr="001B0CA9">
                              <w:rPr>
                                <w:noProof/>
                              </w:rPr>
                              <w:t xml:space="preserve"> </w:t>
                            </w:r>
                          </w:p>
                          <w:p w14:paraId="7D983AB2" w14:textId="08187FDF" w:rsidR="00F76804" w:rsidRDefault="00F76804" w:rsidP="00F76804">
                            <w:pPr>
                              <w:pStyle w:val="ListParagraph"/>
                              <w:numPr>
                                <w:ilvl w:val="0"/>
                                <w:numId w:val="6"/>
                              </w:numPr>
                              <w:spacing w:after="0" w:line="240" w:lineRule="auto"/>
                            </w:pPr>
                            <w:r>
                              <w:t>The filtrate will contain only water and H</w:t>
                            </w:r>
                          </w:p>
                          <w:p w14:paraId="56105241" w14:textId="3EA198C8" w:rsidR="00F76804" w:rsidRDefault="00F76804" w:rsidP="00F76804">
                            <w:pPr>
                              <w:pStyle w:val="ListParagraph"/>
                              <w:numPr>
                                <w:ilvl w:val="0"/>
                                <w:numId w:val="6"/>
                              </w:numPr>
                              <w:spacing w:after="0" w:line="240" w:lineRule="auto"/>
                            </w:pPr>
                            <w:r>
                              <w:t xml:space="preserve">If you heat the solution gently </w:t>
                            </w:r>
                            <w:r w:rsidR="00E92FAD">
                              <w:t xml:space="preserve">(crystallisation) </w:t>
                            </w:r>
                            <w:r>
                              <w:t xml:space="preserve">in a evaporating basin the </w:t>
                            </w:r>
                            <w:r w:rsidR="00E92FAD">
                              <w:t xml:space="preserve">solvent, </w:t>
                            </w:r>
                            <w:r w:rsidR="00E92FAD" w:rsidRPr="00E92FAD">
                              <w:rPr>
                                <w:b/>
                                <w:bCs/>
                                <w:u w:val="single"/>
                              </w:rPr>
                              <w:t>water, will evaporate</w:t>
                            </w:r>
                            <w:r w:rsidR="00E92FAD">
                              <w:t xml:space="preserve"> </w:t>
                            </w:r>
                            <w:r w:rsidR="00E92FAD" w:rsidRPr="00E92FAD">
                              <w:rPr>
                                <w:b/>
                                <w:bCs/>
                                <w:u w:val="single"/>
                              </w:rPr>
                              <w:t>[1]</w:t>
                            </w:r>
                            <w:r w:rsidR="00E92FAD">
                              <w:t xml:space="preserve">, eventually forming crystals of pure </w:t>
                            </w:r>
                            <w:r w:rsidR="001B0CA9">
                              <w:t>H.</w:t>
                            </w:r>
                          </w:p>
                          <w:p w14:paraId="65895E33" w14:textId="172B8AEB" w:rsidR="008656F9" w:rsidRDefault="008656F9" w:rsidP="00331ABD">
                            <w:pPr>
                              <w:spacing w:after="0" w:line="240" w:lineRule="auto"/>
                            </w:pPr>
                          </w:p>
                          <w:p w14:paraId="61EFC27C" w14:textId="77777777" w:rsidR="008656F9" w:rsidRDefault="008656F9" w:rsidP="00331ABD">
                            <w:pPr>
                              <w:spacing w:after="0" w:line="240" w:lineRule="auto"/>
                            </w:pPr>
                          </w:p>
                          <w:p w14:paraId="460507D5" w14:textId="77777777" w:rsidR="008656F9" w:rsidRDefault="008656F9" w:rsidP="00331ABD">
                            <w:pPr>
                              <w:spacing w:after="0" w:line="240" w:lineRule="auto"/>
                            </w:pPr>
                          </w:p>
                          <w:p w14:paraId="4A0A48BA" w14:textId="77777777" w:rsidR="008656F9" w:rsidRDefault="008656F9" w:rsidP="00331ABD">
                            <w:pPr>
                              <w:spacing w:after="0" w:line="240" w:lineRule="auto"/>
                            </w:pPr>
                          </w:p>
                          <w:p w14:paraId="0794D2F4" w14:textId="77777777" w:rsidR="008656F9" w:rsidRDefault="008656F9" w:rsidP="00331ABD">
                            <w:pPr>
                              <w:spacing w:after="0" w:line="240" w:lineRule="auto"/>
                            </w:pPr>
                          </w:p>
                          <w:p w14:paraId="736D83C6" w14:textId="77777777" w:rsidR="008656F9" w:rsidRDefault="008656F9" w:rsidP="00331ABD">
                            <w:pPr>
                              <w:spacing w:after="0" w:line="240" w:lineRule="auto"/>
                            </w:pPr>
                          </w:p>
                          <w:p w14:paraId="4B65386B" w14:textId="77777777" w:rsidR="008656F9" w:rsidRDefault="008656F9" w:rsidP="00331ABD">
                            <w:pPr>
                              <w:spacing w:after="0" w:line="240" w:lineRule="auto"/>
                            </w:pPr>
                          </w:p>
                          <w:p w14:paraId="05323385" w14:textId="77777777" w:rsidR="008656F9" w:rsidRDefault="008656F9" w:rsidP="00331ABD">
                            <w:pPr>
                              <w:spacing w:after="0" w:line="240" w:lineRule="auto"/>
                            </w:pPr>
                          </w:p>
                          <w:p w14:paraId="71EF3634" w14:textId="77777777" w:rsidR="008656F9" w:rsidRDefault="008656F9" w:rsidP="00331ABD">
                            <w:pPr>
                              <w:spacing w:after="0" w:line="240" w:lineRule="auto"/>
                            </w:pPr>
                          </w:p>
                          <w:p w14:paraId="00FF4E46"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B55D5" id="_x0000_s1031" type="#_x0000_t202" style="position:absolute;margin-left:4.15pt;margin-top:35.9pt;width:456.3pt;height:144.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">
                <v:textbox>
                  <w:txbxContent>
                    <w:p w14:paraId="7DD81422" w14:textId="4823060F" w:rsidR="008656F9" w:rsidRDefault="00F76804" w:rsidP="00F76804">
                      <w:pPr>
                        <w:pStyle w:val="ListParagraph"/>
                        <w:numPr>
                          <w:ilvl w:val="0"/>
                          <w:numId w:val="6"/>
                        </w:numPr>
                        <w:spacing w:after="0" w:line="240" w:lineRule="auto"/>
                      </w:pPr>
                      <w:r w:rsidRPr="00E92FAD">
                        <w:rPr>
                          <w:b/>
                          <w:bCs/>
                          <w:u w:val="single"/>
                        </w:rPr>
                        <w:t>Add the mixture of H and G to water</w:t>
                      </w:r>
                      <w:r w:rsidR="00E92FAD">
                        <w:rPr>
                          <w:b/>
                          <w:bCs/>
                          <w:u w:val="single"/>
                        </w:rPr>
                        <w:t xml:space="preserve"> [1]</w:t>
                      </w:r>
                      <w:r>
                        <w:t xml:space="preserve"> in a beaker </w:t>
                      </w:r>
                    </w:p>
                    <w:p w14:paraId="145E10CA" w14:textId="62F1EAA4" w:rsidR="00F76804" w:rsidRDefault="00F76804" w:rsidP="00F76804">
                      <w:pPr>
                        <w:pStyle w:val="ListParagraph"/>
                        <w:numPr>
                          <w:ilvl w:val="0"/>
                          <w:numId w:val="6"/>
                        </w:numPr>
                        <w:spacing w:after="0" w:line="240" w:lineRule="auto"/>
                      </w:pPr>
                      <w:r w:rsidRPr="00E92FAD">
                        <w:rPr>
                          <w:b/>
                          <w:bCs/>
                          <w:u w:val="single"/>
                        </w:rPr>
                        <w:t xml:space="preserve">Stir the solid and solvent </w:t>
                      </w:r>
                      <w:r w:rsidR="00E92FAD" w:rsidRPr="00E92FAD">
                        <w:rPr>
                          <w:b/>
                          <w:bCs/>
                          <w:u w:val="single"/>
                        </w:rPr>
                        <w:t>[1]</w:t>
                      </w:r>
                      <w:r w:rsidR="00E92FAD">
                        <w:t xml:space="preserve"> </w:t>
                      </w:r>
                      <w:r>
                        <w:t>with a glass stirring rod to help dissolve H (which is probably an ionic compound)</w:t>
                      </w:r>
                    </w:p>
                    <w:p w14:paraId="6048EAA5" w14:textId="75C38299" w:rsidR="00F76804" w:rsidRDefault="00F76804" w:rsidP="00F76804">
                      <w:pPr>
                        <w:pStyle w:val="ListParagraph"/>
                        <w:numPr>
                          <w:ilvl w:val="0"/>
                          <w:numId w:val="6"/>
                        </w:numPr>
                        <w:spacing w:after="0" w:line="240" w:lineRule="auto"/>
                      </w:pPr>
                      <w:r>
                        <w:t xml:space="preserve">G (which is probably a covalent compound with a giant </w:t>
                      </w:r>
                      <w:r w:rsidR="00E92FAD">
                        <w:t>macromolecular</w:t>
                      </w:r>
                      <w:r>
                        <w:t xml:space="preserve"> structure, like SiO</w:t>
                      </w:r>
                      <w:r>
                        <w:rPr>
                          <w:vertAlign w:val="subscript"/>
                        </w:rPr>
                        <w:t>2</w:t>
                      </w:r>
                      <w:r>
                        <w:t>) will not dissolve</w:t>
                      </w:r>
                    </w:p>
                    <w:p w14:paraId="31CE4CDA" w14:textId="445AF78D" w:rsidR="00F76804" w:rsidRDefault="00F76804" w:rsidP="00F76804">
                      <w:pPr>
                        <w:pStyle w:val="ListParagraph"/>
                        <w:numPr>
                          <w:ilvl w:val="0"/>
                          <w:numId w:val="6"/>
                        </w:numPr>
                        <w:spacing w:after="0" w:line="240" w:lineRule="auto"/>
                      </w:pPr>
                      <w:r>
                        <w:t>So G can be removed by filtrating the solution.</w:t>
                      </w:r>
                      <w:r w:rsidR="001B0CA9" w:rsidRPr="001B0CA9">
                        <w:rPr>
                          <w:noProof/>
                        </w:rPr>
                        <w:t xml:space="preserve"> </w:t>
                      </w:r>
                    </w:p>
                    <w:p w14:paraId="7D983AB2" w14:textId="08187FDF" w:rsidR="00F76804" w:rsidRDefault="00F76804" w:rsidP="00F76804">
                      <w:pPr>
                        <w:pStyle w:val="ListParagraph"/>
                        <w:numPr>
                          <w:ilvl w:val="0"/>
                          <w:numId w:val="6"/>
                        </w:numPr>
                        <w:spacing w:after="0" w:line="240" w:lineRule="auto"/>
                      </w:pPr>
                      <w:r>
                        <w:t>The filtrate will contain only water and H</w:t>
                      </w:r>
                    </w:p>
                    <w:p w14:paraId="56105241" w14:textId="3EA198C8" w:rsidR="00F76804" w:rsidRDefault="00F76804" w:rsidP="00F76804">
                      <w:pPr>
                        <w:pStyle w:val="ListParagraph"/>
                        <w:numPr>
                          <w:ilvl w:val="0"/>
                          <w:numId w:val="6"/>
                        </w:numPr>
                        <w:spacing w:after="0" w:line="240" w:lineRule="auto"/>
                      </w:pPr>
                      <w:r>
                        <w:t xml:space="preserve">If you heat the solution gently </w:t>
                      </w:r>
                      <w:r w:rsidR="00E92FAD">
                        <w:t xml:space="preserve">(crystallisation) </w:t>
                      </w:r>
                      <w:r>
                        <w:t xml:space="preserve">in a evaporating basin the </w:t>
                      </w:r>
                      <w:r w:rsidR="00E92FAD">
                        <w:t xml:space="preserve">solvent, </w:t>
                      </w:r>
                      <w:r w:rsidR="00E92FAD" w:rsidRPr="00E92FAD">
                        <w:rPr>
                          <w:b/>
                          <w:bCs/>
                          <w:u w:val="single"/>
                        </w:rPr>
                        <w:t>water, will evaporate</w:t>
                      </w:r>
                      <w:r w:rsidR="00E92FAD">
                        <w:t xml:space="preserve"> </w:t>
                      </w:r>
                      <w:r w:rsidR="00E92FAD" w:rsidRPr="00E92FAD">
                        <w:rPr>
                          <w:b/>
                          <w:bCs/>
                          <w:u w:val="single"/>
                        </w:rPr>
                        <w:t>[1]</w:t>
                      </w:r>
                      <w:r w:rsidR="00E92FAD">
                        <w:t xml:space="preserve">, eventually forming crystals of pure </w:t>
                      </w:r>
                      <w:r w:rsidR="001B0CA9">
                        <w:t>H.</w:t>
                      </w:r>
                    </w:p>
                    <w:p w14:paraId="65895E33" w14:textId="172B8AEB" w:rsidR="008656F9" w:rsidRDefault="008656F9" w:rsidP="00331ABD">
                      <w:pPr>
                        <w:spacing w:after="0" w:line="240" w:lineRule="auto"/>
                      </w:pPr>
                    </w:p>
                    <w:p w14:paraId="61EFC27C" w14:textId="77777777" w:rsidR="008656F9" w:rsidRDefault="008656F9" w:rsidP="00331ABD">
                      <w:pPr>
                        <w:spacing w:after="0" w:line="240" w:lineRule="auto"/>
                      </w:pPr>
                    </w:p>
                    <w:p w14:paraId="460507D5" w14:textId="77777777" w:rsidR="008656F9" w:rsidRDefault="008656F9" w:rsidP="00331ABD">
                      <w:pPr>
                        <w:spacing w:after="0" w:line="240" w:lineRule="auto"/>
                      </w:pPr>
                    </w:p>
                    <w:p w14:paraId="4A0A48BA" w14:textId="77777777" w:rsidR="008656F9" w:rsidRDefault="008656F9" w:rsidP="00331ABD">
                      <w:pPr>
                        <w:spacing w:after="0" w:line="240" w:lineRule="auto"/>
                      </w:pPr>
                    </w:p>
                    <w:p w14:paraId="0794D2F4" w14:textId="77777777" w:rsidR="008656F9" w:rsidRDefault="008656F9" w:rsidP="00331ABD">
                      <w:pPr>
                        <w:spacing w:after="0" w:line="240" w:lineRule="auto"/>
                      </w:pPr>
                    </w:p>
                    <w:p w14:paraId="736D83C6" w14:textId="77777777" w:rsidR="008656F9" w:rsidRDefault="008656F9" w:rsidP="00331ABD">
                      <w:pPr>
                        <w:spacing w:after="0" w:line="240" w:lineRule="auto"/>
                      </w:pPr>
                    </w:p>
                    <w:p w14:paraId="4B65386B" w14:textId="77777777" w:rsidR="008656F9" w:rsidRDefault="008656F9" w:rsidP="00331ABD">
                      <w:pPr>
                        <w:spacing w:after="0" w:line="240" w:lineRule="auto"/>
                      </w:pPr>
                    </w:p>
                    <w:p w14:paraId="05323385" w14:textId="77777777" w:rsidR="008656F9" w:rsidRDefault="008656F9" w:rsidP="00331ABD">
                      <w:pPr>
                        <w:spacing w:after="0" w:line="240" w:lineRule="auto"/>
                      </w:pPr>
                    </w:p>
                    <w:p w14:paraId="71EF3634" w14:textId="77777777" w:rsidR="008656F9" w:rsidRDefault="008656F9" w:rsidP="00331ABD">
                      <w:pPr>
                        <w:spacing w:after="0" w:line="240" w:lineRule="auto"/>
                      </w:pPr>
                    </w:p>
                    <w:p w14:paraId="00FF4E46"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2A37C685" wp14:editId="38C7AB11">
            <wp:extent cx="6080125" cy="2279118"/>
            <wp:effectExtent l="0" t="0" r="0" b="6985"/>
            <wp:docPr id="637"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rotWithShape="1">
                    <a:blip r:embed="rId15">
                      <a:extLst>
                        <a:ext uri="{28A0092B-C50C-407E-A947-70E740481C1C}">
                          <a14:useLocalDpi xmlns:a14="http://schemas.microsoft.com/office/drawing/2010/main" val="0"/>
                        </a:ext>
                      </a:extLst>
                    </a:blip>
                    <a:srcRect t="53402" b="20718"/>
                    <a:stretch/>
                  </pic:blipFill>
                  <pic:spPr bwMode="auto">
                    <a:xfrm>
                      <a:off x="0" y="0"/>
                      <a:ext cx="6080125" cy="2279118"/>
                    </a:xfrm>
                    <a:prstGeom prst="rect">
                      <a:avLst/>
                    </a:prstGeom>
                    <a:noFill/>
                    <a:ln>
                      <a:noFill/>
                    </a:ln>
                    <a:extLst>
                      <a:ext uri="{53640926-AAD7-44D8-BBD7-CCE9431645EC}">
                        <a14:shadowObscured xmlns:a14="http://schemas.microsoft.com/office/drawing/2010/main"/>
                      </a:ext>
                    </a:extLst>
                  </pic:spPr>
                </pic:pic>
              </a:graphicData>
            </a:graphic>
          </wp:inline>
        </w:drawing>
      </w:r>
    </w:p>
    <w:p w14:paraId="413116EB"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19522C76" w14:textId="47B9F542"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Pr>
          <w:color w:val="000000"/>
        </w:rPr>
        <w:t xml:space="preserve"> Chem 3</w:t>
      </w:r>
      <w:r w:rsidRPr="002C4341">
        <w:rPr>
          <w:color w:val="000000"/>
        </w:rPr>
        <w:t xml:space="preserve"> </w:t>
      </w:r>
      <w:r>
        <w:rPr>
          <w:rFonts w:ascii="Calibri" w:hAnsi="Calibri" w:cs="Calibri"/>
          <w:b/>
          <w:bCs/>
          <w:color w:val="000000"/>
          <w:sz w:val="22"/>
          <w:szCs w:val="22"/>
        </w:rPr>
        <w:t>Q# 5/</w:t>
      </w:r>
      <w:r w:rsidRPr="002C4341">
        <w:rPr>
          <w:rFonts w:cs="Calibri"/>
          <w:color w:val="000000"/>
          <w:sz w:val="22"/>
          <w:szCs w:val="22"/>
        </w:rPr>
        <w:t xml:space="preserve"> </w:t>
      </w:r>
      <w:r w:rsidRPr="002C4341">
        <w:rPr>
          <w:noProof/>
        </w:rPr>
        <w:t>IGCSE Chemistry/2018/s/Paper 42/</w:t>
      </w:r>
    </w:p>
    <w:p w14:paraId="008062C5" w14:textId="3ED67479" w:rsidR="00505E40" w:rsidRDefault="00505E40" w:rsidP="00505E40">
      <w:pPr>
        <w:spacing w:after="0" w:line="240" w:lineRule="auto"/>
        <w:rPr>
          <w:noProof/>
        </w:rPr>
      </w:pPr>
      <w:r w:rsidRPr="007037E3">
        <w:rPr>
          <w:noProof/>
        </w:rPr>
        <w:drawing>
          <wp:inline distT="0" distB="0" distL="0" distR="0" wp14:anchorId="5EFA8157" wp14:editId="4B40E276">
            <wp:extent cx="6387583" cy="178130"/>
            <wp:effectExtent l="0" t="0" r="0" b="0"/>
            <wp:docPr id="626"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rotWithShape="1">
                    <a:blip r:embed="rId16">
                      <a:extLst>
                        <a:ext uri="{28A0092B-C50C-407E-A947-70E740481C1C}">
                          <a14:useLocalDpi xmlns:a14="http://schemas.microsoft.com/office/drawing/2010/main" val="0"/>
                        </a:ext>
                      </a:extLst>
                    </a:blip>
                    <a:srcRect t="1916" b="96168"/>
                    <a:stretch/>
                  </pic:blipFill>
                  <pic:spPr bwMode="auto">
                    <a:xfrm>
                      <a:off x="0" y="0"/>
                      <a:ext cx="6388735" cy="178162"/>
                    </a:xfrm>
                    <a:prstGeom prst="rect">
                      <a:avLst/>
                    </a:prstGeom>
                    <a:noFill/>
                    <a:ln>
                      <a:noFill/>
                    </a:ln>
                    <a:extLst>
                      <a:ext uri="{53640926-AAD7-44D8-BBD7-CCE9431645EC}">
                        <a14:shadowObscured xmlns:a14="http://schemas.microsoft.com/office/drawing/2010/main"/>
                      </a:ext>
                    </a:extLst>
                  </pic:spPr>
                </pic:pic>
              </a:graphicData>
            </a:graphic>
          </wp:inline>
        </w:drawing>
      </w:r>
    </w:p>
    <w:p w14:paraId="5859C002" w14:textId="1435EDC2" w:rsidR="00505E40" w:rsidRPr="002C4341" w:rsidRDefault="001B0CA9"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73600" behindDoc="0" locked="0" layoutInCell="1" allowOverlap="1" wp14:anchorId="1A316D06" wp14:editId="560B6C15">
                <wp:simplePos x="0" y="0"/>
                <wp:positionH relativeFrom="margin">
                  <wp:posOffset>223024</wp:posOffset>
                </wp:positionH>
                <wp:positionV relativeFrom="paragraph">
                  <wp:posOffset>2127885</wp:posOffset>
                </wp:positionV>
                <wp:extent cx="5794745" cy="893135"/>
                <wp:effectExtent l="0" t="0" r="15875" b="215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5" cy="893135"/>
                        </a:xfrm>
                        <a:prstGeom prst="rect">
                          <a:avLst/>
                        </a:prstGeom>
                        <a:solidFill>
                          <a:srgbClr val="FFFFFF"/>
                        </a:solidFill>
                        <a:ln w="9525">
                          <a:solidFill>
                            <a:srgbClr val="000000"/>
                          </a:solidFill>
                          <a:miter lim="800000"/>
                          <a:headEnd/>
                          <a:tailEnd/>
                        </a:ln>
                      </wps:spPr>
                      <wps:txbx>
                        <w:txbxContent>
                          <w:p w14:paraId="292A7115" w14:textId="23670EAD" w:rsidR="008656F9" w:rsidRDefault="006C058F" w:rsidP="00331ABD">
                            <w:pPr>
                              <w:spacing w:after="0" w:line="240" w:lineRule="auto"/>
                            </w:pPr>
                            <w:r>
                              <w:t>When KBr is solid the ions are in a fixed regular arrangement (lattice)</w:t>
                            </w:r>
                          </w:p>
                          <w:p w14:paraId="43AAC4B6" w14:textId="4712715F" w:rsidR="006C058F" w:rsidRDefault="006C058F" w:rsidP="00331ABD">
                            <w:pPr>
                              <w:spacing w:after="0" w:line="240" w:lineRule="auto"/>
                            </w:pPr>
                            <w:r>
                              <w:t xml:space="preserve">They vibrate, but they </w:t>
                            </w:r>
                            <w:r w:rsidRPr="006C058F">
                              <w:rPr>
                                <w:b/>
                                <w:bCs/>
                                <w:u w:val="single"/>
                              </w:rPr>
                              <w:t>cannot move</w:t>
                            </w:r>
                            <w:r>
                              <w:rPr>
                                <w:b/>
                                <w:bCs/>
                                <w:u w:val="single"/>
                              </w:rPr>
                              <w:t xml:space="preserve"> [1]</w:t>
                            </w:r>
                            <w:r>
                              <w:t xml:space="preserve"> past each other. They are in a fixed position</w:t>
                            </w:r>
                          </w:p>
                          <w:p w14:paraId="4D501088" w14:textId="7AC7792C" w:rsidR="006C058F" w:rsidRDefault="006C058F" w:rsidP="00331ABD">
                            <w:pPr>
                              <w:spacing w:after="0" w:line="240" w:lineRule="auto"/>
                            </w:pPr>
                            <w:r>
                              <w:t xml:space="preserve">When molten these ions are in the liquid state so can move freely past each other </w:t>
                            </w:r>
                          </w:p>
                          <w:p w14:paraId="51808C83" w14:textId="35342B45" w:rsidR="006C058F" w:rsidRDefault="006C058F" w:rsidP="00331ABD">
                            <w:pPr>
                              <w:spacing w:after="0" w:line="240" w:lineRule="auto"/>
                            </w:pPr>
                            <w:r>
                              <w:t xml:space="preserve">Allowing the liquid to conduct electricity by the </w:t>
                            </w:r>
                            <w:r w:rsidRPr="006C058F">
                              <w:rPr>
                                <w:b/>
                                <w:bCs/>
                                <w:u w:val="single"/>
                              </w:rPr>
                              <w:t>movement of the ions [1]</w:t>
                            </w:r>
                            <w:r>
                              <w:t xml:space="preserve"> </w:t>
                            </w:r>
                          </w:p>
                          <w:p w14:paraId="5C410E6A" w14:textId="77777777" w:rsidR="008656F9" w:rsidRDefault="008656F9" w:rsidP="00331ABD">
                            <w:pPr>
                              <w:spacing w:after="0" w:line="240" w:lineRule="auto"/>
                            </w:pPr>
                          </w:p>
                          <w:p w14:paraId="46D2E5E7" w14:textId="77777777" w:rsidR="008656F9" w:rsidRDefault="008656F9" w:rsidP="00331ABD">
                            <w:pPr>
                              <w:spacing w:after="0" w:line="240" w:lineRule="auto"/>
                            </w:pPr>
                          </w:p>
                          <w:p w14:paraId="23CAB040" w14:textId="77777777" w:rsidR="008656F9" w:rsidRDefault="008656F9" w:rsidP="00331ABD">
                            <w:pPr>
                              <w:spacing w:after="0" w:line="240" w:lineRule="auto"/>
                            </w:pPr>
                          </w:p>
                          <w:p w14:paraId="31D85F38" w14:textId="77777777" w:rsidR="008656F9" w:rsidRDefault="008656F9" w:rsidP="00331ABD">
                            <w:pPr>
                              <w:spacing w:after="0" w:line="240" w:lineRule="auto"/>
                            </w:pPr>
                          </w:p>
                          <w:p w14:paraId="54C9A442" w14:textId="77777777" w:rsidR="008656F9" w:rsidRDefault="008656F9" w:rsidP="00331ABD">
                            <w:pPr>
                              <w:spacing w:after="0" w:line="240" w:lineRule="auto"/>
                            </w:pPr>
                          </w:p>
                          <w:p w14:paraId="56AF6BAA" w14:textId="77777777" w:rsidR="008656F9" w:rsidRDefault="008656F9" w:rsidP="00331ABD">
                            <w:pPr>
                              <w:spacing w:after="0" w:line="240" w:lineRule="auto"/>
                            </w:pPr>
                          </w:p>
                          <w:p w14:paraId="22C243FB" w14:textId="77777777" w:rsidR="008656F9" w:rsidRDefault="008656F9" w:rsidP="00331ABD">
                            <w:pPr>
                              <w:spacing w:after="0" w:line="240" w:lineRule="auto"/>
                            </w:pPr>
                          </w:p>
                          <w:p w14:paraId="11B6CB41" w14:textId="77777777" w:rsidR="008656F9" w:rsidRDefault="008656F9" w:rsidP="00331ABD">
                            <w:pPr>
                              <w:spacing w:after="0" w:line="240" w:lineRule="auto"/>
                            </w:pPr>
                          </w:p>
                          <w:p w14:paraId="2CA032A3" w14:textId="77777777" w:rsidR="008656F9" w:rsidRDefault="008656F9" w:rsidP="00331ABD">
                            <w:pPr>
                              <w:spacing w:after="0" w:line="240" w:lineRule="auto"/>
                            </w:pPr>
                          </w:p>
                          <w:p w14:paraId="18C36FA2"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16D06" id="_x0000_s1032" type="#_x0000_t202" style="position:absolute;margin-left:17.55pt;margin-top:167.55pt;width:456.3pt;height:70.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jXJwIAAEw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">
                <v:textbox>
                  <w:txbxContent>
                    <w:p w14:paraId="292A7115" w14:textId="23670EAD" w:rsidR="008656F9" w:rsidRDefault="006C058F" w:rsidP="00331ABD">
                      <w:pPr>
                        <w:spacing w:after="0" w:line="240" w:lineRule="auto"/>
                      </w:pPr>
                      <w:r>
                        <w:t>When KBr is solid the ions are in a fixed regular arrangement (lattice)</w:t>
                      </w:r>
                    </w:p>
                    <w:p w14:paraId="43AAC4B6" w14:textId="4712715F" w:rsidR="006C058F" w:rsidRDefault="006C058F" w:rsidP="00331ABD">
                      <w:pPr>
                        <w:spacing w:after="0" w:line="240" w:lineRule="auto"/>
                      </w:pPr>
                      <w:r>
                        <w:t xml:space="preserve">They vibrate, but they </w:t>
                      </w:r>
                      <w:r w:rsidRPr="006C058F">
                        <w:rPr>
                          <w:b/>
                          <w:bCs/>
                          <w:u w:val="single"/>
                        </w:rPr>
                        <w:t>cannot move</w:t>
                      </w:r>
                      <w:r>
                        <w:rPr>
                          <w:b/>
                          <w:bCs/>
                          <w:u w:val="single"/>
                        </w:rPr>
                        <w:t xml:space="preserve"> [1]</w:t>
                      </w:r>
                      <w:r>
                        <w:t xml:space="preserve"> past each other. They are in a fixed position</w:t>
                      </w:r>
                    </w:p>
                    <w:p w14:paraId="4D501088" w14:textId="7AC7792C" w:rsidR="006C058F" w:rsidRDefault="006C058F" w:rsidP="00331ABD">
                      <w:pPr>
                        <w:spacing w:after="0" w:line="240" w:lineRule="auto"/>
                      </w:pPr>
                      <w:r>
                        <w:t xml:space="preserve">When molten these ions are in the liquid state so can move freely past each other </w:t>
                      </w:r>
                    </w:p>
                    <w:p w14:paraId="51808C83" w14:textId="35342B45" w:rsidR="006C058F" w:rsidRDefault="006C058F" w:rsidP="00331ABD">
                      <w:pPr>
                        <w:spacing w:after="0" w:line="240" w:lineRule="auto"/>
                      </w:pPr>
                      <w:r>
                        <w:t xml:space="preserve">Allowing the liquid to conduct electricity by the </w:t>
                      </w:r>
                      <w:r w:rsidRPr="006C058F">
                        <w:rPr>
                          <w:b/>
                          <w:bCs/>
                          <w:u w:val="single"/>
                        </w:rPr>
                        <w:t>movement of the ions [1]</w:t>
                      </w:r>
                      <w:r>
                        <w:t xml:space="preserve"> </w:t>
                      </w:r>
                    </w:p>
                    <w:p w14:paraId="5C410E6A" w14:textId="77777777" w:rsidR="008656F9" w:rsidRDefault="008656F9" w:rsidP="00331ABD">
                      <w:pPr>
                        <w:spacing w:after="0" w:line="240" w:lineRule="auto"/>
                      </w:pPr>
                    </w:p>
                    <w:p w14:paraId="46D2E5E7" w14:textId="77777777" w:rsidR="008656F9" w:rsidRDefault="008656F9" w:rsidP="00331ABD">
                      <w:pPr>
                        <w:spacing w:after="0" w:line="240" w:lineRule="auto"/>
                      </w:pPr>
                    </w:p>
                    <w:p w14:paraId="23CAB040" w14:textId="77777777" w:rsidR="008656F9" w:rsidRDefault="008656F9" w:rsidP="00331ABD">
                      <w:pPr>
                        <w:spacing w:after="0" w:line="240" w:lineRule="auto"/>
                      </w:pPr>
                    </w:p>
                    <w:p w14:paraId="31D85F38" w14:textId="77777777" w:rsidR="008656F9" w:rsidRDefault="008656F9" w:rsidP="00331ABD">
                      <w:pPr>
                        <w:spacing w:after="0" w:line="240" w:lineRule="auto"/>
                      </w:pPr>
                    </w:p>
                    <w:p w14:paraId="54C9A442" w14:textId="77777777" w:rsidR="008656F9" w:rsidRDefault="008656F9" w:rsidP="00331ABD">
                      <w:pPr>
                        <w:spacing w:after="0" w:line="240" w:lineRule="auto"/>
                      </w:pPr>
                    </w:p>
                    <w:p w14:paraId="56AF6BAA" w14:textId="77777777" w:rsidR="008656F9" w:rsidRDefault="008656F9" w:rsidP="00331ABD">
                      <w:pPr>
                        <w:spacing w:after="0" w:line="240" w:lineRule="auto"/>
                      </w:pPr>
                    </w:p>
                    <w:p w14:paraId="22C243FB" w14:textId="77777777" w:rsidR="008656F9" w:rsidRDefault="008656F9" w:rsidP="00331ABD">
                      <w:pPr>
                        <w:spacing w:after="0" w:line="240" w:lineRule="auto"/>
                      </w:pPr>
                    </w:p>
                    <w:p w14:paraId="11B6CB41" w14:textId="77777777" w:rsidR="008656F9" w:rsidRDefault="008656F9" w:rsidP="00331ABD">
                      <w:pPr>
                        <w:spacing w:after="0" w:line="240" w:lineRule="auto"/>
                      </w:pPr>
                    </w:p>
                    <w:p w14:paraId="2CA032A3" w14:textId="77777777" w:rsidR="008656F9" w:rsidRDefault="008656F9" w:rsidP="00331ABD">
                      <w:pPr>
                        <w:spacing w:after="0" w:line="240" w:lineRule="auto"/>
                      </w:pPr>
                    </w:p>
                    <w:p w14:paraId="18C36FA2" w14:textId="77777777" w:rsidR="008656F9" w:rsidRDefault="008656F9" w:rsidP="00331ABD">
                      <w:pPr>
                        <w:spacing w:after="0" w:line="240" w:lineRule="auto"/>
                      </w:pPr>
                    </w:p>
                  </w:txbxContent>
                </v:textbox>
                <w10:wrap anchorx="margin"/>
              </v:shape>
            </w:pict>
          </mc:Fallback>
        </mc:AlternateContent>
      </w:r>
      <w:r w:rsidR="00331ABD" w:rsidRPr="00331ABD">
        <w:rPr>
          <w:rFonts w:ascii="Calibri" w:hAnsi="Calibri" w:cs="Calibri"/>
          <w:noProof/>
          <w:color w:val="000000"/>
          <w:sz w:val="22"/>
          <w:szCs w:val="22"/>
        </w:rPr>
        <mc:AlternateContent>
          <mc:Choice Requires="wps">
            <w:drawing>
              <wp:anchor distT="45720" distB="45720" distL="114300" distR="114300" simplePos="0" relativeHeight="251675648" behindDoc="0" locked="0" layoutInCell="1" allowOverlap="1" wp14:anchorId="7B6027A9" wp14:editId="7EB28230">
                <wp:simplePos x="0" y="0"/>
                <wp:positionH relativeFrom="margin">
                  <wp:align>center</wp:align>
                </wp:positionH>
                <wp:positionV relativeFrom="paragraph">
                  <wp:posOffset>873612</wp:posOffset>
                </wp:positionV>
                <wp:extent cx="5794745" cy="733646"/>
                <wp:effectExtent l="0" t="0" r="158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5" cy="733646"/>
                        </a:xfrm>
                        <a:prstGeom prst="rect">
                          <a:avLst/>
                        </a:prstGeom>
                        <a:solidFill>
                          <a:srgbClr val="FFFFFF"/>
                        </a:solidFill>
                        <a:ln w="9525">
                          <a:solidFill>
                            <a:srgbClr val="000000"/>
                          </a:solidFill>
                          <a:miter lim="800000"/>
                          <a:headEnd/>
                          <a:tailEnd/>
                        </a:ln>
                      </wps:spPr>
                      <wps:txbx>
                        <w:txbxContent>
                          <w:p w14:paraId="1655F3B6" w14:textId="43BF1302" w:rsidR="008656F9" w:rsidRDefault="001B0CA9" w:rsidP="001B0CA9">
                            <w:pPr>
                              <w:pStyle w:val="ListParagraph"/>
                              <w:numPr>
                                <w:ilvl w:val="0"/>
                                <w:numId w:val="7"/>
                              </w:numPr>
                              <w:spacing w:after="0" w:line="240" w:lineRule="auto"/>
                            </w:pPr>
                            <w:r>
                              <w:t xml:space="preserve">Ionic compounds are made from </w:t>
                            </w:r>
                            <w:r w:rsidRPr="00F4238C">
                              <w:rPr>
                                <w:b/>
                                <w:bCs/>
                                <w:u w:val="single"/>
                              </w:rPr>
                              <w:t>oppositely charged ions</w:t>
                            </w:r>
                            <w:r w:rsidR="00F4238C">
                              <w:rPr>
                                <w:b/>
                                <w:bCs/>
                                <w:u w:val="single"/>
                              </w:rPr>
                              <w:t xml:space="preserve"> [1]</w:t>
                            </w:r>
                            <w:r>
                              <w:t xml:space="preserve"> (positive and negative ions)</w:t>
                            </w:r>
                          </w:p>
                          <w:p w14:paraId="6AFB1F13" w14:textId="784E20E1" w:rsidR="001B0CA9" w:rsidRDefault="001B0CA9" w:rsidP="001B0CA9">
                            <w:pPr>
                              <w:pStyle w:val="ListParagraph"/>
                              <w:numPr>
                                <w:ilvl w:val="0"/>
                                <w:numId w:val="7"/>
                              </w:numPr>
                              <w:spacing w:after="0" w:line="240" w:lineRule="auto"/>
                            </w:pPr>
                            <w:r>
                              <w:t xml:space="preserve">Which are electrostatically attracted to each other </w:t>
                            </w:r>
                          </w:p>
                          <w:p w14:paraId="685041D6" w14:textId="3EFD0F7D" w:rsidR="001B0CA9" w:rsidRDefault="001B0CA9" w:rsidP="001B0CA9">
                            <w:pPr>
                              <w:pStyle w:val="ListParagraph"/>
                              <w:numPr>
                                <w:ilvl w:val="0"/>
                                <w:numId w:val="7"/>
                              </w:numPr>
                              <w:spacing w:after="0" w:line="240" w:lineRule="auto"/>
                            </w:pPr>
                            <w:r>
                              <w:t xml:space="preserve">Forming </w:t>
                            </w:r>
                            <w:r w:rsidRPr="00F4238C">
                              <w:rPr>
                                <w:b/>
                                <w:bCs/>
                                <w:u w:val="single"/>
                              </w:rPr>
                              <w:t>regular and repeating structures</w:t>
                            </w:r>
                            <w:r w:rsidR="00F4238C">
                              <w:rPr>
                                <w:b/>
                                <w:bCs/>
                                <w:u w:val="single"/>
                              </w:rPr>
                              <w:t xml:space="preserve"> [1]</w:t>
                            </w:r>
                            <w:r>
                              <w:t xml:space="preserve"> of positive and negative ions called a lattice</w:t>
                            </w:r>
                          </w:p>
                          <w:p w14:paraId="7A73428A" w14:textId="437955EE" w:rsidR="008656F9" w:rsidRDefault="003D1C4C" w:rsidP="00331ABD">
                            <w:pPr>
                              <w:spacing w:after="0" w:line="240" w:lineRule="auto"/>
                            </w:pPr>
                            <w:r w:rsidRPr="003D1C4C">
                              <w:rPr>
                                <w:highlight w:val="yellow"/>
                              </w:rPr>
                              <w:t>[There is a 2 mark version of this exact same question in 12 d</w:t>
                            </w:r>
                            <w:r>
                              <w:rPr>
                                <w:highlight w:val="yellow"/>
                              </w:rPr>
                              <w:t xml:space="preserve"> from a paper made the year before this</w:t>
                            </w:r>
                            <w:r w:rsidRPr="003D1C4C">
                              <w:rPr>
                                <w:highlight w:val="yellow"/>
                              </w:rPr>
                              <w:t>]</w:t>
                            </w:r>
                          </w:p>
                          <w:p w14:paraId="32CC9587" w14:textId="77777777" w:rsidR="008656F9" w:rsidRDefault="008656F9" w:rsidP="00331ABD">
                            <w:pPr>
                              <w:spacing w:after="0" w:line="240" w:lineRule="auto"/>
                            </w:pPr>
                          </w:p>
                          <w:p w14:paraId="6D913D5F" w14:textId="77777777" w:rsidR="008656F9" w:rsidRDefault="008656F9" w:rsidP="00331ABD">
                            <w:pPr>
                              <w:spacing w:after="0" w:line="240" w:lineRule="auto"/>
                            </w:pPr>
                          </w:p>
                          <w:p w14:paraId="77EC63D6" w14:textId="77777777" w:rsidR="008656F9" w:rsidRDefault="008656F9" w:rsidP="00331ABD">
                            <w:pPr>
                              <w:spacing w:after="0" w:line="240" w:lineRule="auto"/>
                            </w:pPr>
                          </w:p>
                          <w:p w14:paraId="42BF1289" w14:textId="77777777" w:rsidR="008656F9" w:rsidRDefault="008656F9" w:rsidP="00331ABD">
                            <w:pPr>
                              <w:spacing w:after="0" w:line="240" w:lineRule="auto"/>
                            </w:pPr>
                          </w:p>
                          <w:p w14:paraId="3736ED1C" w14:textId="77777777" w:rsidR="008656F9" w:rsidRDefault="008656F9" w:rsidP="00331ABD">
                            <w:pPr>
                              <w:spacing w:after="0" w:line="240" w:lineRule="auto"/>
                            </w:pPr>
                          </w:p>
                          <w:p w14:paraId="51330EC2" w14:textId="77777777" w:rsidR="008656F9" w:rsidRDefault="008656F9" w:rsidP="00331ABD">
                            <w:pPr>
                              <w:spacing w:after="0" w:line="240" w:lineRule="auto"/>
                            </w:pPr>
                          </w:p>
                          <w:p w14:paraId="2EC9FC2C" w14:textId="77777777" w:rsidR="008656F9" w:rsidRDefault="008656F9" w:rsidP="00331ABD">
                            <w:pPr>
                              <w:spacing w:after="0" w:line="240" w:lineRule="auto"/>
                            </w:pPr>
                          </w:p>
                          <w:p w14:paraId="15DBF9B5" w14:textId="77777777" w:rsidR="008656F9" w:rsidRDefault="008656F9" w:rsidP="00331ABD">
                            <w:pPr>
                              <w:spacing w:after="0" w:line="240" w:lineRule="auto"/>
                            </w:pPr>
                          </w:p>
                          <w:p w14:paraId="33074070"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027A9" id="_x0000_s1033" type="#_x0000_t202" style="position:absolute;margin-left:0;margin-top:68.8pt;width:456.3pt;height:57.7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">
                <v:textbox>
                  <w:txbxContent>
                    <w:p w14:paraId="1655F3B6" w14:textId="43BF1302" w:rsidR="008656F9" w:rsidRDefault="001B0CA9" w:rsidP="001B0CA9">
                      <w:pPr>
                        <w:pStyle w:val="ListParagraph"/>
                        <w:numPr>
                          <w:ilvl w:val="0"/>
                          <w:numId w:val="7"/>
                        </w:numPr>
                        <w:spacing w:after="0" w:line="240" w:lineRule="auto"/>
                      </w:pPr>
                      <w:r>
                        <w:t xml:space="preserve">Ionic compounds are made from </w:t>
                      </w:r>
                      <w:r w:rsidRPr="00F4238C">
                        <w:rPr>
                          <w:b/>
                          <w:bCs/>
                          <w:u w:val="single"/>
                        </w:rPr>
                        <w:t>oppositely charged ions</w:t>
                      </w:r>
                      <w:r w:rsidR="00F4238C">
                        <w:rPr>
                          <w:b/>
                          <w:bCs/>
                          <w:u w:val="single"/>
                        </w:rPr>
                        <w:t xml:space="preserve"> [1]</w:t>
                      </w:r>
                      <w:r>
                        <w:t xml:space="preserve"> (positive and negative ions)</w:t>
                      </w:r>
                    </w:p>
                    <w:p w14:paraId="6AFB1F13" w14:textId="784E20E1" w:rsidR="001B0CA9" w:rsidRDefault="001B0CA9" w:rsidP="001B0CA9">
                      <w:pPr>
                        <w:pStyle w:val="ListParagraph"/>
                        <w:numPr>
                          <w:ilvl w:val="0"/>
                          <w:numId w:val="7"/>
                        </w:numPr>
                        <w:spacing w:after="0" w:line="240" w:lineRule="auto"/>
                      </w:pPr>
                      <w:r>
                        <w:t xml:space="preserve">Which are electrostatically attracted to each other </w:t>
                      </w:r>
                    </w:p>
                    <w:p w14:paraId="685041D6" w14:textId="3EFD0F7D" w:rsidR="001B0CA9" w:rsidRDefault="001B0CA9" w:rsidP="001B0CA9">
                      <w:pPr>
                        <w:pStyle w:val="ListParagraph"/>
                        <w:numPr>
                          <w:ilvl w:val="0"/>
                          <w:numId w:val="7"/>
                        </w:numPr>
                        <w:spacing w:after="0" w:line="240" w:lineRule="auto"/>
                      </w:pPr>
                      <w:r>
                        <w:t xml:space="preserve">Forming </w:t>
                      </w:r>
                      <w:r w:rsidRPr="00F4238C">
                        <w:rPr>
                          <w:b/>
                          <w:bCs/>
                          <w:u w:val="single"/>
                        </w:rPr>
                        <w:t>regular and repeating structures</w:t>
                      </w:r>
                      <w:r w:rsidR="00F4238C">
                        <w:rPr>
                          <w:b/>
                          <w:bCs/>
                          <w:u w:val="single"/>
                        </w:rPr>
                        <w:t xml:space="preserve"> [1]</w:t>
                      </w:r>
                      <w:r>
                        <w:t xml:space="preserve"> of positive and negative ions called a lattice</w:t>
                      </w:r>
                    </w:p>
                    <w:p w14:paraId="7A73428A" w14:textId="437955EE" w:rsidR="008656F9" w:rsidRDefault="003D1C4C" w:rsidP="00331ABD">
                      <w:pPr>
                        <w:spacing w:after="0" w:line="240" w:lineRule="auto"/>
                      </w:pPr>
                      <w:r w:rsidRPr="003D1C4C">
                        <w:rPr>
                          <w:highlight w:val="yellow"/>
                        </w:rPr>
                        <w:t>[There is a 2 mark version of this exact same question in 12 d</w:t>
                      </w:r>
                      <w:r>
                        <w:rPr>
                          <w:highlight w:val="yellow"/>
                        </w:rPr>
                        <w:t xml:space="preserve"> from a paper made the year before this</w:t>
                      </w:r>
                      <w:r w:rsidRPr="003D1C4C">
                        <w:rPr>
                          <w:highlight w:val="yellow"/>
                        </w:rPr>
                        <w:t>]</w:t>
                      </w:r>
                    </w:p>
                    <w:p w14:paraId="32CC9587" w14:textId="77777777" w:rsidR="008656F9" w:rsidRDefault="008656F9" w:rsidP="00331ABD">
                      <w:pPr>
                        <w:spacing w:after="0" w:line="240" w:lineRule="auto"/>
                      </w:pPr>
                    </w:p>
                    <w:p w14:paraId="6D913D5F" w14:textId="77777777" w:rsidR="008656F9" w:rsidRDefault="008656F9" w:rsidP="00331ABD">
                      <w:pPr>
                        <w:spacing w:after="0" w:line="240" w:lineRule="auto"/>
                      </w:pPr>
                    </w:p>
                    <w:p w14:paraId="77EC63D6" w14:textId="77777777" w:rsidR="008656F9" w:rsidRDefault="008656F9" w:rsidP="00331ABD">
                      <w:pPr>
                        <w:spacing w:after="0" w:line="240" w:lineRule="auto"/>
                      </w:pPr>
                    </w:p>
                    <w:p w14:paraId="42BF1289" w14:textId="77777777" w:rsidR="008656F9" w:rsidRDefault="008656F9" w:rsidP="00331ABD">
                      <w:pPr>
                        <w:spacing w:after="0" w:line="240" w:lineRule="auto"/>
                      </w:pPr>
                    </w:p>
                    <w:p w14:paraId="3736ED1C" w14:textId="77777777" w:rsidR="008656F9" w:rsidRDefault="008656F9" w:rsidP="00331ABD">
                      <w:pPr>
                        <w:spacing w:after="0" w:line="240" w:lineRule="auto"/>
                      </w:pPr>
                    </w:p>
                    <w:p w14:paraId="51330EC2" w14:textId="77777777" w:rsidR="008656F9" w:rsidRDefault="008656F9" w:rsidP="00331ABD">
                      <w:pPr>
                        <w:spacing w:after="0" w:line="240" w:lineRule="auto"/>
                      </w:pPr>
                    </w:p>
                    <w:p w14:paraId="2EC9FC2C" w14:textId="77777777" w:rsidR="008656F9" w:rsidRDefault="008656F9" w:rsidP="00331ABD">
                      <w:pPr>
                        <w:spacing w:after="0" w:line="240" w:lineRule="auto"/>
                      </w:pPr>
                    </w:p>
                    <w:p w14:paraId="15DBF9B5" w14:textId="77777777" w:rsidR="008656F9" w:rsidRDefault="008656F9" w:rsidP="00331ABD">
                      <w:pPr>
                        <w:spacing w:after="0" w:line="240" w:lineRule="auto"/>
                      </w:pPr>
                    </w:p>
                    <w:p w14:paraId="33074070"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133CAC60" wp14:editId="1CFFD1B8">
            <wp:extent cx="6387583" cy="2991979"/>
            <wp:effectExtent l="0" t="0" r="0" b="0"/>
            <wp:docPr id="627"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rotWithShape="1">
                    <a:blip r:embed="rId16">
                      <a:extLst>
                        <a:ext uri="{28A0092B-C50C-407E-A947-70E740481C1C}">
                          <a14:useLocalDpi xmlns:a14="http://schemas.microsoft.com/office/drawing/2010/main" val="0"/>
                        </a:ext>
                      </a:extLst>
                    </a:blip>
                    <a:srcRect t="13795" b="54022"/>
                    <a:stretch/>
                  </pic:blipFill>
                  <pic:spPr bwMode="auto">
                    <a:xfrm>
                      <a:off x="0" y="0"/>
                      <a:ext cx="6388735" cy="2992519"/>
                    </a:xfrm>
                    <a:prstGeom prst="rect">
                      <a:avLst/>
                    </a:prstGeom>
                    <a:noFill/>
                    <a:ln>
                      <a:noFill/>
                    </a:ln>
                    <a:extLst>
                      <a:ext uri="{53640926-AAD7-44D8-BBD7-CCE9431645EC}">
                        <a14:shadowObscured xmlns:a14="http://schemas.microsoft.com/office/drawing/2010/main"/>
                      </a:ext>
                    </a:extLst>
                  </pic:spPr>
                </pic:pic>
              </a:graphicData>
            </a:graphic>
          </wp:inline>
        </w:drawing>
      </w:r>
    </w:p>
    <w:p w14:paraId="0627FF86" w14:textId="1AD602C8"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71552" behindDoc="0" locked="0" layoutInCell="1" allowOverlap="1" wp14:anchorId="4DF3F352" wp14:editId="60F53FF6">
                <wp:simplePos x="0" y="0"/>
                <wp:positionH relativeFrom="margin">
                  <wp:posOffset>11151</wp:posOffset>
                </wp:positionH>
                <wp:positionV relativeFrom="paragraph">
                  <wp:posOffset>890270</wp:posOffset>
                </wp:positionV>
                <wp:extent cx="5794745" cy="1594883"/>
                <wp:effectExtent l="0" t="0" r="15875" b="247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5" cy="1594883"/>
                        </a:xfrm>
                        <a:prstGeom prst="rect">
                          <a:avLst/>
                        </a:prstGeom>
                        <a:solidFill>
                          <a:srgbClr val="FFFFFF"/>
                        </a:solidFill>
                        <a:ln w="9525">
                          <a:solidFill>
                            <a:srgbClr val="000000"/>
                          </a:solidFill>
                          <a:miter lim="800000"/>
                          <a:headEnd/>
                          <a:tailEnd/>
                        </a:ln>
                      </wps:spPr>
                      <wps:txbx>
                        <w:txbxContent>
                          <w:p w14:paraId="40D74EF2" w14:textId="60863B99" w:rsidR="008656F9" w:rsidRDefault="008D20F3" w:rsidP="00331ABD">
                            <w:pPr>
                              <w:spacing w:after="0" w:line="240" w:lineRule="auto"/>
                            </w:pPr>
                            <w:r>
                              <w:t>Potassium bromide is an ionic compound</w:t>
                            </w:r>
                          </w:p>
                          <w:p w14:paraId="32FBE423" w14:textId="77777777" w:rsidR="008D20F3" w:rsidRDefault="008D20F3" w:rsidP="00331ABD">
                            <w:pPr>
                              <w:spacing w:after="0" w:line="240" w:lineRule="auto"/>
                            </w:pPr>
                            <w:r>
                              <w:t>The potassium ions are positively charged, K</w:t>
                            </w:r>
                            <w:r>
                              <w:rPr>
                                <w:vertAlign w:val="superscript"/>
                              </w:rPr>
                              <w:t>+</w:t>
                            </w:r>
                            <w:r>
                              <w:t>, and the bromide ions are negatively charged (Br</w:t>
                            </w:r>
                            <w:r>
                              <w:rPr>
                                <w:vertAlign w:val="superscript"/>
                              </w:rPr>
                              <w:t>-</w:t>
                            </w:r>
                            <w:r>
                              <w:t>,</w:t>
                            </w:r>
                          </w:p>
                          <w:p w14:paraId="18A93AB2" w14:textId="782CD42D" w:rsidR="008D20F3" w:rsidRDefault="008D20F3" w:rsidP="00331ABD">
                            <w:pPr>
                              <w:spacing w:after="0" w:line="240" w:lineRule="auto"/>
                            </w:pPr>
                            <w:r>
                              <w:t xml:space="preserve">These oppositely charged ions </w:t>
                            </w:r>
                            <w:r w:rsidRPr="006C7E12">
                              <w:rPr>
                                <w:highlight w:val="yellow"/>
                              </w:rPr>
                              <w:t>c</w:t>
                            </w:r>
                            <w:r w:rsidRPr="006C7E12">
                              <w:rPr>
                                <w:b/>
                                <w:bCs/>
                                <w:highlight w:val="yellow"/>
                                <w:u w:val="single"/>
                              </w:rPr>
                              <w:t>reate strong ionic bonds [1]</w:t>
                            </w:r>
                            <w:r>
                              <w:t xml:space="preserve"> through electrastat5ic attraction between the positive and negative ions</w:t>
                            </w:r>
                          </w:p>
                          <w:p w14:paraId="797ECC97" w14:textId="1DDCC12C" w:rsidR="008D20F3" w:rsidRDefault="008D20F3" w:rsidP="00331ABD">
                            <w:pPr>
                              <w:spacing w:after="0" w:line="240" w:lineRule="auto"/>
                            </w:pPr>
                            <w:proofErr w:type="spellStart"/>
                            <w:r>
                              <w:t>ICl</w:t>
                            </w:r>
                            <w:proofErr w:type="spellEnd"/>
                            <w:r>
                              <w:t xml:space="preserve"> is a small simple molecular substance, with each molecule being held together by strong covalent bonds</w:t>
                            </w:r>
                          </w:p>
                          <w:p w14:paraId="38EB7ECA" w14:textId="7A9B2F4D" w:rsidR="008D20F3" w:rsidRDefault="008D20F3" w:rsidP="00331ABD">
                            <w:pPr>
                              <w:spacing w:after="0" w:line="240" w:lineRule="auto"/>
                            </w:pPr>
                            <w:r>
                              <w:t xml:space="preserve">But BETWEEN molecules of </w:t>
                            </w:r>
                            <w:proofErr w:type="spellStart"/>
                            <w:r w:rsidRPr="008D20F3">
                              <w:rPr>
                                <w:b/>
                                <w:bCs/>
                                <w:u w:val="single"/>
                              </w:rPr>
                              <w:t>ICl</w:t>
                            </w:r>
                            <w:proofErr w:type="spellEnd"/>
                            <w:r w:rsidRPr="008D20F3">
                              <w:rPr>
                                <w:b/>
                                <w:bCs/>
                                <w:u w:val="single"/>
                              </w:rPr>
                              <w:t xml:space="preserve"> there are only weak intermolecular bon</w:t>
                            </w:r>
                            <w:r>
                              <w:rPr>
                                <w:b/>
                                <w:bCs/>
                                <w:u w:val="single"/>
                              </w:rPr>
                              <w:t>ds [1]</w:t>
                            </w:r>
                            <w:r>
                              <w:t xml:space="preserve"> </w:t>
                            </w:r>
                          </w:p>
                          <w:p w14:paraId="75A30A1D" w14:textId="34EFE59B" w:rsidR="008D20F3" w:rsidRPr="008D20F3" w:rsidRDefault="008D20F3" w:rsidP="00331ABD">
                            <w:pPr>
                              <w:spacing w:after="0" w:line="240" w:lineRule="auto"/>
                            </w:pPr>
                            <w:r>
                              <w:t xml:space="preserve">These </w:t>
                            </w:r>
                            <w:r w:rsidRPr="006C7E12">
                              <w:rPr>
                                <w:b/>
                                <w:bCs/>
                                <w:u w:val="single"/>
                              </w:rPr>
                              <w:t>intermolecular bonds are much weaker than ionic bonds</w:t>
                            </w:r>
                            <w:r w:rsidR="006C7E12" w:rsidRPr="006C7E12">
                              <w:rPr>
                                <w:b/>
                                <w:bCs/>
                                <w:u w:val="single"/>
                              </w:rPr>
                              <w:t xml:space="preserve"> [1]</w:t>
                            </w:r>
                            <w:r w:rsidRPr="006C7E12">
                              <w:rPr>
                                <w:b/>
                                <w:bCs/>
                                <w:u w:val="single"/>
                              </w:rPr>
                              <w:t>,</w:t>
                            </w:r>
                            <w:r>
                              <w:t xml:space="preserve"> requiring less energy to break so the melting point of </w:t>
                            </w:r>
                            <w:proofErr w:type="spellStart"/>
                            <w:r>
                              <w:t>ICl</w:t>
                            </w:r>
                            <w:proofErr w:type="spellEnd"/>
                            <w:r>
                              <w:t xml:space="preserve"> is much lower.</w:t>
                            </w:r>
                          </w:p>
                          <w:p w14:paraId="1EFC69B7" w14:textId="77777777" w:rsidR="008656F9" w:rsidRDefault="008656F9" w:rsidP="00331ABD">
                            <w:pPr>
                              <w:spacing w:after="0" w:line="240" w:lineRule="auto"/>
                            </w:pPr>
                          </w:p>
                          <w:p w14:paraId="5470561D" w14:textId="77777777" w:rsidR="008656F9" w:rsidRDefault="008656F9" w:rsidP="00331ABD">
                            <w:pPr>
                              <w:spacing w:after="0" w:line="240" w:lineRule="auto"/>
                            </w:pPr>
                          </w:p>
                          <w:p w14:paraId="74A47F0F" w14:textId="77777777" w:rsidR="008656F9" w:rsidRDefault="008656F9" w:rsidP="00331ABD">
                            <w:pPr>
                              <w:spacing w:after="0" w:line="240" w:lineRule="auto"/>
                            </w:pPr>
                          </w:p>
                          <w:p w14:paraId="65AB4B32" w14:textId="77777777" w:rsidR="008656F9" w:rsidRDefault="008656F9" w:rsidP="00331ABD">
                            <w:pPr>
                              <w:spacing w:after="0" w:line="240" w:lineRule="auto"/>
                            </w:pPr>
                          </w:p>
                          <w:p w14:paraId="7770BAF7" w14:textId="77777777" w:rsidR="008656F9" w:rsidRDefault="008656F9" w:rsidP="00331ABD">
                            <w:pPr>
                              <w:spacing w:after="0" w:line="240" w:lineRule="auto"/>
                            </w:pPr>
                          </w:p>
                          <w:p w14:paraId="3AC194F6" w14:textId="77777777" w:rsidR="008656F9" w:rsidRDefault="008656F9" w:rsidP="00331ABD">
                            <w:pPr>
                              <w:spacing w:after="0" w:line="240" w:lineRule="auto"/>
                            </w:pPr>
                          </w:p>
                          <w:p w14:paraId="2F7C6554" w14:textId="77777777" w:rsidR="008656F9" w:rsidRDefault="008656F9" w:rsidP="00331ABD">
                            <w:pPr>
                              <w:spacing w:after="0" w:line="240" w:lineRule="auto"/>
                            </w:pPr>
                          </w:p>
                          <w:p w14:paraId="524817B0" w14:textId="77777777" w:rsidR="008656F9" w:rsidRDefault="008656F9" w:rsidP="00331ABD">
                            <w:pPr>
                              <w:spacing w:after="0" w:line="240" w:lineRule="auto"/>
                            </w:pPr>
                          </w:p>
                          <w:p w14:paraId="32C1A26A" w14:textId="77777777" w:rsidR="008656F9" w:rsidRDefault="008656F9" w:rsidP="00331ABD">
                            <w:pPr>
                              <w:spacing w:after="0" w:line="240" w:lineRule="auto"/>
                            </w:pPr>
                          </w:p>
                          <w:p w14:paraId="4980906D"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3F352" id="_x0000_s1034" type="#_x0000_t202" style="position:absolute;margin-left:.9pt;margin-top:70.1pt;width:456.3pt;height:125.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">
                <v:textbox>
                  <w:txbxContent>
                    <w:p w14:paraId="40D74EF2" w14:textId="60863B99" w:rsidR="008656F9" w:rsidRDefault="008D20F3" w:rsidP="00331ABD">
                      <w:pPr>
                        <w:spacing w:after="0" w:line="240" w:lineRule="auto"/>
                      </w:pPr>
                      <w:r>
                        <w:t>Potassium bromide is an ionic compound</w:t>
                      </w:r>
                    </w:p>
                    <w:p w14:paraId="32FBE423" w14:textId="77777777" w:rsidR="008D20F3" w:rsidRDefault="008D20F3" w:rsidP="00331ABD">
                      <w:pPr>
                        <w:spacing w:after="0" w:line="240" w:lineRule="auto"/>
                      </w:pPr>
                      <w:r>
                        <w:t>The potassium ions are positively charged, K</w:t>
                      </w:r>
                      <w:r>
                        <w:rPr>
                          <w:vertAlign w:val="superscript"/>
                        </w:rPr>
                        <w:t>+</w:t>
                      </w:r>
                      <w:r>
                        <w:t>, and the bromide ions are negatively charged (Br</w:t>
                      </w:r>
                      <w:r>
                        <w:rPr>
                          <w:vertAlign w:val="superscript"/>
                        </w:rPr>
                        <w:t>-</w:t>
                      </w:r>
                      <w:r>
                        <w:t>,</w:t>
                      </w:r>
                    </w:p>
                    <w:p w14:paraId="18A93AB2" w14:textId="782CD42D" w:rsidR="008D20F3" w:rsidRDefault="008D20F3" w:rsidP="00331ABD">
                      <w:pPr>
                        <w:spacing w:after="0" w:line="240" w:lineRule="auto"/>
                      </w:pPr>
                      <w:r>
                        <w:t xml:space="preserve">These oppositely charged ions </w:t>
                      </w:r>
                      <w:r w:rsidRPr="006C7E12">
                        <w:rPr>
                          <w:highlight w:val="yellow"/>
                        </w:rPr>
                        <w:t>c</w:t>
                      </w:r>
                      <w:r w:rsidRPr="006C7E12">
                        <w:rPr>
                          <w:b/>
                          <w:bCs/>
                          <w:highlight w:val="yellow"/>
                          <w:u w:val="single"/>
                        </w:rPr>
                        <w:t>reate strong ionic bonds [1]</w:t>
                      </w:r>
                      <w:r>
                        <w:t xml:space="preserve"> through electrastat5ic attraction between the positive and negative ions</w:t>
                      </w:r>
                    </w:p>
                    <w:p w14:paraId="797ECC97" w14:textId="1DDCC12C" w:rsidR="008D20F3" w:rsidRDefault="008D20F3" w:rsidP="00331ABD">
                      <w:pPr>
                        <w:spacing w:after="0" w:line="240" w:lineRule="auto"/>
                      </w:pPr>
                      <w:proofErr w:type="spellStart"/>
                      <w:r>
                        <w:t>ICl</w:t>
                      </w:r>
                      <w:proofErr w:type="spellEnd"/>
                      <w:r>
                        <w:t xml:space="preserve"> is a small simple molecular substance, with each molecule being held together by strong covalent bonds</w:t>
                      </w:r>
                    </w:p>
                    <w:p w14:paraId="38EB7ECA" w14:textId="7A9B2F4D" w:rsidR="008D20F3" w:rsidRDefault="008D20F3" w:rsidP="00331ABD">
                      <w:pPr>
                        <w:spacing w:after="0" w:line="240" w:lineRule="auto"/>
                      </w:pPr>
                      <w:r>
                        <w:t xml:space="preserve">But BETWEEN molecules of </w:t>
                      </w:r>
                      <w:proofErr w:type="spellStart"/>
                      <w:r w:rsidRPr="008D20F3">
                        <w:rPr>
                          <w:b/>
                          <w:bCs/>
                          <w:u w:val="single"/>
                        </w:rPr>
                        <w:t>ICl</w:t>
                      </w:r>
                      <w:proofErr w:type="spellEnd"/>
                      <w:r w:rsidRPr="008D20F3">
                        <w:rPr>
                          <w:b/>
                          <w:bCs/>
                          <w:u w:val="single"/>
                        </w:rPr>
                        <w:t xml:space="preserve"> there are only weak intermolecular bon</w:t>
                      </w:r>
                      <w:r>
                        <w:rPr>
                          <w:b/>
                          <w:bCs/>
                          <w:u w:val="single"/>
                        </w:rPr>
                        <w:t>ds [1]</w:t>
                      </w:r>
                      <w:r>
                        <w:t xml:space="preserve"> </w:t>
                      </w:r>
                    </w:p>
                    <w:p w14:paraId="75A30A1D" w14:textId="34EFE59B" w:rsidR="008D20F3" w:rsidRPr="008D20F3" w:rsidRDefault="008D20F3" w:rsidP="00331ABD">
                      <w:pPr>
                        <w:spacing w:after="0" w:line="240" w:lineRule="auto"/>
                      </w:pPr>
                      <w:r>
                        <w:t xml:space="preserve">These </w:t>
                      </w:r>
                      <w:r w:rsidRPr="006C7E12">
                        <w:rPr>
                          <w:b/>
                          <w:bCs/>
                          <w:u w:val="single"/>
                        </w:rPr>
                        <w:t>intermolecular bonds are much weaker than ionic bonds</w:t>
                      </w:r>
                      <w:r w:rsidR="006C7E12" w:rsidRPr="006C7E12">
                        <w:rPr>
                          <w:b/>
                          <w:bCs/>
                          <w:u w:val="single"/>
                        </w:rPr>
                        <w:t xml:space="preserve"> [1]</w:t>
                      </w:r>
                      <w:r w:rsidRPr="006C7E12">
                        <w:rPr>
                          <w:b/>
                          <w:bCs/>
                          <w:u w:val="single"/>
                        </w:rPr>
                        <w:t>,</w:t>
                      </w:r>
                      <w:r>
                        <w:t xml:space="preserve"> requiring less energy to break so the melting point of </w:t>
                      </w:r>
                      <w:proofErr w:type="spellStart"/>
                      <w:r>
                        <w:t>ICl</w:t>
                      </w:r>
                      <w:proofErr w:type="spellEnd"/>
                      <w:r>
                        <w:t xml:space="preserve"> is much lower.</w:t>
                      </w:r>
                    </w:p>
                    <w:p w14:paraId="1EFC69B7" w14:textId="77777777" w:rsidR="008656F9" w:rsidRDefault="008656F9" w:rsidP="00331ABD">
                      <w:pPr>
                        <w:spacing w:after="0" w:line="240" w:lineRule="auto"/>
                      </w:pPr>
                    </w:p>
                    <w:p w14:paraId="5470561D" w14:textId="77777777" w:rsidR="008656F9" w:rsidRDefault="008656F9" w:rsidP="00331ABD">
                      <w:pPr>
                        <w:spacing w:after="0" w:line="240" w:lineRule="auto"/>
                      </w:pPr>
                    </w:p>
                    <w:p w14:paraId="74A47F0F" w14:textId="77777777" w:rsidR="008656F9" w:rsidRDefault="008656F9" w:rsidP="00331ABD">
                      <w:pPr>
                        <w:spacing w:after="0" w:line="240" w:lineRule="auto"/>
                      </w:pPr>
                    </w:p>
                    <w:p w14:paraId="65AB4B32" w14:textId="77777777" w:rsidR="008656F9" w:rsidRDefault="008656F9" w:rsidP="00331ABD">
                      <w:pPr>
                        <w:spacing w:after="0" w:line="240" w:lineRule="auto"/>
                      </w:pPr>
                    </w:p>
                    <w:p w14:paraId="7770BAF7" w14:textId="77777777" w:rsidR="008656F9" w:rsidRDefault="008656F9" w:rsidP="00331ABD">
                      <w:pPr>
                        <w:spacing w:after="0" w:line="240" w:lineRule="auto"/>
                      </w:pPr>
                    </w:p>
                    <w:p w14:paraId="3AC194F6" w14:textId="77777777" w:rsidR="008656F9" w:rsidRDefault="008656F9" w:rsidP="00331ABD">
                      <w:pPr>
                        <w:spacing w:after="0" w:line="240" w:lineRule="auto"/>
                      </w:pPr>
                    </w:p>
                    <w:p w14:paraId="2F7C6554" w14:textId="77777777" w:rsidR="008656F9" w:rsidRDefault="008656F9" w:rsidP="00331ABD">
                      <w:pPr>
                        <w:spacing w:after="0" w:line="240" w:lineRule="auto"/>
                      </w:pPr>
                    </w:p>
                    <w:p w14:paraId="524817B0" w14:textId="77777777" w:rsidR="008656F9" w:rsidRDefault="008656F9" w:rsidP="00331ABD">
                      <w:pPr>
                        <w:spacing w:after="0" w:line="240" w:lineRule="auto"/>
                      </w:pPr>
                    </w:p>
                    <w:p w14:paraId="32C1A26A" w14:textId="77777777" w:rsidR="008656F9" w:rsidRDefault="008656F9" w:rsidP="00331ABD">
                      <w:pPr>
                        <w:spacing w:after="0" w:line="240" w:lineRule="auto"/>
                      </w:pPr>
                    </w:p>
                    <w:p w14:paraId="4980906D"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41649E2" wp14:editId="561D3B4B">
            <wp:extent cx="6091768" cy="2552523"/>
            <wp:effectExtent l="0" t="0" r="4445" b="635"/>
            <wp:docPr id="630"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rotWithShape="1">
                    <a:blip r:embed="rId17">
                      <a:extLst>
                        <a:ext uri="{28A0092B-C50C-407E-A947-70E740481C1C}">
                          <a14:useLocalDpi xmlns:a14="http://schemas.microsoft.com/office/drawing/2010/main" val="0"/>
                        </a:ext>
                      </a:extLst>
                    </a:blip>
                    <a:srcRect t="37018" b="32960"/>
                    <a:stretch/>
                  </pic:blipFill>
                  <pic:spPr bwMode="auto">
                    <a:xfrm>
                      <a:off x="0" y="0"/>
                      <a:ext cx="609219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47825ABF"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3 </w:t>
      </w:r>
      <w:r>
        <w:rPr>
          <w:rFonts w:ascii="Calibri" w:hAnsi="Calibri" w:cs="Calibri"/>
          <w:b/>
          <w:bCs/>
          <w:color w:val="000000"/>
          <w:sz w:val="22"/>
          <w:szCs w:val="22"/>
        </w:rPr>
        <w:t>Q# 6/</w:t>
      </w:r>
      <w:r w:rsidRPr="002C4341">
        <w:rPr>
          <w:rFonts w:cs="Calibri"/>
          <w:color w:val="000000"/>
          <w:sz w:val="22"/>
          <w:szCs w:val="22"/>
        </w:rPr>
        <w:t xml:space="preserve"> </w:t>
      </w:r>
      <w:r w:rsidRPr="002C4341">
        <w:rPr>
          <w:noProof/>
        </w:rPr>
        <w:t>IGCSE Chemistry/2017/w/Paper 43/Q3</w:t>
      </w:r>
    </w:p>
    <w:p w14:paraId="6EE02B86" w14:textId="2A6757D7" w:rsidR="00505E40" w:rsidRPr="002C4341" w:rsidRDefault="006C7E12"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79744" behindDoc="0" locked="0" layoutInCell="1" allowOverlap="1" wp14:anchorId="03C6C8E0" wp14:editId="6268E3A8">
                <wp:simplePos x="0" y="0"/>
                <wp:positionH relativeFrom="margin">
                  <wp:align>center</wp:align>
                </wp:positionH>
                <wp:positionV relativeFrom="paragraph">
                  <wp:posOffset>2857087</wp:posOffset>
                </wp:positionV>
                <wp:extent cx="5794375" cy="925552"/>
                <wp:effectExtent l="0" t="0" r="15875" b="273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925552"/>
                        </a:xfrm>
                        <a:prstGeom prst="rect">
                          <a:avLst/>
                        </a:prstGeom>
                        <a:solidFill>
                          <a:srgbClr val="FFFFFF"/>
                        </a:solidFill>
                        <a:ln w="9525">
                          <a:solidFill>
                            <a:srgbClr val="000000"/>
                          </a:solidFill>
                          <a:miter lim="800000"/>
                          <a:headEnd/>
                          <a:tailEnd/>
                        </a:ln>
                      </wps:spPr>
                      <wps:txbx>
                        <w:txbxContent>
                          <w:p w14:paraId="4CD557D5" w14:textId="56B9963F" w:rsidR="008656F9" w:rsidRPr="00821F2B" w:rsidRDefault="006C7E12" w:rsidP="006C7E12">
                            <w:pPr>
                              <w:pStyle w:val="ListParagraph"/>
                              <w:numPr>
                                <w:ilvl w:val="0"/>
                                <w:numId w:val="9"/>
                              </w:numPr>
                              <w:spacing w:after="0" w:line="240" w:lineRule="auto"/>
                              <w:rPr>
                                <w:b/>
                                <w:bCs/>
                                <w:u w:val="single"/>
                              </w:rPr>
                            </w:pPr>
                            <w:r>
                              <w:t xml:space="preserve">The </w:t>
                            </w:r>
                            <w:r w:rsidRPr="00821F2B">
                              <w:rPr>
                                <w:b/>
                                <w:bCs/>
                                <w:u w:val="single"/>
                              </w:rPr>
                              <w:t>layers of metal ions [1]</w:t>
                            </w:r>
                          </w:p>
                          <w:p w14:paraId="4CFFB214" w14:textId="29F908B6" w:rsidR="006C7E12" w:rsidRPr="00821F2B" w:rsidRDefault="006C7E12" w:rsidP="006C7E12">
                            <w:pPr>
                              <w:pStyle w:val="ListParagraph"/>
                              <w:numPr>
                                <w:ilvl w:val="0"/>
                                <w:numId w:val="9"/>
                              </w:numPr>
                              <w:spacing w:after="0" w:line="240" w:lineRule="auto"/>
                              <w:rPr>
                                <w:b/>
                                <w:bCs/>
                                <w:u w:val="single"/>
                              </w:rPr>
                            </w:pPr>
                            <w:r>
                              <w:t xml:space="preserve">Can </w:t>
                            </w:r>
                            <w:r w:rsidRPr="00821F2B">
                              <w:rPr>
                                <w:b/>
                                <w:bCs/>
                                <w:u w:val="single"/>
                              </w:rPr>
                              <w:t>slide easily past each other</w:t>
                            </w:r>
                            <w:r w:rsidR="00821F2B" w:rsidRPr="00821F2B">
                              <w:rPr>
                                <w:b/>
                                <w:bCs/>
                                <w:u w:val="single"/>
                              </w:rPr>
                              <w:t xml:space="preserve"> [1]</w:t>
                            </w:r>
                            <w:r w:rsidRPr="00821F2B">
                              <w:rPr>
                                <w:b/>
                                <w:bCs/>
                                <w:u w:val="single"/>
                              </w:rPr>
                              <w:t xml:space="preserve"> </w:t>
                            </w:r>
                          </w:p>
                          <w:p w14:paraId="2261AF54" w14:textId="65794746" w:rsidR="00821F2B" w:rsidRDefault="006C7E12" w:rsidP="00821F2B">
                            <w:pPr>
                              <w:pStyle w:val="ListParagraph"/>
                              <w:numPr>
                                <w:ilvl w:val="0"/>
                                <w:numId w:val="12"/>
                              </w:numPr>
                              <w:spacing w:after="0" w:line="240" w:lineRule="auto"/>
                            </w:pPr>
                            <w:r>
                              <w:t>Because the delocalized electrons are free to move and prevent the positive metal ions from coming into contact with each other</w:t>
                            </w:r>
                            <w:r w:rsidR="00821F2B">
                              <w:t xml:space="preserve"> </w:t>
                            </w:r>
                            <w:r>
                              <w:t xml:space="preserve">as the layers slide past each other which stops the same charges </w:t>
                            </w:r>
                            <w:r w:rsidR="00821F2B">
                              <w:t>from repelling each other which would break the metallic bonds.</w:t>
                            </w:r>
                          </w:p>
                          <w:p w14:paraId="0A2C5391" w14:textId="188FF366" w:rsidR="006C7E12" w:rsidRDefault="006C7E12" w:rsidP="006C7E12">
                            <w:pPr>
                              <w:pStyle w:val="ListParagraph"/>
                              <w:numPr>
                                <w:ilvl w:val="0"/>
                                <w:numId w:val="9"/>
                              </w:numPr>
                              <w:spacing w:after="0" w:line="240" w:lineRule="auto"/>
                            </w:pPr>
                          </w:p>
                          <w:p w14:paraId="2F975E0C" w14:textId="77777777" w:rsidR="008656F9" w:rsidRDefault="008656F9" w:rsidP="00331ABD">
                            <w:pPr>
                              <w:spacing w:after="0" w:line="240" w:lineRule="auto"/>
                            </w:pPr>
                          </w:p>
                          <w:p w14:paraId="5CFFB9C4" w14:textId="77777777" w:rsidR="008656F9" w:rsidRDefault="008656F9" w:rsidP="00331ABD">
                            <w:pPr>
                              <w:spacing w:after="0" w:line="240" w:lineRule="auto"/>
                            </w:pPr>
                          </w:p>
                          <w:p w14:paraId="59867203" w14:textId="77777777" w:rsidR="008656F9" w:rsidRDefault="008656F9" w:rsidP="00331ABD">
                            <w:pPr>
                              <w:spacing w:after="0" w:line="240" w:lineRule="auto"/>
                            </w:pPr>
                          </w:p>
                          <w:p w14:paraId="15D0C6D1" w14:textId="77777777" w:rsidR="008656F9" w:rsidRDefault="008656F9" w:rsidP="00331ABD">
                            <w:pPr>
                              <w:spacing w:after="0" w:line="240" w:lineRule="auto"/>
                            </w:pPr>
                          </w:p>
                          <w:p w14:paraId="0567FEB8" w14:textId="77777777" w:rsidR="008656F9" w:rsidRDefault="008656F9" w:rsidP="00331ABD">
                            <w:pPr>
                              <w:spacing w:after="0" w:line="240" w:lineRule="auto"/>
                            </w:pPr>
                          </w:p>
                          <w:p w14:paraId="01A39491" w14:textId="77777777" w:rsidR="008656F9" w:rsidRDefault="008656F9" w:rsidP="00331ABD">
                            <w:pPr>
                              <w:spacing w:after="0" w:line="240" w:lineRule="auto"/>
                            </w:pPr>
                          </w:p>
                          <w:p w14:paraId="7B87293B" w14:textId="77777777" w:rsidR="008656F9" w:rsidRDefault="008656F9" w:rsidP="00331ABD">
                            <w:pPr>
                              <w:spacing w:after="0" w:line="240" w:lineRule="auto"/>
                            </w:pPr>
                          </w:p>
                          <w:p w14:paraId="0B45C33C" w14:textId="77777777" w:rsidR="008656F9" w:rsidRDefault="008656F9" w:rsidP="00331ABD">
                            <w:pPr>
                              <w:spacing w:after="0" w:line="240" w:lineRule="auto"/>
                            </w:pPr>
                          </w:p>
                          <w:p w14:paraId="0E5F8B20" w14:textId="77777777" w:rsidR="008656F9" w:rsidRDefault="008656F9" w:rsidP="00331ABD">
                            <w:pPr>
                              <w:spacing w:after="0" w:line="240" w:lineRule="auto"/>
                            </w:pPr>
                          </w:p>
                          <w:p w14:paraId="0268F231" w14:textId="1F19D621" w:rsidR="008656F9" w:rsidRDefault="008656F9" w:rsidP="00331ABD">
                            <w:pPr>
                              <w:spacing w:after="0" w:line="240" w:lineRule="auto"/>
                            </w:pPr>
                            <w:r>
                              <w:t>v</w:t>
                            </w:r>
                            <w:r w:rsidRPr="00331ABD">
                              <w:rPr>
                                <w:noProof/>
                              </w:rPr>
                              <w:drawing>
                                <wp:inline distT="0" distB="0" distL="0" distR="0" wp14:anchorId="034EFADB" wp14:editId="71E5FCA2">
                                  <wp:extent cx="4722495" cy="526415"/>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2495" cy="526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6C8E0" id="_x0000_s1035" type="#_x0000_t202" style="position:absolute;margin-left:0;margin-top:224.95pt;width:456.25pt;height:72.9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">
                <v:textbox>
                  <w:txbxContent>
                    <w:p w14:paraId="4CD557D5" w14:textId="56B9963F" w:rsidR="008656F9" w:rsidRPr="00821F2B" w:rsidRDefault="006C7E12" w:rsidP="006C7E12">
                      <w:pPr>
                        <w:pStyle w:val="ListParagraph"/>
                        <w:numPr>
                          <w:ilvl w:val="0"/>
                          <w:numId w:val="9"/>
                        </w:numPr>
                        <w:spacing w:after="0" w:line="240" w:lineRule="auto"/>
                        <w:rPr>
                          <w:b/>
                          <w:bCs/>
                          <w:u w:val="single"/>
                        </w:rPr>
                      </w:pPr>
                      <w:r>
                        <w:t xml:space="preserve">The </w:t>
                      </w:r>
                      <w:r w:rsidRPr="00821F2B">
                        <w:rPr>
                          <w:b/>
                          <w:bCs/>
                          <w:u w:val="single"/>
                        </w:rPr>
                        <w:t>layers of metal ions [1]</w:t>
                      </w:r>
                    </w:p>
                    <w:p w14:paraId="4CFFB214" w14:textId="29F908B6" w:rsidR="006C7E12" w:rsidRPr="00821F2B" w:rsidRDefault="006C7E12" w:rsidP="006C7E12">
                      <w:pPr>
                        <w:pStyle w:val="ListParagraph"/>
                        <w:numPr>
                          <w:ilvl w:val="0"/>
                          <w:numId w:val="9"/>
                        </w:numPr>
                        <w:spacing w:after="0" w:line="240" w:lineRule="auto"/>
                        <w:rPr>
                          <w:b/>
                          <w:bCs/>
                          <w:u w:val="single"/>
                        </w:rPr>
                      </w:pPr>
                      <w:r>
                        <w:t xml:space="preserve">Can </w:t>
                      </w:r>
                      <w:r w:rsidRPr="00821F2B">
                        <w:rPr>
                          <w:b/>
                          <w:bCs/>
                          <w:u w:val="single"/>
                        </w:rPr>
                        <w:t>slide easily past each other</w:t>
                      </w:r>
                      <w:r w:rsidR="00821F2B" w:rsidRPr="00821F2B">
                        <w:rPr>
                          <w:b/>
                          <w:bCs/>
                          <w:u w:val="single"/>
                        </w:rPr>
                        <w:t xml:space="preserve"> [1]</w:t>
                      </w:r>
                      <w:r w:rsidRPr="00821F2B">
                        <w:rPr>
                          <w:b/>
                          <w:bCs/>
                          <w:u w:val="single"/>
                        </w:rPr>
                        <w:t xml:space="preserve"> </w:t>
                      </w:r>
                    </w:p>
                    <w:p w14:paraId="2261AF54" w14:textId="65794746" w:rsidR="00821F2B" w:rsidRDefault="006C7E12" w:rsidP="00821F2B">
                      <w:pPr>
                        <w:pStyle w:val="ListParagraph"/>
                        <w:numPr>
                          <w:ilvl w:val="0"/>
                          <w:numId w:val="12"/>
                        </w:numPr>
                        <w:spacing w:after="0" w:line="240" w:lineRule="auto"/>
                      </w:pPr>
                      <w:r>
                        <w:t>Because the delocalized electrons are free to move and prevent the positive metal ions from coming into contact with each other</w:t>
                      </w:r>
                      <w:r w:rsidR="00821F2B">
                        <w:t xml:space="preserve"> </w:t>
                      </w:r>
                      <w:r>
                        <w:t xml:space="preserve">as the layers slide past each other which stops the same charges </w:t>
                      </w:r>
                      <w:r w:rsidR="00821F2B">
                        <w:t>from repelling each other which would break the metallic bonds.</w:t>
                      </w:r>
                    </w:p>
                    <w:p w14:paraId="0A2C5391" w14:textId="188FF366" w:rsidR="006C7E12" w:rsidRDefault="006C7E12" w:rsidP="006C7E12">
                      <w:pPr>
                        <w:pStyle w:val="ListParagraph"/>
                        <w:numPr>
                          <w:ilvl w:val="0"/>
                          <w:numId w:val="9"/>
                        </w:numPr>
                        <w:spacing w:after="0" w:line="240" w:lineRule="auto"/>
                      </w:pPr>
                    </w:p>
                    <w:p w14:paraId="2F975E0C" w14:textId="77777777" w:rsidR="008656F9" w:rsidRDefault="008656F9" w:rsidP="00331ABD">
                      <w:pPr>
                        <w:spacing w:after="0" w:line="240" w:lineRule="auto"/>
                      </w:pPr>
                    </w:p>
                    <w:p w14:paraId="5CFFB9C4" w14:textId="77777777" w:rsidR="008656F9" w:rsidRDefault="008656F9" w:rsidP="00331ABD">
                      <w:pPr>
                        <w:spacing w:after="0" w:line="240" w:lineRule="auto"/>
                      </w:pPr>
                    </w:p>
                    <w:p w14:paraId="59867203" w14:textId="77777777" w:rsidR="008656F9" w:rsidRDefault="008656F9" w:rsidP="00331ABD">
                      <w:pPr>
                        <w:spacing w:after="0" w:line="240" w:lineRule="auto"/>
                      </w:pPr>
                    </w:p>
                    <w:p w14:paraId="15D0C6D1" w14:textId="77777777" w:rsidR="008656F9" w:rsidRDefault="008656F9" w:rsidP="00331ABD">
                      <w:pPr>
                        <w:spacing w:after="0" w:line="240" w:lineRule="auto"/>
                      </w:pPr>
                    </w:p>
                    <w:p w14:paraId="0567FEB8" w14:textId="77777777" w:rsidR="008656F9" w:rsidRDefault="008656F9" w:rsidP="00331ABD">
                      <w:pPr>
                        <w:spacing w:after="0" w:line="240" w:lineRule="auto"/>
                      </w:pPr>
                    </w:p>
                    <w:p w14:paraId="01A39491" w14:textId="77777777" w:rsidR="008656F9" w:rsidRDefault="008656F9" w:rsidP="00331ABD">
                      <w:pPr>
                        <w:spacing w:after="0" w:line="240" w:lineRule="auto"/>
                      </w:pPr>
                    </w:p>
                    <w:p w14:paraId="7B87293B" w14:textId="77777777" w:rsidR="008656F9" w:rsidRDefault="008656F9" w:rsidP="00331ABD">
                      <w:pPr>
                        <w:spacing w:after="0" w:line="240" w:lineRule="auto"/>
                      </w:pPr>
                    </w:p>
                    <w:p w14:paraId="0B45C33C" w14:textId="77777777" w:rsidR="008656F9" w:rsidRDefault="008656F9" w:rsidP="00331ABD">
                      <w:pPr>
                        <w:spacing w:after="0" w:line="240" w:lineRule="auto"/>
                      </w:pPr>
                    </w:p>
                    <w:p w14:paraId="0E5F8B20" w14:textId="77777777" w:rsidR="008656F9" w:rsidRDefault="008656F9" w:rsidP="00331ABD">
                      <w:pPr>
                        <w:spacing w:after="0" w:line="240" w:lineRule="auto"/>
                      </w:pPr>
                    </w:p>
                    <w:p w14:paraId="0268F231" w14:textId="1F19D621" w:rsidR="008656F9" w:rsidRDefault="008656F9" w:rsidP="00331ABD">
                      <w:pPr>
                        <w:spacing w:after="0" w:line="240" w:lineRule="auto"/>
                      </w:pPr>
                      <w:r>
                        <w:t>v</w:t>
                      </w:r>
                      <w:r w:rsidRPr="00331ABD">
                        <w:rPr>
                          <w:noProof/>
                        </w:rPr>
                        <w:drawing>
                          <wp:inline distT="0" distB="0" distL="0" distR="0" wp14:anchorId="034EFADB" wp14:editId="71E5FCA2">
                            <wp:extent cx="4722495" cy="526415"/>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2495" cy="526415"/>
                                    </a:xfrm>
                                    <a:prstGeom prst="rect">
                                      <a:avLst/>
                                    </a:prstGeom>
                                    <a:noFill/>
                                    <a:ln>
                                      <a:noFill/>
                                    </a:ln>
                                  </pic:spPr>
                                </pic:pic>
                              </a:graphicData>
                            </a:graphic>
                          </wp:inline>
                        </w:drawing>
                      </w:r>
                    </w:p>
                  </w:txbxContent>
                </v:textbox>
                <w10:wrap anchorx="margin"/>
              </v:shape>
            </w:pict>
          </mc:Fallback>
        </mc:AlternateContent>
      </w:r>
      <w:r w:rsidR="007D2517" w:rsidRPr="00331ABD">
        <w:rPr>
          <w:rFonts w:ascii="Calibri" w:hAnsi="Calibri" w:cs="Calibri"/>
          <w:noProof/>
          <w:color w:val="000000"/>
          <w:sz w:val="22"/>
          <w:szCs w:val="22"/>
        </w:rPr>
        <mc:AlternateContent>
          <mc:Choice Requires="wps">
            <w:drawing>
              <wp:anchor distT="45720" distB="45720" distL="114300" distR="114300" simplePos="0" relativeHeight="251677696" behindDoc="0" locked="0" layoutInCell="1" allowOverlap="1" wp14:anchorId="5B376DF5" wp14:editId="5D315106">
                <wp:simplePos x="0" y="0"/>
                <wp:positionH relativeFrom="margin">
                  <wp:posOffset>242121</wp:posOffset>
                </wp:positionH>
                <wp:positionV relativeFrom="paragraph">
                  <wp:posOffset>1314961</wp:posOffset>
                </wp:positionV>
                <wp:extent cx="5794745" cy="1173155"/>
                <wp:effectExtent l="0" t="0" r="15875" b="273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5" cy="1173155"/>
                        </a:xfrm>
                        <a:prstGeom prst="rect">
                          <a:avLst/>
                        </a:prstGeom>
                        <a:solidFill>
                          <a:srgbClr val="FFFFFF"/>
                        </a:solidFill>
                        <a:ln w="9525">
                          <a:solidFill>
                            <a:srgbClr val="000000"/>
                          </a:solidFill>
                          <a:miter lim="800000"/>
                          <a:headEnd/>
                          <a:tailEnd/>
                        </a:ln>
                      </wps:spPr>
                      <wps:txbx>
                        <w:txbxContent>
                          <w:p w14:paraId="5EBB43EE" w14:textId="43EA161D" w:rsidR="008656F9" w:rsidRDefault="006C7E12" w:rsidP="006C7E12">
                            <w:pPr>
                              <w:pStyle w:val="ListParagraph"/>
                              <w:numPr>
                                <w:ilvl w:val="0"/>
                                <w:numId w:val="8"/>
                              </w:numPr>
                              <w:spacing w:after="0" w:line="240" w:lineRule="auto"/>
                            </w:pPr>
                            <w:r w:rsidRPr="006C7E12">
                              <w:rPr>
                                <w:b/>
                                <w:bCs/>
                                <w:highlight w:val="yellow"/>
                                <w:u w:val="single"/>
                              </w:rPr>
                              <w:t>Positive metal ions</w:t>
                            </w:r>
                            <w:r w:rsidRPr="006C7E12">
                              <w:rPr>
                                <w:highlight w:val="yellow"/>
                                <w:u w:val="single"/>
                              </w:rPr>
                              <w:t xml:space="preserve"> [1]</w:t>
                            </w:r>
                            <w:r>
                              <w:t xml:space="preserve"> (cations) </w:t>
                            </w:r>
                          </w:p>
                          <w:p w14:paraId="55A056A8" w14:textId="5914FEF5" w:rsidR="006C7E12" w:rsidRDefault="006C7E12" w:rsidP="006C7E12">
                            <w:pPr>
                              <w:pStyle w:val="ListParagraph"/>
                              <w:numPr>
                                <w:ilvl w:val="0"/>
                                <w:numId w:val="8"/>
                              </w:numPr>
                              <w:spacing w:after="0" w:line="240" w:lineRule="auto"/>
                            </w:pPr>
                            <w:r>
                              <w:t>Are in a highly ordered crystal lattice in layers</w:t>
                            </w:r>
                          </w:p>
                          <w:p w14:paraId="4B5C7D58" w14:textId="02E722EB" w:rsidR="006C7E12" w:rsidRDefault="006C7E12" w:rsidP="006C7E12">
                            <w:pPr>
                              <w:pStyle w:val="ListParagraph"/>
                              <w:numPr>
                                <w:ilvl w:val="0"/>
                                <w:numId w:val="8"/>
                              </w:numPr>
                              <w:spacing w:after="0" w:line="240" w:lineRule="auto"/>
                            </w:pPr>
                            <w:r>
                              <w:t xml:space="preserve">Between the ions is </w:t>
                            </w:r>
                            <w:r w:rsidRPr="006C7E12">
                              <w:rPr>
                                <w:b/>
                                <w:bCs/>
                                <w:u w:val="single"/>
                              </w:rPr>
                              <w:t>a sea of delocalized electrons</w:t>
                            </w:r>
                            <w:r>
                              <w:rPr>
                                <w:b/>
                                <w:bCs/>
                                <w:u w:val="single"/>
                              </w:rPr>
                              <w:t xml:space="preserve"> [1]</w:t>
                            </w:r>
                          </w:p>
                          <w:p w14:paraId="6DA07249" w14:textId="576F7001" w:rsidR="006C7E12" w:rsidRDefault="006C7E12" w:rsidP="006C7E12">
                            <w:pPr>
                              <w:pStyle w:val="ListParagraph"/>
                              <w:numPr>
                                <w:ilvl w:val="0"/>
                                <w:numId w:val="8"/>
                              </w:numPr>
                              <w:spacing w:after="0" w:line="240" w:lineRule="auto"/>
                            </w:pPr>
                            <w:r>
                              <w:t>Which can move freely within the metal</w:t>
                            </w:r>
                          </w:p>
                          <w:p w14:paraId="6928CABA" w14:textId="6A19C0A6" w:rsidR="006C7E12" w:rsidRPr="006C7E12" w:rsidRDefault="006C7E12" w:rsidP="006C7E12">
                            <w:pPr>
                              <w:pStyle w:val="ListParagraph"/>
                              <w:numPr>
                                <w:ilvl w:val="0"/>
                                <w:numId w:val="8"/>
                              </w:numPr>
                              <w:spacing w:after="0" w:line="240" w:lineRule="auto"/>
                              <w:rPr>
                                <w:b/>
                                <w:bCs/>
                                <w:u w:val="single"/>
                              </w:rPr>
                            </w:pPr>
                            <w:r w:rsidRPr="006C7E12">
                              <w:rPr>
                                <w:b/>
                                <w:bCs/>
                                <w:u w:val="single"/>
                              </w:rPr>
                              <w:t>The positive ions are electrostatically attracted to the negative electrons</w:t>
                            </w:r>
                            <w:r>
                              <w:rPr>
                                <w:b/>
                                <w:bCs/>
                                <w:u w:val="single"/>
                              </w:rPr>
                              <w:t xml:space="preserve"> [1]</w:t>
                            </w:r>
                            <w:r w:rsidRPr="006C7E12">
                              <w:rPr>
                                <w:b/>
                                <w:bCs/>
                                <w:u w:val="single"/>
                              </w:rPr>
                              <w:t xml:space="preserve"> </w:t>
                            </w:r>
                          </w:p>
                          <w:p w14:paraId="3A37F359" w14:textId="600F0029" w:rsidR="006C7E12" w:rsidRDefault="006C7E12" w:rsidP="006C7E12">
                            <w:pPr>
                              <w:pStyle w:val="ListParagraph"/>
                              <w:numPr>
                                <w:ilvl w:val="0"/>
                                <w:numId w:val="8"/>
                              </w:numPr>
                              <w:spacing w:after="0" w:line="240" w:lineRule="auto"/>
                            </w:pPr>
                            <w:r>
                              <w:t>This creates the strong metallic bond which holds the metal ions in place</w:t>
                            </w:r>
                          </w:p>
                          <w:p w14:paraId="5129E231" w14:textId="77777777" w:rsidR="008656F9" w:rsidRDefault="008656F9" w:rsidP="00331ABD">
                            <w:pPr>
                              <w:spacing w:after="0" w:line="240" w:lineRule="auto"/>
                            </w:pPr>
                          </w:p>
                          <w:p w14:paraId="4ED75EBF" w14:textId="77777777" w:rsidR="008656F9" w:rsidRDefault="008656F9" w:rsidP="00331ABD">
                            <w:pPr>
                              <w:spacing w:after="0" w:line="240" w:lineRule="auto"/>
                            </w:pPr>
                          </w:p>
                          <w:p w14:paraId="375AA346" w14:textId="77777777" w:rsidR="008656F9" w:rsidRDefault="008656F9" w:rsidP="00331ABD">
                            <w:pPr>
                              <w:spacing w:after="0" w:line="240" w:lineRule="auto"/>
                            </w:pPr>
                          </w:p>
                          <w:p w14:paraId="2B367EC3" w14:textId="77777777" w:rsidR="008656F9" w:rsidRDefault="008656F9" w:rsidP="00331ABD">
                            <w:pPr>
                              <w:spacing w:after="0" w:line="240" w:lineRule="auto"/>
                            </w:pPr>
                          </w:p>
                          <w:p w14:paraId="64A9B982" w14:textId="77777777" w:rsidR="008656F9" w:rsidRDefault="008656F9" w:rsidP="00331ABD">
                            <w:pPr>
                              <w:spacing w:after="0" w:line="240" w:lineRule="auto"/>
                            </w:pPr>
                          </w:p>
                          <w:p w14:paraId="5E3E92AE" w14:textId="77777777" w:rsidR="008656F9" w:rsidRDefault="008656F9" w:rsidP="00331ABD">
                            <w:pPr>
                              <w:spacing w:after="0" w:line="240" w:lineRule="auto"/>
                            </w:pPr>
                          </w:p>
                          <w:p w14:paraId="218E10FA" w14:textId="77777777" w:rsidR="008656F9" w:rsidRDefault="008656F9" w:rsidP="00331ABD">
                            <w:pPr>
                              <w:spacing w:after="0" w:line="240" w:lineRule="auto"/>
                            </w:pPr>
                          </w:p>
                          <w:p w14:paraId="622E12A5" w14:textId="77777777" w:rsidR="008656F9" w:rsidRDefault="008656F9" w:rsidP="00331ABD">
                            <w:pPr>
                              <w:spacing w:after="0" w:line="240" w:lineRule="auto"/>
                            </w:pPr>
                          </w:p>
                          <w:p w14:paraId="1C8E3D41" w14:textId="77777777" w:rsidR="008656F9" w:rsidRDefault="008656F9" w:rsidP="00331ABD">
                            <w:pPr>
                              <w:spacing w:after="0" w:line="240" w:lineRule="auto"/>
                            </w:pPr>
                          </w:p>
                          <w:p w14:paraId="17D09D04"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6DF5" id="_x0000_s1036" type="#_x0000_t202" style="position:absolute;margin-left:19.05pt;margin-top:103.55pt;width:456.3pt;height:92.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">
                <v:textbox>
                  <w:txbxContent>
                    <w:p w14:paraId="5EBB43EE" w14:textId="43EA161D" w:rsidR="008656F9" w:rsidRDefault="006C7E12" w:rsidP="006C7E12">
                      <w:pPr>
                        <w:pStyle w:val="ListParagraph"/>
                        <w:numPr>
                          <w:ilvl w:val="0"/>
                          <w:numId w:val="8"/>
                        </w:numPr>
                        <w:spacing w:after="0" w:line="240" w:lineRule="auto"/>
                      </w:pPr>
                      <w:r w:rsidRPr="006C7E12">
                        <w:rPr>
                          <w:b/>
                          <w:bCs/>
                          <w:highlight w:val="yellow"/>
                          <w:u w:val="single"/>
                        </w:rPr>
                        <w:t>Positive metal ions</w:t>
                      </w:r>
                      <w:r w:rsidRPr="006C7E12">
                        <w:rPr>
                          <w:highlight w:val="yellow"/>
                          <w:u w:val="single"/>
                        </w:rPr>
                        <w:t xml:space="preserve"> [1]</w:t>
                      </w:r>
                      <w:r>
                        <w:t xml:space="preserve"> (cations) </w:t>
                      </w:r>
                    </w:p>
                    <w:p w14:paraId="55A056A8" w14:textId="5914FEF5" w:rsidR="006C7E12" w:rsidRDefault="006C7E12" w:rsidP="006C7E12">
                      <w:pPr>
                        <w:pStyle w:val="ListParagraph"/>
                        <w:numPr>
                          <w:ilvl w:val="0"/>
                          <w:numId w:val="8"/>
                        </w:numPr>
                        <w:spacing w:after="0" w:line="240" w:lineRule="auto"/>
                      </w:pPr>
                      <w:r>
                        <w:t>Are in a highly ordered crystal lattice in layers</w:t>
                      </w:r>
                    </w:p>
                    <w:p w14:paraId="4B5C7D58" w14:textId="02E722EB" w:rsidR="006C7E12" w:rsidRDefault="006C7E12" w:rsidP="006C7E12">
                      <w:pPr>
                        <w:pStyle w:val="ListParagraph"/>
                        <w:numPr>
                          <w:ilvl w:val="0"/>
                          <w:numId w:val="8"/>
                        </w:numPr>
                        <w:spacing w:after="0" w:line="240" w:lineRule="auto"/>
                      </w:pPr>
                      <w:r>
                        <w:t xml:space="preserve">Between the ions is </w:t>
                      </w:r>
                      <w:r w:rsidRPr="006C7E12">
                        <w:rPr>
                          <w:b/>
                          <w:bCs/>
                          <w:u w:val="single"/>
                        </w:rPr>
                        <w:t>a sea of delocalized electrons</w:t>
                      </w:r>
                      <w:r>
                        <w:rPr>
                          <w:b/>
                          <w:bCs/>
                          <w:u w:val="single"/>
                        </w:rPr>
                        <w:t xml:space="preserve"> [1]</w:t>
                      </w:r>
                    </w:p>
                    <w:p w14:paraId="6DA07249" w14:textId="576F7001" w:rsidR="006C7E12" w:rsidRDefault="006C7E12" w:rsidP="006C7E12">
                      <w:pPr>
                        <w:pStyle w:val="ListParagraph"/>
                        <w:numPr>
                          <w:ilvl w:val="0"/>
                          <w:numId w:val="8"/>
                        </w:numPr>
                        <w:spacing w:after="0" w:line="240" w:lineRule="auto"/>
                      </w:pPr>
                      <w:r>
                        <w:t>Which can move freely within the metal</w:t>
                      </w:r>
                    </w:p>
                    <w:p w14:paraId="6928CABA" w14:textId="6A19C0A6" w:rsidR="006C7E12" w:rsidRPr="006C7E12" w:rsidRDefault="006C7E12" w:rsidP="006C7E12">
                      <w:pPr>
                        <w:pStyle w:val="ListParagraph"/>
                        <w:numPr>
                          <w:ilvl w:val="0"/>
                          <w:numId w:val="8"/>
                        </w:numPr>
                        <w:spacing w:after="0" w:line="240" w:lineRule="auto"/>
                        <w:rPr>
                          <w:b/>
                          <w:bCs/>
                          <w:u w:val="single"/>
                        </w:rPr>
                      </w:pPr>
                      <w:r w:rsidRPr="006C7E12">
                        <w:rPr>
                          <w:b/>
                          <w:bCs/>
                          <w:u w:val="single"/>
                        </w:rPr>
                        <w:t>The positive ions are electrostatically attracted to the negative electrons</w:t>
                      </w:r>
                      <w:r>
                        <w:rPr>
                          <w:b/>
                          <w:bCs/>
                          <w:u w:val="single"/>
                        </w:rPr>
                        <w:t xml:space="preserve"> [1]</w:t>
                      </w:r>
                      <w:r w:rsidRPr="006C7E12">
                        <w:rPr>
                          <w:b/>
                          <w:bCs/>
                          <w:u w:val="single"/>
                        </w:rPr>
                        <w:t xml:space="preserve"> </w:t>
                      </w:r>
                    </w:p>
                    <w:p w14:paraId="3A37F359" w14:textId="600F0029" w:rsidR="006C7E12" w:rsidRDefault="006C7E12" w:rsidP="006C7E12">
                      <w:pPr>
                        <w:pStyle w:val="ListParagraph"/>
                        <w:numPr>
                          <w:ilvl w:val="0"/>
                          <w:numId w:val="8"/>
                        </w:numPr>
                        <w:spacing w:after="0" w:line="240" w:lineRule="auto"/>
                      </w:pPr>
                      <w:r>
                        <w:t>This creates the strong metallic bond which holds the metal ions in place</w:t>
                      </w:r>
                    </w:p>
                    <w:p w14:paraId="5129E231" w14:textId="77777777" w:rsidR="008656F9" w:rsidRDefault="008656F9" w:rsidP="00331ABD">
                      <w:pPr>
                        <w:spacing w:after="0" w:line="240" w:lineRule="auto"/>
                      </w:pPr>
                    </w:p>
                    <w:p w14:paraId="4ED75EBF" w14:textId="77777777" w:rsidR="008656F9" w:rsidRDefault="008656F9" w:rsidP="00331ABD">
                      <w:pPr>
                        <w:spacing w:after="0" w:line="240" w:lineRule="auto"/>
                      </w:pPr>
                    </w:p>
                    <w:p w14:paraId="375AA346" w14:textId="77777777" w:rsidR="008656F9" w:rsidRDefault="008656F9" w:rsidP="00331ABD">
                      <w:pPr>
                        <w:spacing w:after="0" w:line="240" w:lineRule="auto"/>
                      </w:pPr>
                    </w:p>
                    <w:p w14:paraId="2B367EC3" w14:textId="77777777" w:rsidR="008656F9" w:rsidRDefault="008656F9" w:rsidP="00331ABD">
                      <w:pPr>
                        <w:spacing w:after="0" w:line="240" w:lineRule="auto"/>
                      </w:pPr>
                    </w:p>
                    <w:p w14:paraId="64A9B982" w14:textId="77777777" w:rsidR="008656F9" w:rsidRDefault="008656F9" w:rsidP="00331ABD">
                      <w:pPr>
                        <w:spacing w:after="0" w:line="240" w:lineRule="auto"/>
                      </w:pPr>
                    </w:p>
                    <w:p w14:paraId="5E3E92AE" w14:textId="77777777" w:rsidR="008656F9" w:rsidRDefault="008656F9" w:rsidP="00331ABD">
                      <w:pPr>
                        <w:spacing w:after="0" w:line="240" w:lineRule="auto"/>
                      </w:pPr>
                    </w:p>
                    <w:p w14:paraId="218E10FA" w14:textId="77777777" w:rsidR="008656F9" w:rsidRDefault="008656F9" w:rsidP="00331ABD">
                      <w:pPr>
                        <w:spacing w:after="0" w:line="240" w:lineRule="auto"/>
                      </w:pPr>
                    </w:p>
                    <w:p w14:paraId="622E12A5" w14:textId="77777777" w:rsidR="008656F9" w:rsidRDefault="008656F9" w:rsidP="00331ABD">
                      <w:pPr>
                        <w:spacing w:after="0" w:line="240" w:lineRule="auto"/>
                      </w:pPr>
                    </w:p>
                    <w:p w14:paraId="1C8E3D41" w14:textId="77777777" w:rsidR="008656F9" w:rsidRDefault="008656F9" w:rsidP="00331ABD">
                      <w:pPr>
                        <w:spacing w:after="0" w:line="240" w:lineRule="auto"/>
                      </w:pPr>
                    </w:p>
                    <w:p w14:paraId="17D09D04"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A787E12" wp14:editId="3B893981">
            <wp:extent cx="6317615" cy="3515360"/>
            <wp:effectExtent l="0" t="0" r="0" b="0"/>
            <wp:docPr id="624"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9">
                      <a:extLst>
                        <a:ext uri="{28A0092B-C50C-407E-A947-70E740481C1C}">
                          <a14:useLocalDpi xmlns:a14="http://schemas.microsoft.com/office/drawing/2010/main" val="0"/>
                        </a:ext>
                      </a:extLst>
                    </a:blip>
                    <a:srcRect b="52486"/>
                    <a:stretch>
                      <a:fillRect/>
                    </a:stretch>
                  </pic:blipFill>
                  <pic:spPr bwMode="auto">
                    <a:xfrm>
                      <a:off x="0" y="0"/>
                      <a:ext cx="6317615" cy="3515360"/>
                    </a:xfrm>
                    <a:prstGeom prst="rect">
                      <a:avLst/>
                    </a:prstGeom>
                    <a:noFill/>
                    <a:ln>
                      <a:noFill/>
                    </a:ln>
                  </pic:spPr>
                </pic:pic>
              </a:graphicData>
            </a:graphic>
          </wp:inline>
        </w:drawing>
      </w:r>
    </w:p>
    <w:p w14:paraId="28F2A13A" w14:textId="63AC2E56"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3 </w:t>
      </w:r>
      <w:r>
        <w:rPr>
          <w:rFonts w:ascii="Calibri" w:hAnsi="Calibri" w:cs="Calibri"/>
          <w:b/>
          <w:bCs/>
          <w:color w:val="000000"/>
          <w:sz w:val="22"/>
          <w:szCs w:val="22"/>
        </w:rPr>
        <w:t>Q# 7/</w:t>
      </w:r>
      <w:r w:rsidRPr="002C4341">
        <w:rPr>
          <w:rFonts w:cs="Calibri"/>
          <w:color w:val="000000"/>
          <w:sz w:val="22"/>
          <w:szCs w:val="22"/>
        </w:rPr>
        <w:t xml:space="preserve"> </w:t>
      </w:r>
      <w:r w:rsidRPr="002C4341">
        <w:rPr>
          <w:noProof/>
        </w:rPr>
        <w:t>IGCSE Chemistry/2017/w/Paper 42/</w:t>
      </w:r>
    </w:p>
    <w:p w14:paraId="7F1FF71F" w14:textId="0A311E66"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81792" behindDoc="0" locked="0" layoutInCell="1" allowOverlap="1" wp14:anchorId="1E7873B2" wp14:editId="328DC94A">
                <wp:simplePos x="0" y="0"/>
                <wp:positionH relativeFrom="margin">
                  <wp:posOffset>141760</wp:posOffset>
                </wp:positionH>
                <wp:positionV relativeFrom="paragraph">
                  <wp:posOffset>371429</wp:posOffset>
                </wp:positionV>
                <wp:extent cx="5794745" cy="1620194"/>
                <wp:effectExtent l="0" t="0" r="15875" b="184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5" cy="1620194"/>
                        </a:xfrm>
                        <a:prstGeom prst="rect">
                          <a:avLst/>
                        </a:prstGeom>
                        <a:solidFill>
                          <a:srgbClr val="FFFFFF"/>
                        </a:solidFill>
                        <a:ln w="9525">
                          <a:solidFill>
                            <a:srgbClr val="000000"/>
                          </a:solidFill>
                          <a:miter lim="800000"/>
                          <a:headEnd/>
                          <a:tailEnd/>
                        </a:ln>
                      </wps:spPr>
                      <wps:txbx>
                        <w:txbxContent>
                          <w:p w14:paraId="64DE7B4F" w14:textId="61CC0BB8" w:rsidR="006C7E12" w:rsidRDefault="006C7E12" w:rsidP="006C7E12">
                            <w:pPr>
                              <w:spacing w:after="0" w:line="240" w:lineRule="auto"/>
                            </w:pPr>
                            <w:r>
                              <w:t>LiCl</w:t>
                            </w:r>
                            <w:r>
                              <w:t xml:space="preserve"> is an ionic compound</w:t>
                            </w:r>
                          </w:p>
                          <w:p w14:paraId="462D7C50" w14:textId="7084FA87" w:rsidR="006C7E12" w:rsidRDefault="006C7E12" w:rsidP="006C7E12">
                            <w:pPr>
                              <w:spacing w:after="0" w:line="240" w:lineRule="auto"/>
                            </w:pPr>
                            <w:r>
                              <w:t xml:space="preserve">The </w:t>
                            </w:r>
                            <w:r>
                              <w:t>lithium ions</w:t>
                            </w:r>
                            <w:r>
                              <w:t xml:space="preserve"> are positively charged, </w:t>
                            </w:r>
                            <w:r>
                              <w:t>Li</w:t>
                            </w:r>
                            <w:r>
                              <w:rPr>
                                <w:vertAlign w:val="superscript"/>
                              </w:rPr>
                              <w:t>+</w:t>
                            </w:r>
                            <w:r>
                              <w:t xml:space="preserve">, and the </w:t>
                            </w:r>
                            <w:r>
                              <w:t>chloride</w:t>
                            </w:r>
                            <w:r>
                              <w:t xml:space="preserve"> ions are negatively charged (</w:t>
                            </w:r>
                            <w:r>
                              <w:t>Cl</w:t>
                            </w:r>
                            <w:r>
                              <w:rPr>
                                <w:vertAlign w:val="superscript"/>
                              </w:rPr>
                              <w:t>-</w:t>
                            </w:r>
                            <w:r>
                              <w:t>)</w:t>
                            </w:r>
                          </w:p>
                          <w:p w14:paraId="5A06D124" w14:textId="695620A4" w:rsidR="006C7E12" w:rsidRDefault="006C7E12" w:rsidP="006C7E12">
                            <w:pPr>
                              <w:spacing w:after="0" w:line="240" w:lineRule="auto"/>
                            </w:pPr>
                            <w:r>
                              <w:t xml:space="preserve">These oppositely charged ions </w:t>
                            </w:r>
                            <w:r w:rsidRPr="006C7E12">
                              <w:t>create strong ionic bonds</w:t>
                            </w:r>
                            <w:r>
                              <w:rPr>
                                <w:b/>
                                <w:bCs/>
                                <w:u w:val="single"/>
                              </w:rPr>
                              <w:t xml:space="preserve"> </w:t>
                            </w:r>
                            <w:r>
                              <w:t xml:space="preserve">through </w:t>
                            </w:r>
                            <w:r w:rsidRPr="006C7E12">
                              <w:rPr>
                                <w:b/>
                                <w:bCs/>
                                <w:highlight w:val="yellow"/>
                                <w:u w:val="single"/>
                              </w:rPr>
                              <w:t>electrostatic</w:t>
                            </w:r>
                            <w:r w:rsidRPr="006C7E12">
                              <w:rPr>
                                <w:b/>
                                <w:bCs/>
                                <w:highlight w:val="yellow"/>
                                <w:u w:val="single"/>
                              </w:rPr>
                              <w:t xml:space="preserve"> attraction</w:t>
                            </w:r>
                            <w:r w:rsidRPr="006C7E12">
                              <w:rPr>
                                <w:b/>
                                <w:bCs/>
                                <w:highlight w:val="yellow"/>
                                <w:u w:val="single"/>
                              </w:rPr>
                              <w:t xml:space="preserve"> [1]</w:t>
                            </w:r>
                            <w:r>
                              <w:t xml:space="preserve"> between the positive and negative ions</w:t>
                            </w:r>
                            <w:r>
                              <w:t xml:space="preserve"> </w:t>
                            </w:r>
                            <w:r w:rsidRPr="006C7E12">
                              <w:rPr>
                                <w:color w:val="FF0000"/>
                                <w:highlight w:val="yellow"/>
                              </w:rPr>
                              <w:t>[This is slightly different to Q#5 e]</w:t>
                            </w:r>
                          </w:p>
                          <w:p w14:paraId="5292483D" w14:textId="63F41E41" w:rsidR="006C7E12" w:rsidRDefault="006C7E12" w:rsidP="006C7E12">
                            <w:pPr>
                              <w:spacing w:after="0" w:line="240" w:lineRule="auto"/>
                            </w:pPr>
                            <w:r>
                              <w:t>SCl</w:t>
                            </w:r>
                            <w:r>
                              <w:rPr>
                                <w:vertAlign w:val="subscript"/>
                              </w:rPr>
                              <w:t>2</w:t>
                            </w:r>
                            <w:r>
                              <w:t xml:space="preserve"> </w:t>
                            </w:r>
                            <w:r>
                              <w:t>is a small simple molecular substance, with each molecule being held together by strong covalent bonds</w:t>
                            </w:r>
                          </w:p>
                          <w:p w14:paraId="50EA3728" w14:textId="3B3B3FFC" w:rsidR="006C7E12" w:rsidRDefault="006C7E12" w:rsidP="006C7E12">
                            <w:pPr>
                              <w:spacing w:after="0" w:line="240" w:lineRule="auto"/>
                            </w:pPr>
                            <w:r>
                              <w:t>But BETWEEN molecules of SCl</w:t>
                            </w:r>
                            <w:r>
                              <w:rPr>
                                <w:vertAlign w:val="subscript"/>
                              </w:rPr>
                              <w:t>2</w:t>
                            </w:r>
                            <w:r w:rsidRPr="008D20F3">
                              <w:rPr>
                                <w:b/>
                                <w:bCs/>
                                <w:u w:val="single"/>
                              </w:rPr>
                              <w:t>there are only weak intermolecular bon</w:t>
                            </w:r>
                            <w:r>
                              <w:rPr>
                                <w:b/>
                                <w:bCs/>
                                <w:u w:val="single"/>
                              </w:rPr>
                              <w:t>ds [1]</w:t>
                            </w:r>
                            <w:r>
                              <w:t xml:space="preserve"> </w:t>
                            </w:r>
                          </w:p>
                          <w:p w14:paraId="4452E20E" w14:textId="2B9540BF" w:rsidR="006C7E12" w:rsidRPr="008D20F3" w:rsidRDefault="006C7E12" w:rsidP="006C7E12">
                            <w:pPr>
                              <w:spacing w:after="0" w:line="240" w:lineRule="auto"/>
                            </w:pPr>
                            <w:r>
                              <w:t xml:space="preserve">These </w:t>
                            </w:r>
                            <w:r w:rsidRPr="006C7E12">
                              <w:rPr>
                                <w:b/>
                                <w:bCs/>
                                <w:u w:val="single"/>
                              </w:rPr>
                              <w:t>intermolecular bonds are much weaker than ionic bonds</w:t>
                            </w:r>
                            <w:r w:rsidRPr="006C7E12">
                              <w:rPr>
                                <w:b/>
                                <w:bCs/>
                                <w:u w:val="single"/>
                              </w:rPr>
                              <w:t xml:space="preserve"> [1]</w:t>
                            </w:r>
                            <w:r w:rsidRPr="006C7E12">
                              <w:rPr>
                                <w:b/>
                                <w:bCs/>
                                <w:u w:val="single"/>
                              </w:rPr>
                              <w:t>,</w:t>
                            </w:r>
                            <w:r>
                              <w:t xml:space="preserve"> requiring less energy to break so the melting point of SCl</w:t>
                            </w:r>
                            <w:r>
                              <w:rPr>
                                <w:vertAlign w:val="subscript"/>
                              </w:rPr>
                              <w:t>2</w:t>
                            </w:r>
                            <w:r>
                              <w:rPr>
                                <w:vertAlign w:val="subscript"/>
                              </w:rPr>
                              <w:t xml:space="preserve"> </w:t>
                            </w:r>
                            <w:r>
                              <w:t>is much lower.</w:t>
                            </w:r>
                          </w:p>
                          <w:p w14:paraId="3D386C75" w14:textId="77777777" w:rsidR="008656F9" w:rsidRDefault="008656F9" w:rsidP="00331ABD">
                            <w:pPr>
                              <w:spacing w:after="0" w:line="240" w:lineRule="auto"/>
                            </w:pPr>
                          </w:p>
                          <w:p w14:paraId="38A58E62" w14:textId="77777777" w:rsidR="008656F9" w:rsidRDefault="008656F9" w:rsidP="00331ABD">
                            <w:pPr>
                              <w:spacing w:after="0" w:line="240" w:lineRule="auto"/>
                            </w:pPr>
                          </w:p>
                          <w:p w14:paraId="42542330" w14:textId="77777777" w:rsidR="008656F9" w:rsidRDefault="008656F9" w:rsidP="00331ABD">
                            <w:pPr>
                              <w:spacing w:after="0" w:line="240" w:lineRule="auto"/>
                            </w:pPr>
                          </w:p>
                          <w:p w14:paraId="30D6BD42" w14:textId="77777777" w:rsidR="008656F9" w:rsidRDefault="008656F9" w:rsidP="00331ABD">
                            <w:pPr>
                              <w:spacing w:after="0" w:line="240" w:lineRule="auto"/>
                            </w:pPr>
                          </w:p>
                          <w:p w14:paraId="39275821" w14:textId="77777777" w:rsidR="008656F9" w:rsidRDefault="008656F9" w:rsidP="00331ABD">
                            <w:pPr>
                              <w:spacing w:after="0" w:line="240" w:lineRule="auto"/>
                            </w:pPr>
                          </w:p>
                          <w:p w14:paraId="356CCAF2" w14:textId="77777777" w:rsidR="008656F9" w:rsidRDefault="008656F9" w:rsidP="00331ABD">
                            <w:pPr>
                              <w:spacing w:after="0" w:line="240" w:lineRule="auto"/>
                            </w:pPr>
                          </w:p>
                          <w:p w14:paraId="29B28167" w14:textId="77777777" w:rsidR="008656F9" w:rsidRDefault="008656F9" w:rsidP="00331ABD">
                            <w:pPr>
                              <w:spacing w:after="0" w:line="240" w:lineRule="auto"/>
                            </w:pPr>
                          </w:p>
                          <w:p w14:paraId="401B1DF1" w14:textId="77777777" w:rsidR="008656F9" w:rsidRDefault="008656F9" w:rsidP="00331ABD">
                            <w:pPr>
                              <w:spacing w:after="0" w:line="240" w:lineRule="auto"/>
                            </w:pPr>
                          </w:p>
                          <w:p w14:paraId="6B587200" w14:textId="77777777" w:rsidR="008656F9" w:rsidRDefault="008656F9" w:rsidP="00331ABD">
                            <w:pPr>
                              <w:spacing w:after="0" w:line="240" w:lineRule="auto"/>
                            </w:pPr>
                          </w:p>
                          <w:p w14:paraId="3B1A66D5" w14:textId="77777777" w:rsidR="008656F9" w:rsidRDefault="008656F9" w:rsidP="00331ABD">
                            <w:pPr>
                              <w:spacing w:after="0" w:line="240" w:lineRule="auto"/>
                            </w:pPr>
                          </w:p>
                          <w:p w14:paraId="7EE7C487"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873B2" id="_x0000_s1037" type="#_x0000_t202" style="position:absolute;margin-left:11.15pt;margin-top:29.25pt;width:456.3pt;height:127.5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">
                <v:textbox>
                  <w:txbxContent>
                    <w:p w14:paraId="64DE7B4F" w14:textId="61CC0BB8" w:rsidR="006C7E12" w:rsidRDefault="006C7E12" w:rsidP="006C7E12">
                      <w:pPr>
                        <w:spacing w:after="0" w:line="240" w:lineRule="auto"/>
                      </w:pPr>
                      <w:r>
                        <w:t>LiCl</w:t>
                      </w:r>
                      <w:r>
                        <w:t xml:space="preserve"> is an ionic compound</w:t>
                      </w:r>
                    </w:p>
                    <w:p w14:paraId="462D7C50" w14:textId="7084FA87" w:rsidR="006C7E12" w:rsidRDefault="006C7E12" w:rsidP="006C7E12">
                      <w:pPr>
                        <w:spacing w:after="0" w:line="240" w:lineRule="auto"/>
                      </w:pPr>
                      <w:r>
                        <w:t xml:space="preserve">The </w:t>
                      </w:r>
                      <w:r>
                        <w:t>lithium ions</w:t>
                      </w:r>
                      <w:r>
                        <w:t xml:space="preserve"> are positively charged, </w:t>
                      </w:r>
                      <w:r>
                        <w:t>Li</w:t>
                      </w:r>
                      <w:r>
                        <w:rPr>
                          <w:vertAlign w:val="superscript"/>
                        </w:rPr>
                        <w:t>+</w:t>
                      </w:r>
                      <w:r>
                        <w:t xml:space="preserve">, and the </w:t>
                      </w:r>
                      <w:r>
                        <w:t>chloride</w:t>
                      </w:r>
                      <w:r>
                        <w:t xml:space="preserve"> ions are negatively charged (</w:t>
                      </w:r>
                      <w:r>
                        <w:t>Cl</w:t>
                      </w:r>
                      <w:r>
                        <w:rPr>
                          <w:vertAlign w:val="superscript"/>
                        </w:rPr>
                        <w:t>-</w:t>
                      </w:r>
                      <w:r>
                        <w:t>)</w:t>
                      </w:r>
                    </w:p>
                    <w:p w14:paraId="5A06D124" w14:textId="695620A4" w:rsidR="006C7E12" w:rsidRDefault="006C7E12" w:rsidP="006C7E12">
                      <w:pPr>
                        <w:spacing w:after="0" w:line="240" w:lineRule="auto"/>
                      </w:pPr>
                      <w:r>
                        <w:t xml:space="preserve">These oppositely charged ions </w:t>
                      </w:r>
                      <w:r w:rsidRPr="006C7E12">
                        <w:t>create strong ionic bonds</w:t>
                      </w:r>
                      <w:r>
                        <w:rPr>
                          <w:b/>
                          <w:bCs/>
                          <w:u w:val="single"/>
                        </w:rPr>
                        <w:t xml:space="preserve"> </w:t>
                      </w:r>
                      <w:r>
                        <w:t xml:space="preserve">through </w:t>
                      </w:r>
                      <w:r w:rsidRPr="006C7E12">
                        <w:rPr>
                          <w:b/>
                          <w:bCs/>
                          <w:highlight w:val="yellow"/>
                          <w:u w:val="single"/>
                        </w:rPr>
                        <w:t>electrostatic</w:t>
                      </w:r>
                      <w:r w:rsidRPr="006C7E12">
                        <w:rPr>
                          <w:b/>
                          <w:bCs/>
                          <w:highlight w:val="yellow"/>
                          <w:u w:val="single"/>
                        </w:rPr>
                        <w:t xml:space="preserve"> attraction</w:t>
                      </w:r>
                      <w:r w:rsidRPr="006C7E12">
                        <w:rPr>
                          <w:b/>
                          <w:bCs/>
                          <w:highlight w:val="yellow"/>
                          <w:u w:val="single"/>
                        </w:rPr>
                        <w:t xml:space="preserve"> [1]</w:t>
                      </w:r>
                      <w:r>
                        <w:t xml:space="preserve"> between the positive and negative ions</w:t>
                      </w:r>
                      <w:r>
                        <w:t xml:space="preserve"> </w:t>
                      </w:r>
                      <w:r w:rsidRPr="006C7E12">
                        <w:rPr>
                          <w:color w:val="FF0000"/>
                          <w:highlight w:val="yellow"/>
                        </w:rPr>
                        <w:t>[This is slightly different to Q#5 e]</w:t>
                      </w:r>
                    </w:p>
                    <w:p w14:paraId="5292483D" w14:textId="63F41E41" w:rsidR="006C7E12" w:rsidRDefault="006C7E12" w:rsidP="006C7E12">
                      <w:pPr>
                        <w:spacing w:after="0" w:line="240" w:lineRule="auto"/>
                      </w:pPr>
                      <w:r>
                        <w:t>SCl</w:t>
                      </w:r>
                      <w:r>
                        <w:rPr>
                          <w:vertAlign w:val="subscript"/>
                        </w:rPr>
                        <w:t>2</w:t>
                      </w:r>
                      <w:r>
                        <w:t xml:space="preserve"> </w:t>
                      </w:r>
                      <w:r>
                        <w:t>is a small simple molecular substance, with each molecule being held together by strong covalent bonds</w:t>
                      </w:r>
                    </w:p>
                    <w:p w14:paraId="50EA3728" w14:textId="3B3B3FFC" w:rsidR="006C7E12" w:rsidRDefault="006C7E12" w:rsidP="006C7E12">
                      <w:pPr>
                        <w:spacing w:after="0" w:line="240" w:lineRule="auto"/>
                      </w:pPr>
                      <w:r>
                        <w:t>But BETWEEN molecules of SCl</w:t>
                      </w:r>
                      <w:r>
                        <w:rPr>
                          <w:vertAlign w:val="subscript"/>
                        </w:rPr>
                        <w:t>2</w:t>
                      </w:r>
                      <w:r w:rsidRPr="008D20F3">
                        <w:rPr>
                          <w:b/>
                          <w:bCs/>
                          <w:u w:val="single"/>
                        </w:rPr>
                        <w:t>there are only weak intermolecular bon</w:t>
                      </w:r>
                      <w:r>
                        <w:rPr>
                          <w:b/>
                          <w:bCs/>
                          <w:u w:val="single"/>
                        </w:rPr>
                        <w:t>ds [1]</w:t>
                      </w:r>
                      <w:r>
                        <w:t xml:space="preserve"> </w:t>
                      </w:r>
                    </w:p>
                    <w:p w14:paraId="4452E20E" w14:textId="2B9540BF" w:rsidR="006C7E12" w:rsidRPr="008D20F3" w:rsidRDefault="006C7E12" w:rsidP="006C7E12">
                      <w:pPr>
                        <w:spacing w:after="0" w:line="240" w:lineRule="auto"/>
                      </w:pPr>
                      <w:r>
                        <w:t xml:space="preserve">These </w:t>
                      </w:r>
                      <w:r w:rsidRPr="006C7E12">
                        <w:rPr>
                          <w:b/>
                          <w:bCs/>
                          <w:u w:val="single"/>
                        </w:rPr>
                        <w:t>intermolecular bonds are much weaker than ionic bonds</w:t>
                      </w:r>
                      <w:r w:rsidRPr="006C7E12">
                        <w:rPr>
                          <w:b/>
                          <w:bCs/>
                          <w:u w:val="single"/>
                        </w:rPr>
                        <w:t xml:space="preserve"> [1]</w:t>
                      </w:r>
                      <w:r w:rsidRPr="006C7E12">
                        <w:rPr>
                          <w:b/>
                          <w:bCs/>
                          <w:u w:val="single"/>
                        </w:rPr>
                        <w:t>,</w:t>
                      </w:r>
                      <w:r>
                        <w:t xml:space="preserve"> requiring less energy to break so the melting point of SCl</w:t>
                      </w:r>
                      <w:r>
                        <w:rPr>
                          <w:vertAlign w:val="subscript"/>
                        </w:rPr>
                        <w:t>2</w:t>
                      </w:r>
                      <w:r>
                        <w:rPr>
                          <w:vertAlign w:val="subscript"/>
                        </w:rPr>
                        <w:t xml:space="preserve"> </w:t>
                      </w:r>
                      <w:r>
                        <w:t>is much lower.</w:t>
                      </w:r>
                    </w:p>
                    <w:p w14:paraId="3D386C75" w14:textId="77777777" w:rsidR="008656F9" w:rsidRDefault="008656F9" w:rsidP="00331ABD">
                      <w:pPr>
                        <w:spacing w:after="0" w:line="240" w:lineRule="auto"/>
                      </w:pPr>
                    </w:p>
                    <w:p w14:paraId="38A58E62" w14:textId="77777777" w:rsidR="008656F9" w:rsidRDefault="008656F9" w:rsidP="00331ABD">
                      <w:pPr>
                        <w:spacing w:after="0" w:line="240" w:lineRule="auto"/>
                      </w:pPr>
                    </w:p>
                    <w:p w14:paraId="42542330" w14:textId="77777777" w:rsidR="008656F9" w:rsidRDefault="008656F9" w:rsidP="00331ABD">
                      <w:pPr>
                        <w:spacing w:after="0" w:line="240" w:lineRule="auto"/>
                      </w:pPr>
                    </w:p>
                    <w:p w14:paraId="30D6BD42" w14:textId="77777777" w:rsidR="008656F9" w:rsidRDefault="008656F9" w:rsidP="00331ABD">
                      <w:pPr>
                        <w:spacing w:after="0" w:line="240" w:lineRule="auto"/>
                      </w:pPr>
                    </w:p>
                    <w:p w14:paraId="39275821" w14:textId="77777777" w:rsidR="008656F9" w:rsidRDefault="008656F9" w:rsidP="00331ABD">
                      <w:pPr>
                        <w:spacing w:after="0" w:line="240" w:lineRule="auto"/>
                      </w:pPr>
                    </w:p>
                    <w:p w14:paraId="356CCAF2" w14:textId="77777777" w:rsidR="008656F9" w:rsidRDefault="008656F9" w:rsidP="00331ABD">
                      <w:pPr>
                        <w:spacing w:after="0" w:line="240" w:lineRule="auto"/>
                      </w:pPr>
                    </w:p>
                    <w:p w14:paraId="29B28167" w14:textId="77777777" w:rsidR="008656F9" w:rsidRDefault="008656F9" w:rsidP="00331ABD">
                      <w:pPr>
                        <w:spacing w:after="0" w:line="240" w:lineRule="auto"/>
                      </w:pPr>
                    </w:p>
                    <w:p w14:paraId="401B1DF1" w14:textId="77777777" w:rsidR="008656F9" w:rsidRDefault="008656F9" w:rsidP="00331ABD">
                      <w:pPr>
                        <w:spacing w:after="0" w:line="240" w:lineRule="auto"/>
                      </w:pPr>
                    </w:p>
                    <w:p w14:paraId="6B587200" w14:textId="77777777" w:rsidR="008656F9" w:rsidRDefault="008656F9" w:rsidP="00331ABD">
                      <w:pPr>
                        <w:spacing w:after="0" w:line="240" w:lineRule="auto"/>
                      </w:pPr>
                    </w:p>
                    <w:p w14:paraId="3B1A66D5" w14:textId="77777777" w:rsidR="008656F9" w:rsidRDefault="008656F9" w:rsidP="00331ABD">
                      <w:pPr>
                        <w:spacing w:after="0" w:line="240" w:lineRule="auto"/>
                      </w:pPr>
                    </w:p>
                    <w:p w14:paraId="7EE7C487"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1A6FCFD9" wp14:editId="4E858455">
            <wp:extent cx="6246122" cy="1988289"/>
            <wp:effectExtent l="0" t="0" r="2540" b="0"/>
            <wp:docPr id="617"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rotWithShape="1">
                    <a:blip r:embed="rId20">
                      <a:extLst>
                        <a:ext uri="{28A0092B-C50C-407E-A947-70E740481C1C}">
                          <a14:useLocalDpi xmlns:a14="http://schemas.microsoft.com/office/drawing/2010/main" val="0"/>
                        </a:ext>
                      </a:extLst>
                    </a:blip>
                    <a:srcRect b="36573"/>
                    <a:stretch/>
                  </pic:blipFill>
                  <pic:spPr bwMode="auto">
                    <a:xfrm>
                      <a:off x="0" y="0"/>
                      <a:ext cx="6246495" cy="1988408"/>
                    </a:xfrm>
                    <a:prstGeom prst="rect">
                      <a:avLst/>
                    </a:prstGeom>
                    <a:noFill/>
                    <a:ln>
                      <a:noFill/>
                    </a:ln>
                    <a:extLst>
                      <a:ext uri="{53640926-AAD7-44D8-BBD7-CCE9431645EC}">
                        <a14:shadowObscured xmlns:a14="http://schemas.microsoft.com/office/drawing/2010/main"/>
                      </a:ext>
                    </a:extLst>
                  </pic:spPr>
                </pic:pic>
              </a:graphicData>
            </a:graphic>
          </wp:inline>
        </w:drawing>
      </w:r>
    </w:p>
    <w:p w14:paraId="0858644A"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3 </w:t>
      </w:r>
      <w:r>
        <w:rPr>
          <w:rFonts w:ascii="Calibri" w:hAnsi="Calibri" w:cs="Calibri"/>
          <w:b/>
          <w:bCs/>
          <w:color w:val="000000"/>
          <w:sz w:val="22"/>
          <w:szCs w:val="22"/>
        </w:rPr>
        <w:t>Q# 8/</w:t>
      </w:r>
      <w:r w:rsidRPr="002C4341">
        <w:rPr>
          <w:rFonts w:cs="Calibri"/>
          <w:color w:val="000000"/>
          <w:sz w:val="22"/>
          <w:szCs w:val="22"/>
        </w:rPr>
        <w:t xml:space="preserve"> </w:t>
      </w:r>
      <w:r w:rsidRPr="002C4341">
        <w:rPr>
          <w:noProof/>
        </w:rPr>
        <w:t>IGCSE Chemistry/2017/s/Paper 43/Q</w:t>
      </w:r>
    </w:p>
    <w:p w14:paraId="420C2075" w14:textId="04328B2F"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83840" behindDoc="0" locked="0" layoutInCell="1" allowOverlap="1" wp14:anchorId="513ED8BC" wp14:editId="43841AA8">
                <wp:simplePos x="0" y="0"/>
                <wp:positionH relativeFrom="margin">
                  <wp:posOffset>155575</wp:posOffset>
                </wp:positionH>
                <wp:positionV relativeFrom="paragraph">
                  <wp:posOffset>688851</wp:posOffset>
                </wp:positionV>
                <wp:extent cx="5794745" cy="1509823"/>
                <wp:effectExtent l="0" t="0" r="15875"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5" cy="1509823"/>
                        </a:xfrm>
                        <a:prstGeom prst="rect">
                          <a:avLst/>
                        </a:prstGeom>
                        <a:solidFill>
                          <a:srgbClr val="FFFFFF"/>
                        </a:solidFill>
                        <a:ln w="9525">
                          <a:solidFill>
                            <a:srgbClr val="000000"/>
                          </a:solidFill>
                          <a:miter lim="800000"/>
                          <a:headEnd/>
                          <a:tailEnd/>
                        </a:ln>
                      </wps:spPr>
                      <wps:txbx>
                        <w:txbxContent>
                          <w:p w14:paraId="57FC6CFE" w14:textId="601BDC5F" w:rsidR="008656F9" w:rsidRPr="00821F2B" w:rsidRDefault="006C7E12" w:rsidP="006C7E12">
                            <w:pPr>
                              <w:pStyle w:val="ListParagraph"/>
                              <w:numPr>
                                <w:ilvl w:val="0"/>
                                <w:numId w:val="10"/>
                              </w:numPr>
                              <w:spacing w:after="0" w:line="240" w:lineRule="auto"/>
                              <w:rPr>
                                <w:highlight w:val="yellow"/>
                              </w:rPr>
                            </w:pPr>
                            <w:r>
                              <w:t>Iodine is a larger molecule with more electrons</w:t>
                            </w:r>
                            <w:r w:rsidR="00821F2B">
                              <w:t xml:space="preserve"> </w:t>
                            </w:r>
                            <w:r w:rsidR="00821F2B" w:rsidRPr="00821F2B">
                              <w:rPr>
                                <w:highlight w:val="yellow"/>
                              </w:rPr>
                              <w:t>[This idea is touched on in topic 14 with longer alkanes having higher boiling points]</w:t>
                            </w:r>
                          </w:p>
                          <w:p w14:paraId="413199EC" w14:textId="3DF14454" w:rsidR="006C7E12" w:rsidRDefault="006C7E12" w:rsidP="006C7E12">
                            <w:pPr>
                              <w:pStyle w:val="ListParagraph"/>
                              <w:numPr>
                                <w:ilvl w:val="0"/>
                                <w:numId w:val="10"/>
                              </w:numPr>
                              <w:spacing w:after="0" w:line="240" w:lineRule="auto"/>
                            </w:pPr>
                            <w:r>
                              <w:t xml:space="preserve">So the weak </w:t>
                            </w:r>
                            <w:r w:rsidRPr="006C7E12">
                              <w:rPr>
                                <w:b/>
                                <w:bCs/>
                                <w:u w:val="single"/>
                              </w:rPr>
                              <w:t>intermolecular bonds between iodine molecules [1]</w:t>
                            </w:r>
                            <w:r>
                              <w:t xml:space="preserve"> is </w:t>
                            </w:r>
                            <w:r w:rsidRPr="006C7E12">
                              <w:rPr>
                                <w:b/>
                                <w:bCs/>
                                <w:u w:val="single"/>
                              </w:rPr>
                              <w:t>stronger</w:t>
                            </w:r>
                            <w:r>
                              <w:rPr>
                                <w:b/>
                                <w:bCs/>
                                <w:u w:val="single"/>
                              </w:rPr>
                              <w:t xml:space="preserve"> [1]</w:t>
                            </w:r>
                            <w:r>
                              <w:t xml:space="preserve"> in iodine</w:t>
                            </w:r>
                          </w:p>
                          <w:p w14:paraId="7AE3A03D" w14:textId="0FE5E072" w:rsidR="006C7E12" w:rsidRDefault="006C7E12" w:rsidP="006C7E12">
                            <w:pPr>
                              <w:pStyle w:val="ListParagraph"/>
                              <w:numPr>
                                <w:ilvl w:val="0"/>
                                <w:numId w:val="10"/>
                              </w:numPr>
                              <w:spacing w:after="0" w:line="240" w:lineRule="auto"/>
                            </w:pPr>
                            <w:r>
                              <w:t>Than bromine</w:t>
                            </w:r>
                          </w:p>
                          <w:p w14:paraId="09EE1E53" w14:textId="77777777" w:rsidR="008656F9" w:rsidRDefault="008656F9" w:rsidP="00331ABD">
                            <w:pPr>
                              <w:spacing w:after="0" w:line="240" w:lineRule="auto"/>
                            </w:pPr>
                          </w:p>
                          <w:p w14:paraId="0F0E05A9" w14:textId="77777777" w:rsidR="008656F9" w:rsidRDefault="008656F9" w:rsidP="00331ABD">
                            <w:pPr>
                              <w:spacing w:after="0" w:line="240" w:lineRule="auto"/>
                            </w:pPr>
                          </w:p>
                          <w:p w14:paraId="27FBDE04" w14:textId="77777777" w:rsidR="008656F9" w:rsidRDefault="008656F9" w:rsidP="00331ABD">
                            <w:pPr>
                              <w:spacing w:after="0" w:line="240" w:lineRule="auto"/>
                            </w:pPr>
                          </w:p>
                          <w:p w14:paraId="04810D15" w14:textId="77777777" w:rsidR="008656F9" w:rsidRDefault="008656F9" w:rsidP="00331ABD">
                            <w:pPr>
                              <w:spacing w:after="0" w:line="240" w:lineRule="auto"/>
                            </w:pPr>
                          </w:p>
                          <w:p w14:paraId="65DF98FF" w14:textId="77777777" w:rsidR="008656F9" w:rsidRDefault="008656F9" w:rsidP="00331ABD">
                            <w:pPr>
                              <w:spacing w:after="0" w:line="240" w:lineRule="auto"/>
                            </w:pPr>
                          </w:p>
                          <w:p w14:paraId="4DFD5B95" w14:textId="77777777" w:rsidR="008656F9" w:rsidRDefault="008656F9" w:rsidP="00331ABD">
                            <w:pPr>
                              <w:spacing w:after="0" w:line="240" w:lineRule="auto"/>
                            </w:pPr>
                          </w:p>
                          <w:p w14:paraId="0BAF4104" w14:textId="77777777" w:rsidR="008656F9" w:rsidRDefault="008656F9" w:rsidP="00331ABD">
                            <w:pPr>
                              <w:spacing w:after="0" w:line="240" w:lineRule="auto"/>
                            </w:pPr>
                          </w:p>
                          <w:p w14:paraId="5D5E00C8" w14:textId="77777777" w:rsidR="008656F9" w:rsidRDefault="008656F9" w:rsidP="00331ABD">
                            <w:pPr>
                              <w:spacing w:after="0" w:line="240" w:lineRule="auto"/>
                            </w:pPr>
                          </w:p>
                          <w:p w14:paraId="7A50D9AF" w14:textId="77777777" w:rsidR="008656F9" w:rsidRDefault="008656F9" w:rsidP="00331ABD">
                            <w:pPr>
                              <w:spacing w:after="0" w:line="240" w:lineRule="auto"/>
                            </w:pPr>
                          </w:p>
                          <w:p w14:paraId="0ABC1766"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ED8BC" id="_x0000_s1038" type="#_x0000_t202" style="position:absolute;margin-left:12.25pt;margin-top:54.25pt;width:456.3pt;height:118.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">
                <v:textbox>
                  <w:txbxContent>
                    <w:p w14:paraId="57FC6CFE" w14:textId="601BDC5F" w:rsidR="008656F9" w:rsidRPr="00821F2B" w:rsidRDefault="006C7E12" w:rsidP="006C7E12">
                      <w:pPr>
                        <w:pStyle w:val="ListParagraph"/>
                        <w:numPr>
                          <w:ilvl w:val="0"/>
                          <w:numId w:val="10"/>
                        </w:numPr>
                        <w:spacing w:after="0" w:line="240" w:lineRule="auto"/>
                        <w:rPr>
                          <w:highlight w:val="yellow"/>
                        </w:rPr>
                      </w:pPr>
                      <w:r>
                        <w:t>Iodine is a larger molecule with more electrons</w:t>
                      </w:r>
                      <w:r w:rsidR="00821F2B">
                        <w:t xml:space="preserve"> </w:t>
                      </w:r>
                      <w:r w:rsidR="00821F2B" w:rsidRPr="00821F2B">
                        <w:rPr>
                          <w:highlight w:val="yellow"/>
                        </w:rPr>
                        <w:t>[This idea is touched on in topic 14 with longer alkanes having higher boiling points]</w:t>
                      </w:r>
                    </w:p>
                    <w:p w14:paraId="413199EC" w14:textId="3DF14454" w:rsidR="006C7E12" w:rsidRDefault="006C7E12" w:rsidP="006C7E12">
                      <w:pPr>
                        <w:pStyle w:val="ListParagraph"/>
                        <w:numPr>
                          <w:ilvl w:val="0"/>
                          <w:numId w:val="10"/>
                        </w:numPr>
                        <w:spacing w:after="0" w:line="240" w:lineRule="auto"/>
                      </w:pPr>
                      <w:r>
                        <w:t xml:space="preserve">So the weak </w:t>
                      </w:r>
                      <w:r w:rsidRPr="006C7E12">
                        <w:rPr>
                          <w:b/>
                          <w:bCs/>
                          <w:u w:val="single"/>
                        </w:rPr>
                        <w:t>intermolecular bonds between iodine molecules [1]</w:t>
                      </w:r>
                      <w:r>
                        <w:t xml:space="preserve"> is </w:t>
                      </w:r>
                      <w:r w:rsidRPr="006C7E12">
                        <w:rPr>
                          <w:b/>
                          <w:bCs/>
                          <w:u w:val="single"/>
                        </w:rPr>
                        <w:t>stronger</w:t>
                      </w:r>
                      <w:r>
                        <w:rPr>
                          <w:b/>
                          <w:bCs/>
                          <w:u w:val="single"/>
                        </w:rPr>
                        <w:t xml:space="preserve"> [1]</w:t>
                      </w:r>
                      <w:r>
                        <w:t xml:space="preserve"> in iodine</w:t>
                      </w:r>
                    </w:p>
                    <w:p w14:paraId="7AE3A03D" w14:textId="0FE5E072" w:rsidR="006C7E12" w:rsidRDefault="006C7E12" w:rsidP="006C7E12">
                      <w:pPr>
                        <w:pStyle w:val="ListParagraph"/>
                        <w:numPr>
                          <w:ilvl w:val="0"/>
                          <w:numId w:val="10"/>
                        </w:numPr>
                        <w:spacing w:after="0" w:line="240" w:lineRule="auto"/>
                      </w:pPr>
                      <w:r>
                        <w:t>Than bromine</w:t>
                      </w:r>
                    </w:p>
                    <w:p w14:paraId="09EE1E53" w14:textId="77777777" w:rsidR="008656F9" w:rsidRDefault="008656F9" w:rsidP="00331ABD">
                      <w:pPr>
                        <w:spacing w:after="0" w:line="240" w:lineRule="auto"/>
                      </w:pPr>
                    </w:p>
                    <w:p w14:paraId="0F0E05A9" w14:textId="77777777" w:rsidR="008656F9" w:rsidRDefault="008656F9" w:rsidP="00331ABD">
                      <w:pPr>
                        <w:spacing w:after="0" w:line="240" w:lineRule="auto"/>
                      </w:pPr>
                    </w:p>
                    <w:p w14:paraId="27FBDE04" w14:textId="77777777" w:rsidR="008656F9" w:rsidRDefault="008656F9" w:rsidP="00331ABD">
                      <w:pPr>
                        <w:spacing w:after="0" w:line="240" w:lineRule="auto"/>
                      </w:pPr>
                    </w:p>
                    <w:p w14:paraId="04810D15" w14:textId="77777777" w:rsidR="008656F9" w:rsidRDefault="008656F9" w:rsidP="00331ABD">
                      <w:pPr>
                        <w:spacing w:after="0" w:line="240" w:lineRule="auto"/>
                      </w:pPr>
                    </w:p>
                    <w:p w14:paraId="65DF98FF" w14:textId="77777777" w:rsidR="008656F9" w:rsidRDefault="008656F9" w:rsidP="00331ABD">
                      <w:pPr>
                        <w:spacing w:after="0" w:line="240" w:lineRule="auto"/>
                      </w:pPr>
                    </w:p>
                    <w:p w14:paraId="4DFD5B95" w14:textId="77777777" w:rsidR="008656F9" w:rsidRDefault="008656F9" w:rsidP="00331ABD">
                      <w:pPr>
                        <w:spacing w:after="0" w:line="240" w:lineRule="auto"/>
                      </w:pPr>
                    </w:p>
                    <w:p w14:paraId="0BAF4104" w14:textId="77777777" w:rsidR="008656F9" w:rsidRDefault="008656F9" w:rsidP="00331ABD">
                      <w:pPr>
                        <w:spacing w:after="0" w:line="240" w:lineRule="auto"/>
                      </w:pPr>
                    </w:p>
                    <w:p w14:paraId="5D5E00C8" w14:textId="77777777" w:rsidR="008656F9" w:rsidRDefault="008656F9" w:rsidP="00331ABD">
                      <w:pPr>
                        <w:spacing w:after="0" w:line="240" w:lineRule="auto"/>
                      </w:pPr>
                    </w:p>
                    <w:p w14:paraId="7A50D9AF" w14:textId="77777777" w:rsidR="008656F9" w:rsidRDefault="008656F9" w:rsidP="00331ABD">
                      <w:pPr>
                        <w:spacing w:after="0" w:line="240" w:lineRule="auto"/>
                      </w:pPr>
                    </w:p>
                    <w:p w14:paraId="0ABC1766"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73329C2C" wp14:editId="779E4861">
            <wp:extent cx="6341110" cy="2386965"/>
            <wp:effectExtent l="0" t="0" r="0" b="0"/>
            <wp:docPr id="608"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
                      <a:extLst>
                        <a:ext uri="{28A0092B-C50C-407E-A947-70E740481C1C}">
                          <a14:useLocalDpi xmlns:a14="http://schemas.microsoft.com/office/drawing/2010/main" val="0"/>
                        </a:ext>
                      </a:extLst>
                    </a:blip>
                    <a:srcRect t="71040" b="3047"/>
                    <a:stretch>
                      <a:fillRect/>
                    </a:stretch>
                  </pic:blipFill>
                  <pic:spPr bwMode="auto">
                    <a:xfrm>
                      <a:off x="0" y="0"/>
                      <a:ext cx="6341110" cy="2386965"/>
                    </a:xfrm>
                    <a:prstGeom prst="rect">
                      <a:avLst/>
                    </a:prstGeom>
                    <a:noFill/>
                    <a:ln>
                      <a:noFill/>
                    </a:ln>
                  </pic:spPr>
                </pic:pic>
              </a:graphicData>
            </a:graphic>
          </wp:inline>
        </w:drawing>
      </w:r>
    </w:p>
    <w:p w14:paraId="6645FD78" w14:textId="16DDFF7E"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3 </w:t>
      </w:r>
      <w:r>
        <w:rPr>
          <w:rFonts w:ascii="Calibri" w:hAnsi="Calibri" w:cs="Calibri"/>
          <w:b/>
          <w:bCs/>
          <w:color w:val="000000"/>
          <w:sz w:val="22"/>
          <w:szCs w:val="22"/>
        </w:rPr>
        <w:t>Q# 9/</w:t>
      </w:r>
      <w:r w:rsidRPr="002C4341">
        <w:rPr>
          <w:rFonts w:cs="Calibri"/>
          <w:color w:val="000000"/>
          <w:sz w:val="22"/>
          <w:szCs w:val="22"/>
        </w:rPr>
        <w:t xml:space="preserve"> </w:t>
      </w:r>
      <w:bookmarkStart w:id="1" w:name="_Hlk40103675"/>
      <w:r w:rsidRPr="002C4341">
        <w:rPr>
          <w:noProof/>
        </w:rPr>
        <w:t>IGCSE Chemistry/2017/s/Paper 43/</w:t>
      </w:r>
    </w:p>
    <w:bookmarkEnd w:id="1"/>
    <w:p w14:paraId="2619E40C" w14:textId="335BE8D8" w:rsidR="00505E40"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85888" behindDoc="0" locked="0" layoutInCell="1" allowOverlap="1" wp14:anchorId="0A7A8E69" wp14:editId="4294D38E">
                <wp:simplePos x="0" y="0"/>
                <wp:positionH relativeFrom="margin">
                  <wp:posOffset>192848</wp:posOffset>
                </wp:positionH>
                <wp:positionV relativeFrom="paragraph">
                  <wp:posOffset>2626612</wp:posOffset>
                </wp:positionV>
                <wp:extent cx="5794745" cy="1339702"/>
                <wp:effectExtent l="0" t="0" r="15875" b="133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5" cy="1339702"/>
                        </a:xfrm>
                        <a:prstGeom prst="rect">
                          <a:avLst/>
                        </a:prstGeom>
                        <a:solidFill>
                          <a:srgbClr val="FFFFFF"/>
                        </a:solidFill>
                        <a:ln w="9525">
                          <a:solidFill>
                            <a:srgbClr val="000000"/>
                          </a:solidFill>
                          <a:miter lim="800000"/>
                          <a:headEnd/>
                          <a:tailEnd/>
                        </a:ln>
                      </wps:spPr>
                      <wps:txbx>
                        <w:txbxContent>
                          <w:p w14:paraId="36F3A201" w14:textId="573B8D40" w:rsidR="008656F9" w:rsidRDefault="006C7E12" w:rsidP="00331ABD">
                            <w:pPr>
                              <w:spacing w:after="0" w:line="240" w:lineRule="auto"/>
                            </w:pPr>
                            <w:r>
                              <w:t xml:space="preserve">The </w:t>
                            </w:r>
                            <w:r w:rsidRPr="006C7E12">
                              <w:rPr>
                                <w:b/>
                                <w:bCs/>
                                <w:u w:val="single"/>
                              </w:rPr>
                              <w:t>delocalized [1]</w:t>
                            </w:r>
                            <w:r>
                              <w:t xml:space="preserve"> valence electrons are </w:t>
                            </w:r>
                            <w:r w:rsidRPr="006C7E12">
                              <w:rPr>
                                <w:b/>
                                <w:bCs/>
                                <w:u w:val="single"/>
                              </w:rPr>
                              <w:t>free to move</w:t>
                            </w:r>
                            <w:r>
                              <w:rPr>
                                <w:b/>
                                <w:bCs/>
                                <w:u w:val="single"/>
                              </w:rPr>
                              <w:t xml:space="preserve"> [1]</w:t>
                            </w:r>
                            <w:r>
                              <w:t xml:space="preserve"> throughout the metal</w:t>
                            </w:r>
                          </w:p>
                          <w:p w14:paraId="3B9AE046" w14:textId="77777777" w:rsidR="008656F9" w:rsidRDefault="008656F9" w:rsidP="00331ABD">
                            <w:pPr>
                              <w:spacing w:after="0" w:line="240" w:lineRule="auto"/>
                            </w:pPr>
                          </w:p>
                          <w:p w14:paraId="3F9AA416" w14:textId="44062CE4" w:rsidR="008656F9" w:rsidRDefault="00821F2B" w:rsidP="00331ABD">
                            <w:pPr>
                              <w:spacing w:after="0" w:line="240" w:lineRule="auto"/>
                            </w:pPr>
                            <w:r w:rsidRPr="00821F2B">
                              <w:rPr>
                                <w:highlight w:val="yellow"/>
                              </w:rPr>
                              <w:t>[This is an old question that appears often and the marking scheme for it is remarkably stable]</w:t>
                            </w:r>
                          </w:p>
                          <w:p w14:paraId="2A95C4D9" w14:textId="77777777" w:rsidR="008656F9" w:rsidRDefault="008656F9" w:rsidP="00331ABD">
                            <w:pPr>
                              <w:spacing w:after="0" w:line="240" w:lineRule="auto"/>
                            </w:pPr>
                          </w:p>
                          <w:p w14:paraId="4EAD7F0A" w14:textId="77777777" w:rsidR="008656F9" w:rsidRDefault="008656F9" w:rsidP="00331ABD">
                            <w:pPr>
                              <w:spacing w:after="0" w:line="240" w:lineRule="auto"/>
                            </w:pPr>
                          </w:p>
                          <w:p w14:paraId="70EF8409" w14:textId="77777777" w:rsidR="008656F9" w:rsidRDefault="008656F9" w:rsidP="00331ABD">
                            <w:pPr>
                              <w:spacing w:after="0" w:line="240" w:lineRule="auto"/>
                            </w:pPr>
                          </w:p>
                          <w:p w14:paraId="2FA95291" w14:textId="77777777" w:rsidR="008656F9" w:rsidRDefault="008656F9" w:rsidP="00331ABD">
                            <w:pPr>
                              <w:spacing w:after="0" w:line="240" w:lineRule="auto"/>
                            </w:pPr>
                          </w:p>
                          <w:p w14:paraId="0DD163EA" w14:textId="77777777" w:rsidR="008656F9" w:rsidRDefault="008656F9" w:rsidP="00331ABD">
                            <w:pPr>
                              <w:spacing w:after="0" w:line="240" w:lineRule="auto"/>
                            </w:pPr>
                          </w:p>
                          <w:p w14:paraId="34F2B651" w14:textId="77777777" w:rsidR="008656F9" w:rsidRDefault="008656F9" w:rsidP="00331ABD">
                            <w:pPr>
                              <w:spacing w:after="0" w:line="240" w:lineRule="auto"/>
                            </w:pPr>
                          </w:p>
                          <w:p w14:paraId="5E48FEA4" w14:textId="77777777" w:rsidR="008656F9" w:rsidRDefault="008656F9" w:rsidP="00331ABD">
                            <w:pPr>
                              <w:spacing w:after="0" w:line="240" w:lineRule="auto"/>
                            </w:pPr>
                          </w:p>
                          <w:p w14:paraId="315DC2C7"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A8E69" id="_x0000_s1039" type="#_x0000_t202" style="position:absolute;margin-left:15.2pt;margin-top:206.8pt;width:456.3pt;height:10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">
                <v:textbox>
                  <w:txbxContent>
                    <w:p w14:paraId="36F3A201" w14:textId="573B8D40" w:rsidR="008656F9" w:rsidRDefault="006C7E12" w:rsidP="00331ABD">
                      <w:pPr>
                        <w:spacing w:after="0" w:line="240" w:lineRule="auto"/>
                      </w:pPr>
                      <w:r>
                        <w:t xml:space="preserve">The </w:t>
                      </w:r>
                      <w:r w:rsidRPr="006C7E12">
                        <w:rPr>
                          <w:b/>
                          <w:bCs/>
                          <w:u w:val="single"/>
                        </w:rPr>
                        <w:t>delocalized [1]</w:t>
                      </w:r>
                      <w:r>
                        <w:t xml:space="preserve"> valence electrons are </w:t>
                      </w:r>
                      <w:r w:rsidRPr="006C7E12">
                        <w:rPr>
                          <w:b/>
                          <w:bCs/>
                          <w:u w:val="single"/>
                        </w:rPr>
                        <w:t>free to move</w:t>
                      </w:r>
                      <w:r>
                        <w:rPr>
                          <w:b/>
                          <w:bCs/>
                          <w:u w:val="single"/>
                        </w:rPr>
                        <w:t xml:space="preserve"> [1]</w:t>
                      </w:r>
                      <w:r>
                        <w:t xml:space="preserve"> throughout the metal</w:t>
                      </w:r>
                    </w:p>
                    <w:p w14:paraId="3B9AE046" w14:textId="77777777" w:rsidR="008656F9" w:rsidRDefault="008656F9" w:rsidP="00331ABD">
                      <w:pPr>
                        <w:spacing w:after="0" w:line="240" w:lineRule="auto"/>
                      </w:pPr>
                    </w:p>
                    <w:p w14:paraId="3F9AA416" w14:textId="44062CE4" w:rsidR="008656F9" w:rsidRDefault="00821F2B" w:rsidP="00331ABD">
                      <w:pPr>
                        <w:spacing w:after="0" w:line="240" w:lineRule="auto"/>
                      </w:pPr>
                      <w:r w:rsidRPr="00821F2B">
                        <w:rPr>
                          <w:highlight w:val="yellow"/>
                        </w:rPr>
                        <w:t>[This is an old question that appears often and the marking scheme for it is remarkably stable]</w:t>
                      </w:r>
                    </w:p>
                    <w:p w14:paraId="2A95C4D9" w14:textId="77777777" w:rsidR="008656F9" w:rsidRDefault="008656F9" w:rsidP="00331ABD">
                      <w:pPr>
                        <w:spacing w:after="0" w:line="240" w:lineRule="auto"/>
                      </w:pPr>
                    </w:p>
                    <w:p w14:paraId="4EAD7F0A" w14:textId="77777777" w:rsidR="008656F9" w:rsidRDefault="008656F9" w:rsidP="00331ABD">
                      <w:pPr>
                        <w:spacing w:after="0" w:line="240" w:lineRule="auto"/>
                      </w:pPr>
                    </w:p>
                    <w:p w14:paraId="70EF8409" w14:textId="77777777" w:rsidR="008656F9" w:rsidRDefault="008656F9" w:rsidP="00331ABD">
                      <w:pPr>
                        <w:spacing w:after="0" w:line="240" w:lineRule="auto"/>
                      </w:pPr>
                    </w:p>
                    <w:p w14:paraId="2FA95291" w14:textId="77777777" w:rsidR="008656F9" w:rsidRDefault="008656F9" w:rsidP="00331ABD">
                      <w:pPr>
                        <w:spacing w:after="0" w:line="240" w:lineRule="auto"/>
                      </w:pPr>
                    </w:p>
                    <w:p w14:paraId="0DD163EA" w14:textId="77777777" w:rsidR="008656F9" w:rsidRDefault="008656F9" w:rsidP="00331ABD">
                      <w:pPr>
                        <w:spacing w:after="0" w:line="240" w:lineRule="auto"/>
                      </w:pPr>
                    </w:p>
                    <w:p w14:paraId="34F2B651" w14:textId="77777777" w:rsidR="008656F9" w:rsidRDefault="008656F9" w:rsidP="00331ABD">
                      <w:pPr>
                        <w:spacing w:after="0" w:line="240" w:lineRule="auto"/>
                      </w:pPr>
                    </w:p>
                    <w:p w14:paraId="5E48FEA4" w14:textId="77777777" w:rsidR="008656F9" w:rsidRDefault="008656F9" w:rsidP="00331ABD">
                      <w:pPr>
                        <w:spacing w:after="0" w:line="240" w:lineRule="auto"/>
                      </w:pPr>
                    </w:p>
                    <w:p w14:paraId="315DC2C7"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687936" behindDoc="0" locked="0" layoutInCell="1" allowOverlap="1" wp14:anchorId="23664258" wp14:editId="703BA864">
                <wp:simplePos x="0" y="0"/>
                <wp:positionH relativeFrom="margin">
                  <wp:posOffset>171583</wp:posOffset>
                </wp:positionH>
                <wp:positionV relativeFrom="paragraph">
                  <wp:posOffset>648955</wp:posOffset>
                </wp:positionV>
                <wp:extent cx="6075739" cy="1509823"/>
                <wp:effectExtent l="0" t="0" r="20320" b="146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739" cy="1509823"/>
                        </a:xfrm>
                        <a:prstGeom prst="rect">
                          <a:avLst/>
                        </a:prstGeom>
                        <a:solidFill>
                          <a:srgbClr val="FFFFFF"/>
                        </a:solidFill>
                        <a:ln w="9525">
                          <a:solidFill>
                            <a:srgbClr val="000000"/>
                          </a:solidFill>
                          <a:miter lim="800000"/>
                          <a:headEnd/>
                          <a:tailEnd/>
                        </a:ln>
                      </wps:spPr>
                      <wps:txbx>
                        <w:txbxContent>
                          <w:p w14:paraId="3FF28B68" w14:textId="38EBDDE2" w:rsidR="006C7E12" w:rsidRDefault="006C7E12" w:rsidP="006C7E12">
                            <w:pPr>
                              <w:pStyle w:val="ListParagraph"/>
                              <w:numPr>
                                <w:ilvl w:val="0"/>
                                <w:numId w:val="11"/>
                              </w:numPr>
                              <w:spacing w:after="0" w:line="240" w:lineRule="auto"/>
                            </w:pPr>
                            <w:r w:rsidRPr="006C7E12">
                              <w:t xml:space="preserve">Positive metal </w:t>
                            </w:r>
                            <w:r w:rsidRPr="006C7E12">
                              <w:rPr>
                                <w:highlight w:val="yellow"/>
                              </w:rPr>
                              <w:t xml:space="preserve">ions </w:t>
                            </w:r>
                            <w:r w:rsidRPr="006C7E12">
                              <w:rPr>
                                <w:b/>
                                <w:bCs/>
                                <w:highlight w:val="yellow"/>
                                <w:u w:val="single"/>
                              </w:rPr>
                              <w:t xml:space="preserve">(cations) </w:t>
                            </w:r>
                            <w:r w:rsidRPr="006C7E12">
                              <w:rPr>
                                <w:b/>
                                <w:bCs/>
                                <w:highlight w:val="yellow"/>
                                <w:u w:val="single"/>
                              </w:rPr>
                              <w:t>a</w:t>
                            </w:r>
                            <w:r w:rsidRPr="006C7E12">
                              <w:rPr>
                                <w:b/>
                                <w:bCs/>
                                <w:highlight w:val="yellow"/>
                                <w:u w:val="single"/>
                              </w:rPr>
                              <w:t xml:space="preserve">re in a highly ordered crystal lattice </w:t>
                            </w:r>
                            <w:r w:rsidRPr="006C7E12">
                              <w:rPr>
                                <w:b/>
                                <w:bCs/>
                                <w:highlight w:val="yellow"/>
                                <w:u w:val="single"/>
                              </w:rPr>
                              <w:t>[1]</w:t>
                            </w:r>
                            <w:r>
                              <w:t xml:space="preserve"> </w:t>
                            </w:r>
                            <w:r>
                              <w:t>in layers</w:t>
                            </w:r>
                            <w:r>
                              <w:t xml:space="preserve"> </w:t>
                            </w:r>
                            <w:r w:rsidRPr="006C7E12">
                              <w:rPr>
                                <w:color w:val="FF0000"/>
                                <w:highlight w:val="yellow"/>
                              </w:rPr>
                              <w:t>[This is slightly different to Q#</w:t>
                            </w:r>
                            <w:r>
                              <w:rPr>
                                <w:color w:val="FF0000"/>
                                <w:highlight w:val="yellow"/>
                              </w:rPr>
                              <w:t>6</w:t>
                            </w:r>
                            <w:r w:rsidRPr="006C7E12">
                              <w:rPr>
                                <w:color w:val="FF0000"/>
                                <w:highlight w:val="yellow"/>
                              </w:rPr>
                              <w:t xml:space="preserve"> </w:t>
                            </w:r>
                            <w:r>
                              <w:rPr>
                                <w:color w:val="FF0000"/>
                                <w:highlight w:val="yellow"/>
                              </w:rPr>
                              <w:t>c(</w:t>
                            </w:r>
                            <w:proofErr w:type="spellStart"/>
                            <w:r>
                              <w:rPr>
                                <w:color w:val="FF0000"/>
                                <w:highlight w:val="yellow"/>
                              </w:rPr>
                              <w:t>i</w:t>
                            </w:r>
                            <w:proofErr w:type="spellEnd"/>
                            <w:r>
                              <w:rPr>
                                <w:color w:val="FF0000"/>
                                <w:highlight w:val="yellow"/>
                              </w:rPr>
                              <w:t>)</w:t>
                            </w:r>
                            <w:r w:rsidRPr="006C7E12">
                              <w:rPr>
                                <w:color w:val="FF0000"/>
                                <w:highlight w:val="yellow"/>
                              </w:rPr>
                              <w:t>]</w:t>
                            </w:r>
                          </w:p>
                          <w:p w14:paraId="56DAF92F" w14:textId="77777777" w:rsidR="006C7E12" w:rsidRDefault="006C7E12" w:rsidP="006C7E12">
                            <w:pPr>
                              <w:pStyle w:val="ListParagraph"/>
                              <w:numPr>
                                <w:ilvl w:val="0"/>
                                <w:numId w:val="11"/>
                              </w:numPr>
                              <w:spacing w:after="0" w:line="240" w:lineRule="auto"/>
                            </w:pPr>
                            <w:r>
                              <w:t xml:space="preserve">Between the ions is </w:t>
                            </w:r>
                            <w:r w:rsidRPr="006C7E12">
                              <w:rPr>
                                <w:b/>
                                <w:bCs/>
                                <w:u w:val="single"/>
                              </w:rPr>
                              <w:t>a sea of delocalized electrons</w:t>
                            </w:r>
                            <w:r>
                              <w:rPr>
                                <w:b/>
                                <w:bCs/>
                                <w:u w:val="single"/>
                              </w:rPr>
                              <w:t xml:space="preserve"> [1]</w:t>
                            </w:r>
                          </w:p>
                          <w:p w14:paraId="29966933" w14:textId="77777777" w:rsidR="006C7E12" w:rsidRDefault="006C7E12" w:rsidP="006C7E12">
                            <w:pPr>
                              <w:pStyle w:val="ListParagraph"/>
                              <w:numPr>
                                <w:ilvl w:val="0"/>
                                <w:numId w:val="11"/>
                              </w:numPr>
                              <w:spacing w:after="0" w:line="240" w:lineRule="auto"/>
                            </w:pPr>
                            <w:r>
                              <w:t>Which can move freely within the metal</w:t>
                            </w:r>
                          </w:p>
                          <w:p w14:paraId="0A4E9D4D" w14:textId="77777777" w:rsidR="006C7E12" w:rsidRPr="006C7E12" w:rsidRDefault="006C7E12" w:rsidP="006C7E12">
                            <w:pPr>
                              <w:pStyle w:val="ListParagraph"/>
                              <w:numPr>
                                <w:ilvl w:val="0"/>
                                <w:numId w:val="11"/>
                              </w:numPr>
                              <w:spacing w:after="0" w:line="240" w:lineRule="auto"/>
                              <w:rPr>
                                <w:b/>
                                <w:bCs/>
                                <w:u w:val="single"/>
                              </w:rPr>
                            </w:pPr>
                            <w:r w:rsidRPr="006C7E12">
                              <w:rPr>
                                <w:b/>
                                <w:bCs/>
                                <w:u w:val="single"/>
                              </w:rPr>
                              <w:t>The positive ions are electrostatically attracted to the negative electrons</w:t>
                            </w:r>
                            <w:r>
                              <w:rPr>
                                <w:b/>
                                <w:bCs/>
                                <w:u w:val="single"/>
                              </w:rPr>
                              <w:t xml:space="preserve"> [1]</w:t>
                            </w:r>
                            <w:r w:rsidRPr="006C7E12">
                              <w:rPr>
                                <w:b/>
                                <w:bCs/>
                                <w:u w:val="single"/>
                              </w:rPr>
                              <w:t xml:space="preserve"> </w:t>
                            </w:r>
                          </w:p>
                          <w:p w14:paraId="04F5494D" w14:textId="77777777" w:rsidR="006C7E12" w:rsidRDefault="006C7E12" w:rsidP="006C7E12">
                            <w:pPr>
                              <w:pStyle w:val="ListParagraph"/>
                              <w:numPr>
                                <w:ilvl w:val="0"/>
                                <w:numId w:val="11"/>
                              </w:numPr>
                              <w:spacing w:after="0" w:line="240" w:lineRule="auto"/>
                            </w:pPr>
                            <w:r>
                              <w:t>This creates the strong metallic bond which holds the metal ions in place</w:t>
                            </w:r>
                          </w:p>
                          <w:p w14:paraId="524D1228" w14:textId="77777777" w:rsidR="008656F9" w:rsidRDefault="008656F9" w:rsidP="00331ABD">
                            <w:pPr>
                              <w:spacing w:after="0" w:line="240" w:lineRule="auto"/>
                            </w:pPr>
                          </w:p>
                          <w:p w14:paraId="71BE6D15" w14:textId="77777777" w:rsidR="008656F9" w:rsidRDefault="008656F9" w:rsidP="00331ABD">
                            <w:pPr>
                              <w:spacing w:after="0" w:line="240" w:lineRule="auto"/>
                            </w:pPr>
                          </w:p>
                          <w:p w14:paraId="316BB5B1" w14:textId="77777777" w:rsidR="008656F9" w:rsidRDefault="008656F9" w:rsidP="00331ABD">
                            <w:pPr>
                              <w:spacing w:after="0" w:line="240" w:lineRule="auto"/>
                            </w:pPr>
                          </w:p>
                          <w:p w14:paraId="0C2612E8" w14:textId="77777777" w:rsidR="008656F9" w:rsidRDefault="008656F9" w:rsidP="00331ABD">
                            <w:pPr>
                              <w:spacing w:after="0" w:line="240" w:lineRule="auto"/>
                            </w:pPr>
                          </w:p>
                          <w:p w14:paraId="2BB00C53" w14:textId="77777777" w:rsidR="008656F9" w:rsidRDefault="008656F9" w:rsidP="00331ABD">
                            <w:pPr>
                              <w:spacing w:after="0" w:line="240" w:lineRule="auto"/>
                            </w:pPr>
                          </w:p>
                          <w:p w14:paraId="1BD58EEA" w14:textId="77777777" w:rsidR="008656F9" w:rsidRDefault="008656F9" w:rsidP="00331ABD">
                            <w:pPr>
                              <w:spacing w:after="0" w:line="240" w:lineRule="auto"/>
                            </w:pPr>
                          </w:p>
                          <w:p w14:paraId="6AD87AC6" w14:textId="77777777" w:rsidR="008656F9" w:rsidRDefault="008656F9" w:rsidP="00331ABD">
                            <w:pPr>
                              <w:spacing w:after="0" w:line="240" w:lineRule="auto"/>
                            </w:pPr>
                          </w:p>
                          <w:p w14:paraId="0DEB00FC" w14:textId="77777777" w:rsidR="008656F9" w:rsidRDefault="008656F9" w:rsidP="00331ABD">
                            <w:pPr>
                              <w:spacing w:after="0" w:line="240" w:lineRule="auto"/>
                            </w:pPr>
                          </w:p>
                          <w:p w14:paraId="0B916B30" w14:textId="77777777" w:rsidR="008656F9" w:rsidRDefault="008656F9" w:rsidP="00331ABD">
                            <w:pPr>
                              <w:spacing w:after="0" w:line="240" w:lineRule="auto"/>
                            </w:pPr>
                          </w:p>
                          <w:p w14:paraId="64C9C748" w14:textId="77777777" w:rsidR="008656F9" w:rsidRDefault="008656F9" w:rsidP="00331ABD">
                            <w:pPr>
                              <w:spacing w:after="0" w:line="240" w:lineRule="auto"/>
                            </w:pPr>
                          </w:p>
                          <w:p w14:paraId="2BEF13DD"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64258" id="_x0000_s1040" type="#_x0000_t202" style="position:absolute;margin-left:13.5pt;margin-top:51.1pt;width:478.4pt;height:118.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2WKQIAAE4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">
                <v:textbox>
                  <w:txbxContent>
                    <w:p w14:paraId="3FF28B68" w14:textId="38EBDDE2" w:rsidR="006C7E12" w:rsidRDefault="006C7E12" w:rsidP="006C7E12">
                      <w:pPr>
                        <w:pStyle w:val="ListParagraph"/>
                        <w:numPr>
                          <w:ilvl w:val="0"/>
                          <w:numId w:val="11"/>
                        </w:numPr>
                        <w:spacing w:after="0" w:line="240" w:lineRule="auto"/>
                      </w:pPr>
                      <w:r w:rsidRPr="006C7E12">
                        <w:t xml:space="preserve">Positive metal </w:t>
                      </w:r>
                      <w:r w:rsidRPr="006C7E12">
                        <w:rPr>
                          <w:highlight w:val="yellow"/>
                        </w:rPr>
                        <w:t xml:space="preserve">ions </w:t>
                      </w:r>
                      <w:r w:rsidRPr="006C7E12">
                        <w:rPr>
                          <w:b/>
                          <w:bCs/>
                          <w:highlight w:val="yellow"/>
                          <w:u w:val="single"/>
                        </w:rPr>
                        <w:t xml:space="preserve">(cations) </w:t>
                      </w:r>
                      <w:r w:rsidRPr="006C7E12">
                        <w:rPr>
                          <w:b/>
                          <w:bCs/>
                          <w:highlight w:val="yellow"/>
                          <w:u w:val="single"/>
                        </w:rPr>
                        <w:t>a</w:t>
                      </w:r>
                      <w:r w:rsidRPr="006C7E12">
                        <w:rPr>
                          <w:b/>
                          <w:bCs/>
                          <w:highlight w:val="yellow"/>
                          <w:u w:val="single"/>
                        </w:rPr>
                        <w:t xml:space="preserve">re in a highly ordered crystal lattice </w:t>
                      </w:r>
                      <w:r w:rsidRPr="006C7E12">
                        <w:rPr>
                          <w:b/>
                          <w:bCs/>
                          <w:highlight w:val="yellow"/>
                          <w:u w:val="single"/>
                        </w:rPr>
                        <w:t>[1]</w:t>
                      </w:r>
                      <w:r>
                        <w:t xml:space="preserve"> </w:t>
                      </w:r>
                      <w:r>
                        <w:t>in layers</w:t>
                      </w:r>
                      <w:r>
                        <w:t xml:space="preserve"> </w:t>
                      </w:r>
                      <w:r w:rsidRPr="006C7E12">
                        <w:rPr>
                          <w:color w:val="FF0000"/>
                          <w:highlight w:val="yellow"/>
                        </w:rPr>
                        <w:t>[This is slightly different to Q#</w:t>
                      </w:r>
                      <w:r>
                        <w:rPr>
                          <w:color w:val="FF0000"/>
                          <w:highlight w:val="yellow"/>
                        </w:rPr>
                        <w:t>6</w:t>
                      </w:r>
                      <w:r w:rsidRPr="006C7E12">
                        <w:rPr>
                          <w:color w:val="FF0000"/>
                          <w:highlight w:val="yellow"/>
                        </w:rPr>
                        <w:t xml:space="preserve"> </w:t>
                      </w:r>
                      <w:r>
                        <w:rPr>
                          <w:color w:val="FF0000"/>
                          <w:highlight w:val="yellow"/>
                        </w:rPr>
                        <w:t>c(</w:t>
                      </w:r>
                      <w:proofErr w:type="spellStart"/>
                      <w:r>
                        <w:rPr>
                          <w:color w:val="FF0000"/>
                          <w:highlight w:val="yellow"/>
                        </w:rPr>
                        <w:t>i</w:t>
                      </w:r>
                      <w:proofErr w:type="spellEnd"/>
                      <w:r>
                        <w:rPr>
                          <w:color w:val="FF0000"/>
                          <w:highlight w:val="yellow"/>
                        </w:rPr>
                        <w:t>)</w:t>
                      </w:r>
                      <w:r w:rsidRPr="006C7E12">
                        <w:rPr>
                          <w:color w:val="FF0000"/>
                          <w:highlight w:val="yellow"/>
                        </w:rPr>
                        <w:t>]</w:t>
                      </w:r>
                    </w:p>
                    <w:p w14:paraId="56DAF92F" w14:textId="77777777" w:rsidR="006C7E12" w:rsidRDefault="006C7E12" w:rsidP="006C7E12">
                      <w:pPr>
                        <w:pStyle w:val="ListParagraph"/>
                        <w:numPr>
                          <w:ilvl w:val="0"/>
                          <w:numId w:val="11"/>
                        </w:numPr>
                        <w:spacing w:after="0" w:line="240" w:lineRule="auto"/>
                      </w:pPr>
                      <w:r>
                        <w:t xml:space="preserve">Between the ions is </w:t>
                      </w:r>
                      <w:r w:rsidRPr="006C7E12">
                        <w:rPr>
                          <w:b/>
                          <w:bCs/>
                          <w:u w:val="single"/>
                        </w:rPr>
                        <w:t>a sea of delocalized electrons</w:t>
                      </w:r>
                      <w:r>
                        <w:rPr>
                          <w:b/>
                          <w:bCs/>
                          <w:u w:val="single"/>
                        </w:rPr>
                        <w:t xml:space="preserve"> [1]</w:t>
                      </w:r>
                    </w:p>
                    <w:p w14:paraId="29966933" w14:textId="77777777" w:rsidR="006C7E12" w:rsidRDefault="006C7E12" w:rsidP="006C7E12">
                      <w:pPr>
                        <w:pStyle w:val="ListParagraph"/>
                        <w:numPr>
                          <w:ilvl w:val="0"/>
                          <w:numId w:val="11"/>
                        </w:numPr>
                        <w:spacing w:after="0" w:line="240" w:lineRule="auto"/>
                      </w:pPr>
                      <w:r>
                        <w:t>Which can move freely within the metal</w:t>
                      </w:r>
                    </w:p>
                    <w:p w14:paraId="0A4E9D4D" w14:textId="77777777" w:rsidR="006C7E12" w:rsidRPr="006C7E12" w:rsidRDefault="006C7E12" w:rsidP="006C7E12">
                      <w:pPr>
                        <w:pStyle w:val="ListParagraph"/>
                        <w:numPr>
                          <w:ilvl w:val="0"/>
                          <w:numId w:val="11"/>
                        </w:numPr>
                        <w:spacing w:after="0" w:line="240" w:lineRule="auto"/>
                        <w:rPr>
                          <w:b/>
                          <w:bCs/>
                          <w:u w:val="single"/>
                        </w:rPr>
                      </w:pPr>
                      <w:r w:rsidRPr="006C7E12">
                        <w:rPr>
                          <w:b/>
                          <w:bCs/>
                          <w:u w:val="single"/>
                        </w:rPr>
                        <w:t>The positive ions are electrostatically attracted to the negative electrons</w:t>
                      </w:r>
                      <w:r>
                        <w:rPr>
                          <w:b/>
                          <w:bCs/>
                          <w:u w:val="single"/>
                        </w:rPr>
                        <w:t xml:space="preserve"> [1]</w:t>
                      </w:r>
                      <w:r w:rsidRPr="006C7E12">
                        <w:rPr>
                          <w:b/>
                          <w:bCs/>
                          <w:u w:val="single"/>
                        </w:rPr>
                        <w:t xml:space="preserve"> </w:t>
                      </w:r>
                    </w:p>
                    <w:p w14:paraId="04F5494D" w14:textId="77777777" w:rsidR="006C7E12" w:rsidRDefault="006C7E12" w:rsidP="006C7E12">
                      <w:pPr>
                        <w:pStyle w:val="ListParagraph"/>
                        <w:numPr>
                          <w:ilvl w:val="0"/>
                          <w:numId w:val="11"/>
                        </w:numPr>
                        <w:spacing w:after="0" w:line="240" w:lineRule="auto"/>
                      </w:pPr>
                      <w:r>
                        <w:t>This creates the strong metallic bond which holds the metal ions in place</w:t>
                      </w:r>
                    </w:p>
                    <w:p w14:paraId="524D1228" w14:textId="77777777" w:rsidR="008656F9" w:rsidRDefault="008656F9" w:rsidP="00331ABD">
                      <w:pPr>
                        <w:spacing w:after="0" w:line="240" w:lineRule="auto"/>
                      </w:pPr>
                    </w:p>
                    <w:p w14:paraId="71BE6D15" w14:textId="77777777" w:rsidR="008656F9" w:rsidRDefault="008656F9" w:rsidP="00331ABD">
                      <w:pPr>
                        <w:spacing w:after="0" w:line="240" w:lineRule="auto"/>
                      </w:pPr>
                    </w:p>
                    <w:p w14:paraId="316BB5B1" w14:textId="77777777" w:rsidR="008656F9" w:rsidRDefault="008656F9" w:rsidP="00331ABD">
                      <w:pPr>
                        <w:spacing w:after="0" w:line="240" w:lineRule="auto"/>
                      </w:pPr>
                    </w:p>
                    <w:p w14:paraId="0C2612E8" w14:textId="77777777" w:rsidR="008656F9" w:rsidRDefault="008656F9" w:rsidP="00331ABD">
                      <w:pPr>
                        <w:spacing w:after="0" w:line="240" w:lineRule="auto"/>
                      </w:pPr>
                    </w:p>
                    <w:p w14:paraId="2BB00C53" w14:textId="77777777" w:rsidR="008656F9" w:rsidRDefault="008656F9" w:rsidP="00331ABD">
                      <w:pPr>
                        <w:spacing w:after="0" w:line="240" w:lineRule="auto"/>
                      </w:pPr>
                    </w:p>
                    <w:p w14:paraId="1BD58EEA" w14:textId="77777777" w:rsidR="008656F9" w:rsidRDefault="008656F9" w:rsidP="00331ABD">
                      <w:pPr>
                        <w:spacing w:after="0" w:line="240" w:lineRule="auto"/>
                      </w:pPr>
                    </w:p>
                    <w:p w14:paraId="6AD87AC6" w14:textId="77777777" w:rsidR="008656F9" w:rsidRDefault="008656F9" w:rsidP="00331ABD">
                      <w:pPr>
                        <w:spacing w:after="0" w:line="240" w:lineRule="auto"/>
                      </w:pPr>
                    </w:p>
                    <w:p w14:paraId="0DEB00FC" w14:textId="77777777" w:rsidR="008656F9" w:rsidRDefault="008656F9" w:rsidP="00331ABD">
                      <w:pPr>
                        <w:spacing w:after="0" w:line="240" w:lineRule="auto"/>
                      </w:pPr>
                    </w:p>
                    <w:p w14:paraId="0B916B30" w14:textId="77777777" w:rsidR="008656F9" w:rsidRDefault="008656F9" w:rsidP="00331ABD">
                      <w:pPr>
                        <w:spacing w:after="0" w:line="240" w:lineRule="auto"/>
                      </w:pPr>
                    </w:p>
                    <w:p w14:paraId="64C9C748" w14:textId="77777777" w:rsidR="008656F9" w:rsidRDefault="008656F9" w:rsidP="00331ABD">
                      <w:pPr>
                        <w:spacing w:after="0" w:line="240" w:lineRule="auto"/>
                      </w:pPr>
                    </w:p>
                    <w:p w14:paraId="2BEF13DD"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0E4BAFF2" wp14:editId="63B5B622">
            <wp:extent cx="6602730" cy="3914274"/>
            <wp:effectExtent l="0" t="0" r="7620" b="0"/>
            <wp:docPr id="597"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rotWithShape="1">
                    <a:blip r:embed="rId22">
                      <a:extLst>
                        <a:ext uri="{28A0092B-C50C-407E-A947-70E740481C1C}">
                          <a14:useLocalDpi xmlns:a14="http://schemas.microsoft.com/office/drawing/2010/main" val="0"/>
                        </a:ext>
                      </a:extLst>
                    </a:blip>
                    <a:srcRect b="32321"/>
                    <a:stretch/>
                  </pic:blipFill>
                  <pic:spPr bwMode="auto">
                    <a:xfrm>
                      <a:off x="0" y="0"/>
                      <a:ext cx="6602730" cy="3914274"/>
                    </a:xfrm>
                    <a:prstGeom prst="rect">
                      <a:avLst/>
                    </a:prstGeom>
                    <a:noFill/>
                    <a:ln>
                      <a:noFill/>
                    </a:ln>
                    <a:extLst>
                      <a:ext uri="{53640926-AAD7-44D8-BBD7-CCE9431645EC}">
                        <a14:shadowObscured xmlns:a14="http://schemas.microsoft.com/office/drawing/2010/main"/>
                      </a:ext>
                    </a:extLst>
                  </pic:spPr>
                </pic:pic>
              </a:graphicData>
            </a:graphic>
          </wp:inline>
        </w:drawing>
      </w:r>
    </w:p>
    <w:p w14:paraId="3A9D3444" w14:textId="3BEAEB19" w:rsidR="00D773AC" w:rsidRDefault="00D773AC" w:rsidP="00505E40">
      <w:pPr>
        <w:spacing w:after="0" w:line="240" w:lineRule="auto"/>
        <w:rPr>
          <w:noProof/>
        </w:rPr>
      </w:pPr>
    </w:p>
    <w:p w14:paraId="3E49E21E" w14:textId="51CE8EF9" w:rsidR="00D773AC"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689984" behindDoc="0" locked="0" layoutInCell="1" allowOverlap="1" wp14:anchorId="205B20BE" wp14:editId="1AAD36A7">
                <wp:simplePos x="0" y="0"/>
                <wp:positionH relativeFrom="margin">
                  <wp:posOffset>366132</wp:posOffset>
                </wp:positionH>
                <wp:positionV relativeFrom="paragraph">
                  <wp:posOffset>307696</wp:posOffset>
                </wp:positionV>
                <wp:extent cx="5763477" cy="1339702"/>
                <wp:effectExtent l="0" t="0" r="27940" b="133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477" cy="1339702"/>
                        </a:xfrm>
                        <a:prstGeom prst="rect">
                          <a:avLst/>
                        </a:prstGeom>
                        <a:solidFill>
                          <a:srgbClr val="FFFFFF"/>
                        </a:solidFill>
                        <a:ln w="9525">
                          <a:solidFill>
                            <a:srgbClr val="000000"/>
                          </a:solidFill>
                          <a:miter lim="800000"/>
                          <a:headEnd/>
                          <a:tailEnd/>
                        </a:ln>
                      </wps:spPr>
                      <wps:txbx>
                        <w:txbxContent>
                          <w:p w14:paraId="2841C9DF" w14:textId="77777777" w:rsidR="00821F2B" w:rsidRPr="00821F2B" w:rsidRDefault="00821F2B" w:rsidP="00A04565">
                            <w:pPr>
                              <w:pStyle w:val="ListParagraph"/>
                              <w:numPr>
                                <w:ilvl w:val="0"/>
                                <w:numId w:val="15"/>
                              </w:numPr>
                              <w:spacing w:after="0" w:line="240" w:lineRule="auto"/>
                              <w:rPr>
                                <w:b/>
                                <w:bCs/>
                                <w:u w:val="single"/>
                              </w:rPr>
                            </w:pPr>
                            <w:r>
                              <w:t xml:space="preserve">The </w:t>
                            </w:r>
                            <w:r w:rsidRPr="00821F2B">
                              <w:rPr>
                                <w:b/>
                                <w:bCs/>
                                <w:u w:val="single"/>
                              </w:rPr>
                              <w:t>layers of metal ions [1]</w:t>
                            </w:r>
                          </w:p>
                          <w:p w14:paraId="7EEA2B0D" w14:textId="77777777" w:rsidR="00821F2B" w:rsidRPr="00821F2B" w:rsidRDefault="00821F2B" w:rsidP="00A04565">
                            <w:pPr>
                              <w:pStyle w:val="ListParagraph"/>
                              <w:numPr>
                                <w:ilvl w:val="0"/>
                                <w:numId w:val="15"/>
                              </w:numPr>
                              <w:spacing w:after="0" w:line="240" w:lineRule="auto"/>
                              <w:rPr>
                                <w:b/>
                                <w:bCs/>
                                <w:u w:val="single"/>
                              </w:rPr>
                            </w:pPr>
                            <w:r>
                              <w:t xml:space="preserve">Can </w:t>
                            </w:r>
                            <w:r w:rsidRPr="00821F2B">
                              <w:rPr>
                                <w:b/>
                                <w:bCs/>
                                <w:u w:val="single"/>
                              </w:rPr>
                              <w:t xml:space="preserve">slide easily past each other [1] </w:t>
                            </w:r>
                          </w:p>
                          <w:p w14:paraId="78829704" w14:textId="29FDB436" w:rsidR="00821F2B" w:rsidRDefault="00821F2B" w:rsidP="00A04565">
                            <w:pPr>
                              <w:pStyle w:val="ListParagraph"/>
                              <w:numPr>
                                <w:ilvl w:val="0"/>
                                <w:numId w:val="15"/>
                              </w:numPr>
                              <w:spacing w:after="0" w:line="240" w:lineRule="auto"/>
                            </w:pPr>
                            <w:r>
                              <w:t xml:space="preserve">Because the delocalized electrons are free to move and prevent the positive metal ions from coming into contact with each other as the layers slide past each other which stops the same charges from repelling each other </w:t>
                            </w:r>
                            <w:r>
                              <w:t>which would break the metallic bonds.</w:t>
                            </w:r>
                          </w:p>
                          <w:p w14:paraId="73A2727D" w14:textId="77777777" w:rsidR="008656F9" w:rsidRDefault="008656F9" w:rsidP="00331ABD">
                            <w:pPr>
                              <w:spacing w:after="0" w:line="240" w:lineRule="auto"/>
                            </w:pPr>
                          </w:p>
                          <w:p w14:paraId="3A0F13EE" w14:textId="77777777" w:rsidR="008656F9" w:rsidRDefault="008656F9" w:rsidP="00331ABD">
                            <w:pPr>
                              <w:spacing w:after="0" w:line="240" w:lineRule="auto"/>
                            </w:pPr>
                          </w:p>
                          <w:p w14:paraId="6F7C684D" w14:textId="77777777" w:rsidR="008656F9" w:rsidRDefault="008656F9" w:rsidP="00331ABD">
                            <w:pPr>
                              <w:spacing w:after="0" w:line="240" w:lineRule="auto"/>
                            </w:pPr>
                          </w:p>
                          <w:p w14:paraId="12BA3FD2" w14:textId="77777777" w:rsidR="008656F9" w:rsidRDefault="008656F9" w:rsidP="00331ABD">
                            <w:pPr>
                              <w:spacing w:after="0" w:line="240" w:lineRule="auto"/>
                            </w:pPr>
                          </w:p>
                          <w:p w14:paraId="0E2F19DC" w14:textId="77777777" w:rsidR="008656F9" w:rsidRDefault="008656F9" w:rsidP="00331ABD">
                            <w:pPr>
                              <w:spacing w:after="0" w:line="240" w:lineRule="auto"/>
                            </w:pPr>
                          </w:p>
                          <w:p w14:paraId="3FFFB3BC" w14:textId="77777777" w:rsidR="008656F9" w:rsidRDefault="008656F9" w:rsidP="00331ABD">
                            <w:pPr>
                              <w:spacing w:after="0" w:line="240" w:lineRule="auto"/>
                            </w:pPr>
                          </w:p>
                          <w:p w14:paraId="4F9F1095" w14:textId="77777777" w:rsidR="008656F9" w:rsidRDefault="008656F9" w:rsidP="00331ABD">
                            <w:pPr>
                              <w:spacing w:after="0" w:line="240" w:lineRule="auto"/>
                            </w:pPr>
                          </w:p>
                          <w:p w14:paraId="244C0371" w14:textId="77777777" w:rsidR="008656F9" w:rsidRDefault="008656F9" w:rsidP="00331ABD">
                            <w:pPr>
                              <w:spacing w:after="0" w:line="240" w:lineRule="auto"/>
                            </w:pPr>
                          </w:p>
                          <w:p w14:paraId="132CBB54" w14:textId="77777777" w:rsidR="008656F9" w:rsidRDefault="008656F9" w:rsidP="00331ABD">
                            <w:pPr>
                              <w:spacing w:after="0" w:line="240" w:lineRule="auto"/>
                            </w:pPr>
                          </w:p>
                          <w:p w14:paraId="361B3E9D" w14:textId="77777777" w:rsidR="008656F9" w:rsidRDefault="008656F9" w:rsidP="00331ABD">
                            <w:pPr>
                              <w:spacing w:after="0" w:line="240" w:lineRule="auto"/>
                            </w:pPr>
                          </w:p>
                          <w:p w14:paraId="4E3DD03F"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B20BE" id="_x0000_s1041" type="#_x0000_t202" style="position:absolute;margin-left:28.85pt;margin-top:24.25pt;width:453.8pt;height:105.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">
                <v:textbox>
                  <w:txbxContent>
                    <w:p w14:paraId="2841C9DF" w14:textId="77777777" w:rsidR="00821F2B" w:rsidRPr="00821F2B" w:rsidRDefault="00821F2B" w:rsidP="00A04565">
                      <w:pPr>
                        <w:pStyle w:val="ListParagraph"/>
                        <w:numPr>
                          <w:ilvl w:val="0"/>
                          <w:numId w:val="15"/>
                        </w:numPr>
                        <w:spacing w:after="0" w:line="240" w:lineRule="auto"/>
                        <w:rPr>
                          <w:b/>
                          <w:bCs/>
                          <w:u w:val="single"/>
                        </w:rPr>
                      </w:pPr>
                      <w:r>
                        <w:t xml:space="preserve">The </w:t>
                      </w:r>
                      <w:r w:rsidRPr="00821F2B">
                        <w:rPr>
                          <w:b/>
                          <w:bCs/>
                          <w:u w:val="single"/>
                        </w:rPr>
                        <w:t>layers of metal ions [1]</w:t>
                      </w:r>
                    </w:p>
                    <w:p w14:paraId="7EEA2B0D" w14:textId="77777777" w:rsidR="00821F2B" w:rsidRPr="00821F2B" w:rsidRDefault="00821F2B" w:rsidP="00A04565">
                      <w:pPr>
                        <w:pStyle w:val="ListParagraph"/>
                        <w:numPr>
                          <w:ilvl w:val="0"/>
                          <w:numId w:val="15"/>
                        </w:numPr>
                        <w:spacing w:after="0" w:line="240" w:lineRule="auto"/>
                        <w:rPr>
                          <w:b/>
                          <w:bCs/>
                          <w:u w:val="single"/>
                        </w:rPr>
                      </w:pPr>
                      <w:r>
                        <w:t xml:space="preserve">Can </w:t>
                      </w:r>
                      <w:r w:rsidRPr="00821F2B">
                        <w:rPr>
                          <w:b/>
                          <w:bCs/>
                          <w:u w:val="single"/>
                        </w:rPr>
                        <w:t xml:space="preserve">slide easily past each other [1] </w:t>
                      </w:r>
                    </w:p>
                    <w:p w14:paraId="78829704" w14:textId="29FDB436" w:rsidR="00821F2B" w:rsidRDefault="00821F2B" w:rsidP="00A04565">
                      <w:pPr>
                        <w:pStyle w:val="ListParagraph"/>
                        <w:numPr>
                          <w:ilvl w:val="0"/>
                          <w:numId w:val="15"/>
                        </w:numPr>
                        <w:spacing w:after="0" w:line="240" w:lineRule="auto"/>
                      </w:pPr>
                      <w:r>
                        <w:t xml:space="preserve">Because the delocalized electrons are free to move and prevent the positive metal ions from coming into contact with each other as the layers slide past each other which stops the same charges from repelling each other </w:t>
                      </w:r>
                      <w:r>
                        <w:t>which would break the metallic bonds.</w:t>
                      </w:r>
                    </w:p>
                    <w:p w14:paraId="73A2727D" w14:textId="77777777" w:rsidR="008656F9" w:rsidRDefault="008656F9" w:rsidP="00331ABD">
                      <w:pPr>
                        <w:spacing w:after="0" w:line="240" w:lineRule="auto"/>
                      </w:pPr>
                    </w:p>
                    <w:p w14:paraId="3A0F13EE" w14:textId="77777777" w:rsidR="008656F9" w:rsidRDefault="008656F9" w:rsidP="00331ABD">
                      <w:pPr>
                        <w:spacing w:after="0" w:line="240" w:lineRule="auto"/>
                      </w:pPr>
                    </w:p>
                    <w:p w14:paraId="6F7C684D" w14:textId="77777777" w:rsidR="008656F9" w:rsidRDefault="008656F9" w:rsidP="00331ABD">
                      <w:pPr>
                        <w:spacing w:after="0" w:line="240" w:lineRule="auto"/>
                      </w:pPr>
                    </w:p>
                    <w:p w14:paraId="12BA3FD2" w14:textId="77777777" w:rsidR="008656F9" w:rsidRDefault="008656F9" w:rsidP="00331ABD">
                      <w:pPr>
                        <w:spacing w:after="0" w:line="240" w:lineRule="auto"/>
                      </w:pPr>
                    </w:p>
                    <w:p w14:paraId="0E2F19DC" w14:textId="77777777" w:rsidR="008656F9" w:rsidRDefault="008656F9" w:rsidP="00331ABD">
                      <w:pPr>
                        <w:spacing w:after="0" w:line="240" w:lineRule="auto"/>
                      </w:pPr>
                    </w:p>
                    <w:p w14:paraId="3FFFB3BC" w14:textId="77777777" w:rsidR="008656F9" w:rsidRDefault="008656F9" w:rsidP="00331ABD">
                      <w:pPr>
                        <w:spacing w:after="0" w:line="240" w:lineRule="auto"/>
                      </w:pPr>
                    </w:p>
                    <w:p w14:paraId="4F9F1095" w14:textId="77777777" w:rsidR="008656F9" w:rsidRDefault="008656F9" w:rsidP="00331ABD">
                      <w:pPr>
                        <w:spacing w:after="0" w:line="240" w:lineRule="auto"/>
                      </w:pPr>
                    </w:p>
                    <w:p w14:paraId="244C0371" w14:textId="77777777" w:rsidR="008656F9" w:rsidRDefault="008656F9" w:rsidP="00331ABD">
                      <w:pPr>
                        <w:spacing w:after="0" w:line="240" w:lineRule="auto"/>
                      </w:pPr>
                    </w:p>
                    <w:p w14:paraId="132CBB54" w14:textId="77777777" w:rsidR="008656F9" w:rsidRDefault="008656F9" w:rsidP="00331ABD">
                      <w:pPr>
                        <w:spacing w:after="0" w:line="240" w:lineRule="auto"/>
                      </w:pPr>
                    </w:p>
                    <w:p w14:paraId="361B3E9D" w14:textId="77777777" w:rsidR="008656F9" w:rsidRDefault="008656F9" w:rsidP="00331ABD">
                      <w:pPr>
                        <w:spacing w:after="0" w:line="240" w:lineRule="auto"/>
                      </w:pPr>
                    </w:p>
                    <w:p w14:paraId="4E3DD03F" w14:textId="77777777" w:rsidR="008656F9" w:rsidRDefault="008656F9" w:rsidP="00331ABD">
                      <w:pPr>
                        <w:spacing w:after="0" w:line="240" w:lineRule="auto"/>
                      </w:pPr>
                    </w:p>
                  </w:txbxContent>
                </v:textbox>
                <w10:wrap anchorx="margin"/>
              </v:shape>
            </w:pict>
          </mc:Fallback>
        </mc:AlternateContent>
      </w:r>
      <w:r w:rsidR="00D773AC" w:rsidRPr="007037E3">
        <w:rPr>
          <w:noProof/>
        </w:rPr>
        <w:drawing>
          <wp:inline distT="0" distB="0" distL="0" distR="0" wp14:anchorId="14FB12FE" wp14:editId="1A263056">
            <wp:extent cx="6285207" cy="1559092"/>
            <wp:effectExtent l="0" t="0" r="1905" b="3175"/>
            <wp:docPr id="10"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rotWithShape="1">
                    <a:blip r:embed="rId22">
                      <a:extLst>
                        <a:ext uri="{28A0092B-C50C-407E-A947-70E740481C1C}">
                          <a14:useLocalDpi xmlns:a14="http://schemas.microsoft.com/office/drawing/2010/main" val="0"/>
                        </a:ext>
                      </a:extLst>
                    </a:blip>
                    <a:srcRect t="71681"/>
                    <a:stretch/>
                  </pic:blipFill>
                  <pic:spPr bwMode="auto">
                    <a:xfrm>
                      <a:off x="0" y="0"/>
                      <a:ext cx="6285865" cy="1559255"/>
                    </a:xfrm>
                    <a:prstGeom prst="rect">
                      <a:avLst/>
                    </a:prstGeom>
                    <a:noFill/>
                    <a:ln>
                      <a:noFill/>
                    </a:ln>
                    <a:extLst>
                      <a:ext uri="{53640926-AAD7-44D8-BBD7-CCE9431645EC}">
                        <a14:shadowObscured xmlns:a14="http://schemas.microsoft.com/office/drawing/2010/main"/>
                      </a:ext>
                    </a:extLst>
                  </pic:spPr>
                </pic:pic>
              </a:graphicData>
            </a:graphic>
          </wp:inline>
        </w:drawing>
      </w:r>
    </w:p>
    <w:p w14:paraId="4A4E7913" w14:textId="77777777" w:rsidR="00505E40" w:rsidRPr="002C4341" w:rsidRDefault="00505E40" w:rsidP="00505E40">
      <w:pPr>
        <w:spacing w:after="0" w:line="240" w:lineRule="auto"/>
        <w:rPr>
          <w:noProof/>
        </w:rPr>
      </w:pPr>
      <w:r>
        <w:rPr>
          <w:noProof/>
        </w:rPr>
        <w:t>(d)</w:t>
      </w:r>
    </w:p>
    <w:p w14:paraId="3F87AA24" w14:textId="60A0B18B"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92032" behindDoc="0" locked="0" layoutInCell="1" allowOverlap="1" wp14:anchorId="1D7ECB51" wp14:editId="37EC4AE7">
                <wp:simplePos x="0" y="0"/>
                <wp:positionH relativeFrom="margin">
                  <wp:posOffset>-101822</wp:posOffset>
                </wp:positionH>
                <wp:positionV relativeFrom="paragraph">
                  <wp:posOffset>1103128</wp:posOffset>
                </wp:positionV>
                <wp:extent cx="5975498" cy="1339702"/>
                <wp:effectExtent l="0" t="0" r="25400" b="1333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1339702"/>
                        </a:xfrm>
                        <a:prstGeom prst="rect">
                          <a:avLst/>
                        </a:prstGeom>
                        <a:solidFill>
                          <a:srgbClr val="FFFFFF"/>
                        </a:solidFill>
                        <a:ln w="9525">
                          <a:solidFill>
                            <a:srgbClr val="000000"/>
                          </a:solidFill>
                          <a:miter lim="800000"/>
                          <a:headEnd/>
                          <a:tailEnd/>
                        </a:ln>
                      </wps:spPr>
                      <wps:txbx>
                        <w:txbxContent>
                          <w:p w14:paraId="1698ED6D" w14:textId="30588DC5" w:rsidR="008656F9" w:rsidRPr="00821F2B" w:rsidRDefault="00821F2B" w:rsidP="00331ABD">
                            <w:pPr>
                              <w:spacing w:after="0" w:line="240" w:lineRule="auto"/>
                              <w:rPr>
                                <w:b/>
                                <w:bCs/>
                                <w:u w:val="single"/>
                              </w:rPr>
                            </w:pPr>
                            <w:r w:rsidRPr="00821F2B">
                              <w:rPr>
                                <w:b/>
                                <w:bCs/>
                                <w:u w:val="single"/>
                              </w:rPr>
                              <w:t xml:space="preserve">Molten liquid, </w:t>
                            </w:r>
                            <w:proofErr w:type="spellStart"/>
                            <w:r w:rsidRPr="00821F2B">
                              <w:rPr>
                                <w:b/>
                                <w:bCs/>
                                <w:u w:val="single"/>
                              </w:rPr>
                              <w:t>MgS</w:t>
                            </w:r>
                            <w:proofErr w:type="spellEnd"/>
                            <w:r w:rsidRPr="00821F2B">
                              <w:rPr>
                                <w:b/>
                                <w:bCs/>
                                <w:u w:val="single"/>
                              </w:rPr>
                              <w:t xml:space="preserve"> (l) [1]</w:t>
                            </w:r>
                          </w:p>
                          <w:p w14:paraId="359B3544" w14:textId="7AA64830" w:rsidR="00821F2B" w:rsidRPr="00821F2B" w:rsidRDefault="00821F2B" w:rsidP="00331ABD">
                            <w:pPr>
                              <w:spacing w:after="0" w:line="240" w:lineRule="auto"/>
                              <w:rPr>
                                <w:b/>
                                <w:bCs/>
                                <w:u w:val="single"/>
                              </w:rPr>
                            </w:pPr>
                            <w:r w:rsidRPr="00821F2B">
                              <w:rPr>
                                <w:b/>
                                <w:bCs/>
                                <w:u w:val="single"/>
                              </w:rPr>
                              <w:t xml:space="preserve">The ions are free to move past each other [1] </w:t>
                            </w:r>
                          </w:p>
                          <w:p w14:paraId="58CA079D" w14:textId="2453DAE5" w:rsidR="00821F2B" w:rsidRDefault="00821F2B" w:rsidP="00331ABD">
                            <w:pPr>
                              <w:spacing w:after="0" w:line="240" w:lineRule="auto"/>
                            </w:pPr>
                            <w:r>
                              <w:t>The ions can therefore conduct electricity</w:t>
                            </w:r>
                          </w:p>
                          <w:p w14:paraId="03D93928" w14:textId="77777777" w:rsidR="008656F9" w:rsidRDefault="008656F9" w:rsidP="00331ABD">
                            <w:pPr>
                              <w:spacing w:after="0" w:line="240" w:lineRule="auto"/>
                            </w:pPr>
                          </w:p>
                          <w:p w14:paraId="3F725CBE" w14:textId="77777777" w:rsidR="008656F9" w:rsidRDefault="008656F9" w:rsidP="00331ABD">
                            <w:pPr>
                              <w:spacing w:after="0" w:line="240" w:lineRule="auto"/>
                            </w:pPr>
                          </w:p>
                          <w:p w14:paraId="215CBB1E" w14:textId="77777777" w:rsidR="008656F9" w:rsidRDefault="008656F9" w:rsidP="00331ABD">
                            <w:pPr>
                              <w:spacing w:after="0" w:line="240" w:lineRule="auto"/>
                            </w:pPr>
                          </w:p>
                          <w:p w14:paraId="7D833C6B" w14:textId="77777777" w:rsidR="008656F9" w:rsidRDefault="008656F9" w:rsidP="00331ABD">
                            <w:pPr>
                              <w:spacing w:after="0" w:line="240" w:lineRule="auto"/>
                            </w:pPr>
                          </w:p>
                          <w:p w14:paraId="2EB1E2DD" w14:textId="77777777" w:rsidR="008656F9" w:rsidRDefault="008656F9" w:rsidP="00331ABD">
                            <w:pPr>
                              <w:spacing w:after="0" w:line="240" w:lineRule="auto"/>
                            </w:pPr>
                          </w:p>
                          <w:p w14:paraId="7958F3DA" w14:textId="77777777" w:rsidR="008656F9" w:rsidRDefault="008656F9" w:rsidP="00331ABD">
                            <w:pPr>
                              <w:spacing w:after="0" w:line="240" w:lineRule="auto"/>
                            </w:pPr>
                          </w:p>
                          <w:p w14:paraId="648FDB8B" w14:textId="77777777" w:rsidR="008656F9" w:rsidRDefault="008656F9" w:rsidP="00331ABD">
                            <w:pPr>
                              <w:spacing w:after="0" w:line="240" w:lineRule="auto"/>
                            </w:pPr>
                          </w:p>
                          <w:p w14:paraId="7DE64C51" w14:textId="77777777" w:rsidR="008656F9" w:rsidRDefault="008656F9" w:rsidP="00331ABD">
                            <w:pPr>
                              <w:spacing w:after="0" w:line="240" w:lineRule="auto"/>
                            </w:pPr>
                          </w:p>
                          <w:p w14:paraId="070AC40D" w14:textId="77777777" w:rsidR="008656F9" w:rsidRDefault="008656F9" w:rsidP="00331ABD">
                            <w:pPr>
                              <w:spacing w:after="0" w:line="240" w:lineRule="auto"/>
                            </w:pPr>
                          </w:p>
                          <w:p w14:paraId="430FEDAE"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ECB51" id="_x0000_s1042" type="#_x0000_t202" style="position:absolute;margin-left:-8pt;margin-top:86.85pt;width:470.5pt;height:10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">
                <v:textbox>
                  <w:txbxContent>
                    <w:p w14:paraId="1698ED6D" w14:textId="30588DC5" w:rsidR="008656F9" w:rsidRPr="00821F2B" w:rsidRDefault="00821F2B" w:rsidP="00331ABD">
                      <w:pPr>
                        <w:spacing w:after="0" w:line="240" w:lineRule="auto"/>
                        <w:rPr>
                          <w:b/>
                          <w:bCs/>
                          <w:u w:val="single"/>
                        </w:rPr>
                      </w:pPr>
                      <w:r w:rsidRPr="00821F2B">
                        <w:rPr>
                          <w:b/>
                          <w:bCs/>
                          <w:u w:val="single"/>
                        </w:rPr>
                        <w:t xml:space="preserve">Molten liquid, </w:t>
                      </w:r>
                      <w:proofErr w:type="spellStart"/>
                      <w:r w:rsidRPr="00821F2B">
                        <w:rPr>
                          <w:b/>
                          <w:bCs/>
                          <w:u w:val="single"/>
                        </w:rPr>
                        <w:t>MgS</w:t>
                      </w:r>
                      <w:proofErr w:type="spellEnd"/>
                      <w:r w:rsidRPr="00821F2B">
                        <w:rPr>
                          <w:b/>
                          <w:bCs/>
                          <w:u w:val="single"/>
                        </w:rPr>
                        <w:t xml:space="preserve"> (l) [1]</w:t>
                      </w:r>
                    </w:p>
                    <w:p w14:paraId="359B3544" w14:textId="7AA64830" w:rsidR="00821F2B" w:rsidRPr="00821F2B" w:rsidRDefault="00821F2B" w:rsidP="00331ABD">
                      <w:pPr>
                        <w:spacing w:after="0" w:line="240" w:lineRule="auto"/>
                        <w:rPr>
                          <w:b/>
                          <w:bCs/>
                          <w:u w:val="single"/>
                        </w:rPr>
                      </w:pPr>
                      <w:r w:rsidRPr="00821F2B">
                        <w:rPr>
                          <w:b/>
                          <w:bCs/>
                          <w:u w:val="single"/>
                        </w:rPr>
                        <w:t xml:space="preserve">The ions are free to move past each other [1] </w:t>
                      </w:r>
                    </w:p>
                    <w:p w14:paraId="58CA079D" w14:textId="2453DAE5" w:rsidR="00821F2B" w:rsidRDefault="00821F2B" w:rsidP="00331ABD">
                      <w:pPr>
                        <w:spacing w:after="0" w:line="240" w:lineRule="auto"/>
                      </w:pPr>
                      <w:r>
                        <w:t>The ions can therefore conduct electricity</w:t>
                      </w:r>
                    </w:p>
                    <w:p w14:paraId="03D93928" w14:textId="77777777" w:rsidR="008656F9" w:rsidRDefault="008656F9" w:rsidP="00331ABD">
                      <w:pPr>
                        <w:spacing w:after="0" w:line="240" w:lineRule="auto"/>
                      </w:pPr>
                    </w:p>
                    <w:p w14:paraId="3F725CBE" w14:textId="77777777" w:rsidR="008656F9" w:rsidRDefault="008656F9" w:rsidP="00331ABD">
                      <w:pPr>
                        <w:spacing w:after="0" w:line="240" w:lineRule="auto"/>
                      </w:pPr>
                    </w:p>
                    <w:p w14:paraId="215CBB1E" w14:textId="77777777" w:rsidR="008656F9" w:rsidRDefault="008656F9" w:rsidP="00331ABD">
                      <w:pPr>
                        <w:spacing w:after="0" w:line="240" w:lineRule="auto"/>
                      </w:pPr>
                    </w:p>
                    <w:p w14:paraId="7D833C6B" w14:textId="77777777" w:rsidR="008656F9" w:rsidRDefault="008656F9" w:rsidP="00331ABD">
                      <w:pPr>
                        <w:spacing w:after="0" w:line="240" w:lineRule="auto"/>
                      </w:pPr>
                    </w:p>
                    <w:p w14:paraId="2EB1E2DD" w14:textId="77777777" w:rsidR="008656F9" w:rsidRDefault="008656F9" w:rsidP="00331ABD">
                      <w:pPr>
                        <w:spacing w:after="0" w:line="240" w:lineRule="auto"/>
                      </w:pPr>
                    </w:p>
                    <w:p w14:paraId="7958F3DA" w14:textId="77777777" w:rsidR="008656F9" w:rsidRDefault="008656F9" w:rsidP="00331ABD">
                      <w:pPr>
                        <w:spacing w:after="0" w:line="240" w:lineRule="auto"/>
                      </w:pPr>
                    </w:p>
                    <w:p w14:paraId="648FDB8B" w14:textId="77777777" w:rsidR="008656F9" w:rsidRDefault="008656F9" w:rsidP="00331ABD">
                      <w:pPr>
                        <w:spacing w:after="0" w:line="240" w:lineRule="auto"/>
                      </w:pPr>
                    </w:p>
                    <w:p w14:paraId="7DE64C51" w14:textId="77777777" w:rsidR="008656F9" w:rsidRDefault="008656F9" w:rsidP="00331ABD">
                      <w:pPr>
                        <w:spacing w:after="0" w:line="240" w:lineRule="auto"/>
                      </w:pPr>
                    </w:p>
                    <w:p w14:paraId="070AC40D" w14:textId="77777777" w:rsidR="008656F9" w:rsidRDefault="008656F9" w:rsidP="00331ABD">
                      <w:pPr>
                        <w:spacing w:after="0" w:line="240" w:lineRule="auto"/>
                      </w:pPr>
                    </w:p>
                    <w:p w14:paraId="430FEDAE"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6C14E5A7" wp14:editId="78BB20A4">
            <wp:extent cx="6269990" cy="2505621"/>
            <wp:effectExtent l="0" t="0" r="0" b="9525"/>
            <wp:docPr id="598"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rotWithShape="1">
                    <a:blip r:embed="rId23">
                      <a:extLst>
                        <a:ext uri="{28A0092B-C50C-407E-A947-70E740481C1C}">
                          <a14:useLocalDpi xmlns:a14="http://schemas.microsoft.com/office/drawing/2010/main" val="0"/>
                        </a:ext>
                      </a:extLst>
                    </a:blip>
                    <a:srcRect t="62558" b="4610"/>
                    <a:stretch/>
                  </pic:blipFill>
                  <pic:spPr bwMode="auto">
                    <a:xfrm>
                      <a:off x="0" y="0"/>
                      <a:ext cx="6269990" cy="2505621"/>
                    </a:xfrm>
                    <a:prstGeom prst="rect">
                      <a:avLst/>
                    </a:prstGeom>
                    <a:noFill/>
                    <a:ln>
                      <a:noFill/>
                    </a:ln>
                    <a:extLst>
                      <a:ext uri="{53640926-AAD7-44D8-BBD7-CCE9431645EC}">
                        <a14:shadowObscured xmlns:a14="http://schemas.microsoft.com/office/drawing/2010/main"/>
                      </a:ext>
                    </a:extLst>
                  </pic:spPr>
                </pic:pic>
              </a:graphicData>
            </a:graphic>
          </wp:inline>
        </w:drawing>
      </w:r>
    </w:p>
    <w:p w14:paraId="5296F18E"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3 </w:t>
      </w:r>
      <w:r>
        <w:rPr>
          <w:rFonts w:ascii="Calibri" w:hAnsi="Calibri" w:cs="Calibri"/>
          <w:b/>
          <w:bCs/>
          <w:color w:val="000000"/>
          <w:sz w:val="22"/>
          <w:szCs w:val="22"/>
        </w:rPr>
        <w:t>Q# 10/</w:t>
      </w:r>
      <w:r w:rsidRPr="002C4341">
        <w:rPr>
          <w:rFonts w:cs="Calibri"/>
          <w:color w:val="000000"/>
          <w:sz w:val="22"/>
          <w:szCs w:val="22"/>
        </w:rPr>
        <w:t xml:space="preserve"> </w:t>
      </w:r>
      <w:r w:rsidRPr="002C4341">
        <w:rPr>
          <w:noProof/>
        </w:rPr>
        <w:t>IGCSE Chemistry/2017/s/Paper 42/</w:t>
      </w:r>
    </w:p>
    <w:p w14:paraId="03BDC38F" w14:textId="2FC5D3E8" w:rsidR="00505E40" w:rsidRDefault="00505E40" w:rsidP="00505E40">
      <w:pPr>
        <w:spacing w:after="0" w:line="240" w:lineRule="auto"/>
        <w:rPr>
          <w:noProof/>
        </w:rPr>
      </w:pPr>
      <w:r w:rsidRPr="007037E3">
        <w:rPr>
          <w:noProof/>
        </w:rPr>
        <w:drawing>
          <wp:inline distT="0" distB="0" distL="0" distR="0" wp14:anchorId="3DE01FDA" wp14:editId="05005512">
            <wp:extent cx="6258560" cy="393405"/>
            <wp:effectExtent l="0" t="0" r="0" b="6985"/>
            <wp:docPr id="595"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rotWithShape="1">
                    <a:blip r:embed="rId24">
                      <a:extLst>
                        <a:ext uri="{28A0092B-C50C-407E-A947-70E740481C1C}">
                          <a14:useLocalDpi xmlns:a14="http://schemas.microsoft.com/office/drawing/2010/main" val="0"/>
                        </a:ext>
                      </a:extLst>
                    </a:blip>
                    <a:srcRect b="92383"/>
                    <a:stretch/>
                  </pic:blipFill>
                  <pic:spPr bwMode="auto">
                    <a:xfrm>
                      <a:off x="0" y="0"/>
                      <a:ext cx="6258560" cy="393405"/>
                    </a:xfrm>
                    <a:prstGeom prst="rect">
                      <a:avLst/>
                    </a:prstGeom>
                    <a:noFill/>
                    <a:ln>
                      <a:noFill/>
                    </a:ln>
                    <a:extLst>
                      <a:ext uri="{53640926-AAD7-44D8-BBD7-CCE9431645EC}">
                        <a14:shadowObscured xmlns:a14="http://schemas.microsoft.com/office/drawing/2010/main"/>
                      </a:ext>
                    </a:extLst>
                  </pic:spPr>
                </pic:pic>
              </a:graphicData>
            </a:graphic>
          </wp:inline>
        </w:drawing>
      </w:r>
    </w:p>
    <w:p w14:paraId="2203F8CD" w14:textId="137FA702"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94080" behindDoc="0" locked="0" layoutInCell="1" allowOverlap="1" wp14:anchorId="54D88267" wp14:editId="668E03E7">
                <wp:simplePos x="0" y="0"/>
                <wp:positionH relativeFrom="margin">
                  <wp:posOffset>-58962</wp:posOffset>
                </wp:positionH>
                <wp:positionV relativeFrom="paragraph">
                  <wp:posOffset>404480</wp:posOffset>
                </wp:positionV>
                <wp:extent cx="6147311" cy="1394971"/>
                <wp:effectExtent l="0" t="0" r="25400" b="152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311" cy="1394971"/>
                        </a:xfrm>
                        <a:prstGeom prst="rect">
                          <a:avLst/>
                        </a:prstGeom>
                        <a:solidFill>
                          <a:srgbClr val="FFFFFF"/>
                        </a:solidFill>
                        <a:ln w="9525">
                          <a:solidFill>
                            <a:srgbClr val="000000"/>
                          </a:solidFill>
                          <a:miter lim="800000"/>
                          <a:headEnd/>
                          <a:tailEnd/>
                        </a:ln>
                      </wps:spPr>
                      <wps:txbx>
                        <w:txbxContent>
                          <w:p w14:paraId="250D8169" w14:textId="31CA7E44" w:rsidR="008656F9" w:rsidRDefault="00821F2B" w:rsidP="00821F2B">
                            <w:pPr>
                              <w:pStyle w:val="ListParagraph"/>
                              <w:numPr>
                                <w:ilvl w:val="0"/>
                                <w:numId w:val="13"/>
                              </w:numPr>
                              <w:spacing w:after="0" w:line="240" w:lineRule="auto"/>
                            </w:pPr>
                            <w:r>
                              <w:t>Carbon dioxide is a covalent molecule with strong bonds between the atoms inside the molecule.</w:t>
                            </w:r>
                          </w:p>
                          <w:p w14:paraId="6653779F" w14:textId="3AF67429" w:rsidR="00821F2B" w:rsidRPr="00821F2B" w:rsidRDefault="00821F2B" w:rsidP="00821F2B">
                            <w:pPr>
                              <w:pStyle w:val="ListParagraph"/>
                              <w:numPr>
                                <w:ilvl w:val="0"/>
                                <w:numId w:val="13"/>
                              </w:numPr>
                              <w:spacing w:after="0" w:line="240" w:lineRule="auto"/>
                              <w:rPr>
                                <w:b/>
                                <w:bCs/>
                                <w:u w:val="single"/>
                              </w:rPr>
                            </w:pPr>
                            <w:r>
                              <w:t xml:space="preserve">But the small simple molecular structure has only </w:t>
                            </w:r>
                            <w:r w:rsidRPr="00821F2B">
                              <w:rPr>
                                <w:b/>
                                <w:bCs/>
                                <w:u w:val="single"/>
                              </w:rPr>
                              <w:t>weak intermolecular bonds BETWEEN the molecules</w:t>
                            </w:r>
                            <w:r>
                              <w:rPr>
                                <w:b/>
                                <w:bCs/>
                                <w:u w:val="single"/>
                              </w:rPr>
                              <w:t xml:space="preserve"> [1]</w:t>
                            </w:r>
                          </w:p>
                          <w:p w14:paraId="7BC8F0C2" w14:textId="7FE90165" w:rsidR="00821F2B" w:rsidRDefault="00821F2B" w:rsidP="00821F2B">
                            <w:pPr>
                              <w:pStyle w:val="ListParagraph"/>
                              <w:numPr>
                                <w:ilvl w:val="0"/>
                                <w:numId w:val="13"/>
                              </w:numPr>
                              <w:spacing w:after="0" w:line="240" w:lineRule="auto"/>
                            </w:pPr>
                            <w:r>
                              <w:t xml:space="preserve">Silicon (IV) oxide has </w:t>
                            </w:r>
                            <w:r w:rsidRPr="00821F2B">
                              <w:rPr>
                                <w:b/>
                                <w:bCs/>
                                <w:u w:val="single"/>
                              </w:rPr>
                              <w:t>4 strong covalent bonds between each Si atom and 4 other O atoms, and 2 strong covalent bonds from each O atom to 2 different Si atoms</w:t>
                            </w:r>
                            <w:r>
                              <w:rPr>
                                <w:b/>
                                <w:bCs/>
                                <w:u w:val="single"/>
                              </w:rPr>
                              <w:t xml:space="preserve"> [1]</w:t>
                            </w:r>
                            <w:r>
                              <w:t xml:space="preserve"> in </w:t>
                            </w:r>
                            <w:r>
                              <w:t xml:space="preserve">a giant </w:t>
                            </w:r>
                            <w:r>
                              <w:t>macromolecular</w:t>
                            </w:r>
                            <w:r>
                              <w:t xml:space="preserve"> structure</w:t>
                            </w:r>
                            <w:r>
                              <w:t>.</w:t>
                            </w:r>
                          </w:p>
                          <w:p w14:paraId="0B9E43A1" w14:textId="59A1C72A" w:rsidR="00821F2B" w:rsidRDefault="00821F2B" w:rsidP="00821F2B">
                            <w:pPr>
                              <w:pStyle w:val="ListParagraph"/>
                              <w:numPr>
                                <w:ilvl w:val="0"/>
                                <w:numId w:val="13"/>
                              </w:numPr>
                              <w:spacing w:after="0" w:line="240" w:lineRule="auto"/>
                            </w:pPr>
                            <w:r w:rsidRPr="003D1C4C">
                              <w:rPr>
                                <w:b/>
                                <w:bCs/>
                                <w:u w:val="single"/>
                              </w:rPr>
                              <w:t xml:space="preserve">The weak intermolecular bonds do not need a lot of heat energy to be broken </w:t>
                            </w:r>
                            <w:r w:rsidR="003D1C4C" w:rsidRPr="003D1C4C">
                              <w:rPr>
                                <w:b/>
                                <w:bCs/>
                                <w:u w:val="single"/>
                              </w:rPr>
                              <w:t>[1]</w:t>
                            </w:r>
                            <w:r w:rsidR="003D1C4C">
                              <w:t xml:space="preserve"> </w:t>
                            </w:r>
                            <w:r>
                              <w:t>to convert it into a gas.</w:t>
                            </w:r>
                          </w:p>
                          <w:p w14:paraId="122A6174" w14:textId="77777777" w:rsidR="008656F9" w:rsidRDefault="008656F9" w:rsidP="00331ABD">
                            <w:pPr>
                              <w:spacing w:after="0" w:line="240" w:lineRule="auto"/>
                            </w:pPr>
                          </w:p>
                          <w:p w14:paraId="7EE95D7A" w14:textId="77777777" w:rsidR="008656F9" w:rsidRDefault="008656F9" w:rsidP="00331ABD">
                            <w:pPr>
                              <w:spacing w:after="0" w:line="240" w:lineRule="auto"/>
                            </w:pPr>
                          </w:p>
                          <w:p w14:paraId="59B41651" w14:textId="77777777" w:rsidR="008656F9" w:rsidRDefault="008656F9" w:rsidP="00331ABD">
                            <w:pPr>
                              <w:spacing w:after="0" w:line="240" w:lineRule="auto"/>
                            </w:pPr>
                          </w:p>
                          <w:p w14:paraId="6CC90B26" w14:textId="77777777" w:rsidR="008656F9" w:rsidRDefault="008656F9" w:rsidP="00331ABD">
                            <w:pPr>
                              <w:spacing w:after="0" w:line="240" w:lineRule="auto"/>
                            </w:pPr>
                          </w:p>
                          <w:p w14:paraId="77BD95F4" w14:textId="77777777" w:rsidR="008656F9" w:rsidRDefault="008656F9" w:rsidP="00331ABD">
                            <w:pPr>
                              <w:spacing w:after="0" w:line="240" w:lineRule="auto"/>
                            </w:pPr>
                          </w:p>
                          <w:p w14:paraId="3F2EBA3C" w14:textId="77777777" w:rsidR="008656F9" w:rsidRDefault="008656F9" w:rsidP="00331ABD">
                            <w:pPr>
                              <w:spacing w:after="0" w:line="240" w:lineRule="auto"/>
                            </w:pPr>
                          </w:p>
                          <w:p w14:paraId="7EAB6EBA" w14:textId="77777777" w:rsidR="008656F9" w:rsidRDefault="008656F9" w:rsidP="00331ABD">
                            <w:pPr>
                              <w:spacing w:after="0" w:line="240" w:lineRule="auto"/>
                            </w:pPr>
                          </w:p>
                          <w:p w14:paraId="11C3DB18" w14:textId="77777777" w:rsidR="008656F9" w:rsidRDefault="008656F9" w:rsidP="00331ABD">
                            <w:pPr>
                              <w:spacing w:after="0" w:line="240" w:lineRule="auto"/>
                            </w:pPr>
                          </w:p>
                          <w:p w14:paraId="21B8F592" w14:textId="77777777" w:rsidR="008656F9" w:rsidRDefault="008656F9" w:rsidP="00331ABD">
                            <w:pPr>
                              <w:spacing w:after="0" w:line="240" w:lineRule="auto"/>
                            </w:pPr>
                          </w:p>
                          <w:p w14:paraId="4FB1B150"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88267" id="_x0000_s1043" type="#_x0000_t202" style="position:absolute;margin-left:-4.65pt;margin-top:31.85pt;width:484.05pt;height:109.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">
                <v:textbox>
                  <w:txbxContent>
                    <w:p w14:paraId="250D8169" w14:textId="31CA7E44" w:rsidR="008656F9" w:rsidRDefault="00821F2B" w:rsidP="00821F2B">
                      <w:pPr>
                        <w:pStyle w:val="ListParagraph"/>
                        <w:numPr>
                          <w:ilvl w:val="0"/>
                          <w:numId w:val="13"/>
                        </w:numPr>
                        <w:spacing w:after="0" w:line="240" w:lineRule="auto"/>
                      </w:pPr>
                      <w:r>
                        <w:t>Carbon dioxide is a covalent molecule with strong bonds between the atoms inside the molecule.</w:t>
                      </w:r>
                    </w:p>
                    <w:p w14:paraId="6653779F" w14:textId="3AF67429" w:rsidR="00821F2B" w:rsidRPr="00821F2B" w:rsidRDefault="00821F2B" w:rsidP="00821F2B">
                      <w:pPr>
                        <w:pStyle w:val="ListParagraph"/>
                        <w:numPr>
                          <w:ilvl w:val="0"/>
                          <w:numId w:val="13"/>
                        </w:numPr>
                        <w:spacing w:after="0" w:line="240" w:lineRule="auto"/>
                        <w:rPr>
                          <w:b/>
                          <w:bCs/>
                          <w:u w:val="single"/>
                        </w:rPr>
                      </w:pPr>
                      <w:r>
                        <w:t xml:space="preserve">But the small simple molecular structure has only </w:t>
                      </w:r>
                      <w:r w:rsidRPr="00821F2B">
                        <w:rPr>
                          <w:b/>
                          <w:bCs/>
                          <w:u w:val="single"/>
                        </w:rPr>
                        <w:t>weak intermolecular bonds BETWEEN the molecules</w:t>
                      </w:r>
                      <w:r>
                        <w:rPr>
                          <w:b/>
                          <w:bCs/>
                          <w:u w:val="single"/>
                        </w:rPr>
                        <w:t xml:space="preserve"> [1]</w:t>
                      </w:r>
                    </w:p>
                    <w:p w14:paraId="7BC8F0C2" w14:textId="7FE90165" w:rsidR="00821F2B" w:rsidRDefault="00821F2B" w:rsidP="00821F2B">
                      <w:pPr>
                        <w:pStyle w:val="ListParagraph"/>
                        <w:numPr>
                          <w:ilvl w:val="0"/>
                          <w:numId w:val="13"/>
                        </w:numPr>
                        <w:spacing w:after="0" w:line="240" w:lineRule="auto"/>
                      </w:pPr>
                      <w:r>
                        <w:t xml:space="preserve">Silicon (IV) oxide has </w:t>
                      </w:r>
                      <w:r w:rsidRPr="00821F2B">
                        <w:rPr>
                          <w:b/>
                          <w:bCs/>
                          <w:u w:val="single"/>
                        </w:rPr>
                        <w:t>4 strong covalent bonds between each Si atom and 4 other O atoms, and 2 strong covalent bonds from each O atom to 2 different Si atoms</w:t>
                      </w:r>
                      <w:r>
                        <w:rPr>
                          <w:b/>
                          <w:bCs/>
                          <w:u w:val="single"/>
                        </w:rPr>
                        <w:t xml:space="preserve"> [1]</w:t>
                      </w:r>
                      <w:r>
                        <w:t xml:space="preserve"> in </w:t>
                      </w:r>
                      <w:r>
                        <w:t xml:space="preserve">a giant </w:t>
                      </w:r>
                      <w:r>
                        <w:t>macromolecular</w:t>
                      </w:r>
                      <w:r>
                        <w:t xml:space="preserve"> structure</w:t>
                      </w:r>
                      <w:r>
                        <w:t>.</w:t>
                      </w:r>
                    </w:p>
                    <w:p w14:paraId="0B9E43A1" w14:textId="59A1C72A" w:rsidR="00821F2B" w:rsidRDefault="00821F2B" w:rsidP="00821F2B">
                      <w:pPr>
                        <w:pStyle w:val="ListParagraph"/>
                        <w:numPr>
                          <w:ilvl w:val="0"/>
                          <w:numId w:val="13"/>
                        </w:numPr>
                        <w:spacing w:after="0" w:line="240" w:lineRule="auto"/>
                      </w:pPr>
                      <w:r w:rsidRPr="003D1C4C">
                        <w:rPr>
                          <w:b/>
                          <w:bCs/>
                          <w:u w:val="single"/>
                        </w:rPr>
                        <w:t xml:space="preserve">The weak intermolecular bonds do not need a lot of heat energy to be broken </w:t>
                      </w:r>
                      <w:r w:rsidR="003D1C4C" w:rsidRPr="003D1C4C">
                        <w:rPr>
                          <w:b/>
                          <w:bCs/>
                          <w:u w:val="single"/>
                        </w:rPr>
                        <w:t>[1]</w:t>
                      </w:r>
                      <w:r w:rsidR="003D1C4C">
                        <w:t xml:space="preserve"> </w:t>
                      </w:r>
                      <w:r>
                        <w:t>to convert it into a gas.</w:t>
                      </w:r>
                    </w:p>
                    <w:p w14:paraId="122A6174" w14:textId="77777777" w:rsidR="008656F9" w:rsidRDefault="008656F9" w:rsidP="00331ABD">
                      <w:pPr>
                        <w:spacing w:after="0" w:line="240" w:lineRule="auto"/>
                      </w:pPr>
                    </w:p>
                    <w:p w14:paraId="7EE95D7A" w14:textId="77777777" w:rsidR="008656F9" w:rsidRDefault="008656F9" w:rsidP="00331ABD">
                      <w:pPr>
                        <w:spacing w:after="0" w:line="240" w:lineRule="auto"/>
                      </w:pPr>
                    </w:p>
                    <w:p w14:paraId="59B41651" w14:textId="77777777" w:rsidR="008656F9" w:rsidRDefault="008656F9" w:rsidP="00331ABD">
                      <w:pPr>
                        <w:spacing w:after="0" w:line="240" w:lineRule="auto"/>
                      </w:pPr>
                    </w:p>
                    <w:p w14:paraId="6CC90B26" w14:textId="77777777" w:rsidR="008656F9" w:rsidRDefault="008656F9" w:rsidP="00331ABD">
                      <w:pPr>
                        <w:spacing w:after="0" w:line="240" w:lineRule="auto"/>
                      </w:pPr>
                    </w:p>
                    <w:p w14:paraId="77BD95F4" w14:textId="77777777" w:rsidR="008656F9" w:rsidRDefault="008656F9" w:rsidP="00331ABD">
                      <w:pPr>
                        <w:spacing w:after="0" w:line="240" w:lineRule="auto"/>
                      </w:pPr>
                    </w:p>
                    <w:p w14:paraId="3F2EBA3C" w14:textId="77777777" w:rsidR="008656F9" w:rsidRDefault="008656F9" w:rsidP="00331ABD">
                      <w:pPr>
                        <w:spacing w:after="0" w:line="240" w:lineRule="auto"/>
                      </w:pPr>
                    </w:p>
                    <w:p w14:paraId="7EAB6EBA" w14:textId="77777777" w:rsidR="008656F9" w:rsidRDefault="008656F9" w:rsidP="00331ABD">
                      <w:pPr>
                        <w:spacing w:after="0" w:line="240" w:lineRule="auto"/>
                      </w:pPr>
                    </w:p>
                    <w:p w14:paraId="11C3DB18" w14:textId="77777777" w:rsidR="008656F9" w:rsidRDefault="008656F9" w:rsidP="00331ABD">
                      <w:pPr>
                        <w:spacing w:after="0" w:line="240" w:lineRule="auto"/>
                      </w:pPr>
                    </w:p>
                    <w:p w14:paraId="21B8F592" w14:textId="77777777" w:rsidR="008656F9" w:rsidRDefault="008656F9" w:rsidP="00331ABD">
                      <w:pPr>
                        <w:spacing w:after="0" w:line="240" w:lineRule="auto"/>
                      </w:pPr>
                    </w:p>
                    <w:p w14:paraId="4FB1B150"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6628B5DB" wp14:editId="42D59276">
            <wp:extent cx="6258560" cy="1829331"/>
            <wp:effectExtent l="0" t="0" r="0" b="0"/>
            <wp:docPr id="1883"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rotWithShape="1">
                    <a:blip r:embed="rId24">
                      <a:extLst>
                        <a:ext uri="{28A0092B-C50C-407E-A947-70E740481C1C}">
                          <a14:useLocalDpi xmlns:a14="http://schemas.microsoft.com/office/drawing/2010/main" val="0"/>
                        </a:ext>
                      </a:extLst>
                    </a:blip>
                    <a:srcRect t="29645" b="34935"/>
                    <a:stretch/>
                  </pic:blipFill>
                  <pic:spPr bwMode="auto">
                    <a:xfrm>
                      <a:off x="0" y="0"/>
                      <a:ext cx="6258560" cy="1829331"/>
                    </a:xfrm>
                    <a:prstGeom prst="rect">
                      <a:avLst/>
                    </a:prstGeom>
                    <a:noFill/>
                    <a:ln>
                      <a:noFill/>
                    </a:ln>
                    <a:extLst>
                      <a:ext uri="{53640926-AAD7-44D8-BBD7-CCE9431645EC}">
                        <a14:shadowObscured xmlns:a14="http://schemas.microsoft.com/office/drawing/2010/main"/>
                      </a:ext>
                    </a:extLst>
                  </pic:spPr>
                </pic:pic>
              </a:graphicData>
            </a:graphic>
          </wp:inline>
        </w:drawing>
      </w:r>
    </w:p>
    <w:p w14:paraId="0D6C9EA0"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3 </w:t>
      </w:r>
      <w:r>
        <w:rPr>
          <w:rFonts w:ascii="Calibri" w:hAnsi="Calibri" w:cs="Calibri"/>
          <w:b/>
          <w:bCs/>
          <w:color w:val="000000"/>
          <w:sz w:val="22"/>
          <w:szCs w:val="22"/>
        </w:rPr>
        <w:t>Q# 11/</w:t>
      </w:r>
      <w:r w:rsidRPr="002C4341">
        <w:rPr>
          <w:rFonts w:cs="Calibri"/>
          <w:color w:val="000000"/>
          <w:sz w:val="22"/>
          <w:szCs w:val="22"/>
        </w:rPr>
        <w:t xml:space="preserve"> </w:t>
      </w:r>
      <w:r w:rsidRPr="002C4341">
        <w:rPr>
          <w:noProof/>
        </w:rPr>
        <w:t>IGCSE Chemistry/2016/w/Paper 43/</w:t>
      </w:r>
    </w:p>
    <w:p w14:paraId="1B0E24E9" w14:textId="4047FA28"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96128" behindDoc="0" locked="0" layoutInCell="1" allowOverlap="1" wp14:anchorId="4EF46F20" wp14:editId="2C02966B">
                <wp:simplePos x="0" y="0"/>
                <wp:positionH relativeFrom="margin">
                  <wp:posOffset>-103567</wp:posOffset>
                </wp:positionH>
                <wp:positionV relativeFrom="paragraph">
                  <wp:posOffset>1315968</wp:posOffset>
                </wp:positionV>
                <wp:extent cx="5975498" cy="1072654"/>
                <wp:effectExtent l="0" t="0" r="25400" b="133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1072654"/>
                        </a:xfrm>
                        <a:prstGeom prst="rect">
                          <a:avLst/>
                        </a:prstGeom>
                        <a:solidFill>
                          <a:srgbClr val="FFFFFF"/>
                        </a:solidFill>
                        <a:ln w="9525">
                          <a:solidFill>
                            <a:srgbClr val="000000"/>
                          </a:solidFill>
                          <a:miter lim="800000"/>
                          <a:headEnd/>
                          <a:tailEnd/>
                        </a:ln>
                      </wps:spPr>
                      <wps:txbx>
                        <w:txbxContent>
                          <w:p w14:paraId="68DD5168" w14:textId="77777777" w:rsidR="003D1C4C" w:rsidRDefault="003D1C4C" w:rsidP="003D1C4C">
                            <w:pPr>
                              <w:pStyle w:val="ListParagraph"/>
                              <w:numPr>
                                <w:ilvl w:val="0"/>
                                <w:numId w:val="14"/>
                              </w:numPr>
                              <w:spacing w:after="0" w:line="240" w:lineRule="auto"/>
                            </w:pPr>
                            <w:r w:rsidRPr="003D1C4C">
                              <w:rPr>
                                <w:b/>
                                <w:bCs/>
                                <w:u w:val="single"/>
                              </w:rPr>
                              <w:t>Positive metal ions</w:t>
                            </w:r>
                            <w:r w:rsidRPr="003D1C4C">
                              <w:rPr>
                                <w:u w:val="single"/>
                              </w:rPr>
                              <w:t xml:space="preserve"> [1]</w:t>
                            </w:r>
                            <w:r>
                              <w:t xml:space="preserve"> (cations) </w:t>
                            </w:r>
                          </w:p>
                          <w:p w14:paraId="0D88DFC5" w14:textId="77777777" w:rsidR="003D1C4C" w:rsidRDefault="003D1C4C" w:rsidP="003D1C4C">
                            <w:pPr>
                              <w:pStyle w:val="ListParagraph"/>
                              <w:numPr>
                                <w:ilvl w:val="0"/>
                                <w:numId w:val="14"/>
                              </w:numPr>
                              <w:spacing w:after="0" w:line="240" w:lineRule="auto"/>
                            </w:pPr>
                            <w:r>
                              <w:t>Are in a highly ordered crystal lattice in layers</w:t>
                            </w:r>
                          </w:p>
                          <w:p w14:paraId="56FD4C00" w14:textId="77777777" w:rsidR="003D1C4C" w:rsidRDefault="003D1C4C" w:rsidP="003D1C4C">
                            <w:pPr>
                              <w:pStyle w:val="ListParagraph"/>
                              <w:numPr>
                                <w:ilvl w:val="0"/>
                                <w:numId w:val="14"/>
                              </w:numPr>
                              <w:spacing w:after="0" w:line="240" w:lineRule="auto"/>
                            </w:pPr>
                            <w:r>
                              <w:t xml:space="preserve">Between the ions is </w:t>
                            </w:r>
                            <w:r w:rsidRPr="003D1C4C">
                              <w:rPr>
                                <w:highlight w:val="yellow"/>
                              </w:rPr>
                              <w:t>a sea of delocalized</w:t>
                            </w:r>
                            <w:r w:rsidRPr="006C7E12">
                              <w:rPr>
                                <w:b/>
                                <w:bCs/>
                                <w:u w:val="single"/>
                              </w:rPr>
                              <w:t xml:space="preserve"> electrons</w:t>
                            </w:r>
                            <w:r>
                              <w:rPr>
                                <w:b/>
                                <w:bCs/>
                                <w:u w:val="single"/>
                              </w:rPr>
                              <w:t xml:space="preserve"> [1]</w:t>
                            </w:r>
                          </w:p>
                          <w:p w14:paraId="4E59881F" w14:textId="77777777" w:rsidR="003D1C4C" w:rsidRDefault="003D1C4C" w:rsidP="003D1C4C">
                            <w:pPr>
                              <w:pStyle w:val="ListParagraph"/>
                              <w:numPr>
                                <w:ilvl w:val="0"/>
                                <w:numId w:val="14"/>
                              </w:numPr>
                              <w:spacing w:after="0" w:line="240" w:lineRule="auto"/>
                            </w:pPr>
                            <w:r>
                              <w:t>Which can move freely within the metal</w:t>
                            </w:r>
                          </w:p>
                          <w:p w14:paraId="5BC7EB38" w14:textId="3C62047E" w:rsidR="003D1C4C" w:rsidRPr="003D1C4C" w:rsidRDefault="003D1C4C" w:rsidP="003D1C4C">
                            <w:pPr>
                              <w:pStyle w:val="ListParagraph"/>
                              <w:numPr>
                                <w:ilvl w:val="0"/>
                                <w:numId w:val="14"/>
                              </w:numPr>
                              <w:spacing w:after="0" w:line="240" w:lineRule="auto"/>
                              <w:rPr>
                                <w:b/>
                                <w:bCs/>
                                <w:highlight w:val="yellow"/>
                                <w:u w:val="single"/>
                              </w:rPr>
                            </w:pPr>
                            <w:r w:rsidRPr="003D1C4C">
                              <w:rPr>
                                <w:highlight w:val="yellow"/>
                              </w:rPr>
                              <w:t>The positive ions are electrostatically</w:t>
                            </w:r>
                            <w:r w:rsidRPr="003D1C4C">
                              <w:rPr>
                                <w:b/>
                                <w:bCs/>
                                <w:highlight w:val="yellow"/>
                                <w:u w:val="single"/>
                              </w:rPr>
                              <w:t xml:space="preserve"> attracted</w:t>
                            </w:r>
                            <w:r>
                              <w:rPr>
                                <w:b/>
                                <w:bCs/>
                                <w:highlight w:val="yellow"/>
                                <w:u w:val="single"/>
                              </w:rPr>
                              <w:t xml:space="preserve"> [1]</w:t>
                            </w:r>
                            <w:r w:rsidRPr="003D1C4C">
                              <w:rPr>
                                <w:b/>
                                <w:bCs/>
                                <w:highlight w:val="yellow"/>
                                <w:u w:val="single"/>
                              </w:rPr>
                              <w:t xml:space="preserve"> </w:t>
                            </w:r>
                            <w:r w:rsidRPr="003D1C4C">
                              <w:rPr>
                                <w:highlight w:val="yellow"/>
                              </w:rPr>
                              <w:t>to the negative electrons</w:t>
                            </w:r>
                            <w:r w:rsidRPr="003D1C4C">
                              <w:rPr>
                                <w:b/>
                                <w:bCs/>
                                <w:highlight w:val="yellow"/>
                                <w:u w:val="single"/>
                              </w:rPr>
                              <w:t xml:space="preserve"> </w:t>
                            </w:r>
                          </w:p>
                          <w:p w14:paraId="1F97BB02" w14:textId="77777777" w:rsidR="003D1C4C" w:rsidRDefault="003D1C4C" w:rsidP="003D1C4C">
                            <w:pPr>
                              <w:pStyle w:val="ListParagraph"/>
                              <w:numPr>
                                <w:ilvl w:val="0"/>
                                <w:numId w:val="14"/>
                              </w:numPr>
                              <w:spacing w:after="0" w:line="240" w:lineRule="auto"/>
                            </w:pPr>
                            <w:r>
                              <w:t>This creates the strong metallic bond which holds the metal ions in place</w:t>
                            </w:r>
                          </w:p>
                          <w:p w14:paraId="2453853E" w14:textId="77777777" w:rsidR="008656F9" w:rsidRDefault="008656F9" w:rsidP="00331ABD">
                            <w:pPr>
                              <w:spacing w:after="0" w:line="240" w:lineRule="auto"/>
                            </w:pPr>
                          </w:p>
                          <w:p w14:paraId="332B6FD2" w14:textId="77777777" w:rsidR="008656F9" w:rsidRDefault="008656F9" w:rsidP="00331ABD">
                            <w:pPr>
                              <w:spacing w:after="0" w:line="240" w:lineRule="auto"/>
                            </w:pPr>
                          </w:p>
                          <w:p w14:paraId="246D8C07" w14:textId="77777777" w:rsidR="008656F9" w:rsidRDefault="008656F9" w:rsidP="00331ABD">
                            <w:pPr>
                              <w:spacing w:after="0" w:line="240" w:lineRule="auto"/>
                            </w:pPr>
                          </w:p>
                          <w:p w14:paraId="19A1BFFD" w14:textId="77777777" w:rsidR="008656F9" w:rsidRDefault="008656F9" w:rsidP="00331ABD">
                            <w:pPr>
                              <w:spacing w:after="0" w:line="240" w:lineRule="auto"/>
                            </w:pPr>
                          </w:p>
                          <w:p w14:paraId="6D4EFF69" w14:textId="77777777" w:rsidR="008656F9" w:rsidRDefault="008656F9" w:rsidP="00331ABD">
                            <w:pPr>
                              <w:spacing w:after="0" w:line="240" w:lineRule="auto"/>
                            </w:pPr>
                          </w:p>
                          <w:p w14:paraId="0AA94952" w14:textId="77777777" w:rsidR="008656F9" w:rsidRDefault="008656F9" w:rsidP="00331ABD">
                            <w:pPr>
                              <w:spacing w:after="0" w:line="240" w:lineRule="auto"/>
                            </w:pPr>
                          </w:p>
                          <w:p w14:paraId="1B6E911A" w14:textId="77777777" w:rsidR="008656F9" w:rsidRDefault="008656F9" w:rsidP="00331ABD">
                            <w:pPr>
                              <w:spacing w:after="0" w:line="240" w:lineRule="auto"/>
                            </w:pPr>
                          </w:p>
                          <w:p w14:paraId="7BC162C4" w14:textId="77777777" w:rsidR="008656F9" w:rsidRDefault="008656F9" w:rsidP="00331ABD">
                            <w:pPr>
                              <w:spacing w:after="0" w:line="240" w:lineRule="auto"/>
                            </w:pPr>
                          </w:p>
                          <w:p w14:paraId="44F6EE9E" w14:textId="77777777" w:rsidR="008656F9" w:rsidRDefault="008656F9" w:rsidP="00331ABD">
                            <w:pPr>
                              <w:spacing w:after="0" w:line="240" w:lineRule="auto"/>
                            </w:pPr>
                          </w:p>
                          <w:p w14:paraId="502CEF26" w14:textId="77777777" w:rsidR="008656F9" w:rsidRDefault="008656F9" w:rsidP="00331ABD">
                            <w:pPr>
                              <w:spacing w:after="0" w:line="240" w:lineRule="auto"/>
                            </w:pPr>
                          </w:p>
                          <w:p w14:paraId="66DF7725"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46F20" id="_x0000_s1044" type="#_x0000_t202" style="position:absolute;margin-left:-8.15pt;margin-top:103.6pt;width:470.5pt;height:84.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">
                <v:textbox>
                  <w:txbxContent>
                    <w:p w14:paraId="68DD5168" w14:textId="77777777" w:rsidR="003D1C4C" w:rsidRDefault="003D1C4C" w:rsidP="003D1C4C">
                      <w:pPr>
                        <w:pStyle w:val="ListParagraph"/>
                        <w:numPr>
                          <w:ilvl w:val="0"/>
                          <w:numId w:val="14"/>
                        </w:numPr>
                        <w:spacing w:after="0" w:line="240" w:lineRule="auto"/>
                      </w:pPr>
                      <w:r w:rsidRPr="003D1C4C">
                        <w:rPr>
                          <w:b/>
                          <w:bCs/>
                          <w:u w:val="single"/>
                        </w:rPr>
                        <w:t>Positive metal ions</w:t>
                      </w:r>
                      <w:r w:rsidRPr="003D1C4C">
                        <w:rPr>
                          <w:u w:val="single"/>
                        </w:rPr>
                        <w:t xml:space="preserve"> [1]</w:t>
                      </w:r>
                      <w:r>
                        <w:t xml:space="preserve"> (cations) </w:t>
                      </w:r>
                    </w:p>
                    <w:p w14:paraId="0D88DFC5" w14:textId="77777777" w:rsidR="003D1C4C" w:rsidRDefault="003D1C4C" w:rsidP="003D1C4C">
                      <w:pPr>
                        <w:pStyle w:val="ListParagraph"/>
                        <w:numPr>
                          <w:ilvl w:val="0"/>
                          <w:numId w:val="14"/>
                        </w:numPr>
                        <w:spacing w:after="0" w:line="240" w:lineRule="auto"/>
                      </w:pPr>
                      <w:r>
                        <w:t>Are in a highly ordered crystal lattice in layers</w:t>
                      </w:r>
                    </w:p>
                    <w:p w14:paraId="56FD4C00" w14:textId="77777777" w:rsidR="003D1C4C" w:rsidRDefault="003D1C4C" w:rsidP="003D1C4C">
                      <w:pPr>
                        <w:pStyle w:val="ListParagraph"/>
                        <w:numPr>
                          <w:ilvl w:val="0"/>
                          <w:numId w:val="14"/>
                        </w:numPr>
                        <w:spacing w:after="0" w:line="240" w:lineRule="auto"/>
                      </w:pPr>
                      <w:r>
                        <w:t xml:space="preserve">Between the ions is </w:t>
                      </w:r>
                      <w:r w:rsidRPr="003D1C4C">
                        <w:rPr>
                          <w:highlight w:val="yellow"/>
                        </w:rPr>
                        <w:t>a sea of delocalized</w:t>
                      </w:r>
                      <w:r w:rsidRPr="006C7E12">
                        <w:rPr>
                          <w:b/>
                          <w:bCs/>
                          <w:u w:val="single"/>
                        </w:rPr>
                        <w:t xml:space="preserve"> electrons</w:t>
                      </w:r>
                      <w:r>
                        <w:rPr>
                          <w:b/>
                          <w:bCs/>
                          <w:u w:val="single"/>
                        </w:rPr>
                        <w:t xml:space="preserve"> [1]</w:t>
                      </w:r>
                    </w:p>
                    <w:p w14:paraId="4E59881F" w14:textId="77777777" w:rsidR="003D1C4C" w:rsidRDefault="003D1C4C" w:rsidP="003D1C4C">
                      <w:pPr>
                        <w:pStyle w:val="ListParagraph"/>
                        <w:numPr>
                          <w:ilvl w:val="0"/>
                          <w:numId w:val="14"/>
                        </w:numPr>
                        <w:spacing w:after="0" w:line="240" w:lineRule="auto"/>
                      </w:pPr>
                      <w:r>
                        <w:t>Which can move freely within the metal</w:t>
                      </w:r>
                    </w:p>
                    <w:p w14:paraId="5BC7EB38" w14:textId="3C62047E" w:rsidR="003D1C4C" w:rsidRPr="003D1C4C" w:rsidRDefault="003D1C4C" w:rsidP="003D1C4C">
                      <w:pPr>
                        <w:pStyle w:val="ListParagraph"/>
                        <w:numPr>
                          <w:ilvl w:val="0"/>
                          <w:numId w:val="14"/>
                        </w:numPr>
                        <w:spacing w:after="0" w:line="240" w:lineRule="auto"/>
                        <w:rPr>
                          <w:b/>
                          <w:bCs/>
                          <w:highlight w:val="yellow"/>
                          <w:u w:val="single"/>
                        </w:rPr>
                      </w:pPr>
                      <w:r w:rsidRPr="003D1C4C">
                        <w:rPr>
                          <w:highlight w:val="yellow"/>
                        </w:rPr>
                        <w:t>The positive ions are electrostatically</w:t>
                      </w:r>
                      <w:r w:rsidRPr="003D1C4C">
                        <w:rPr>
                          <w:b/>
                          <w:bCs/>
                          <w:highlight w:val="yellow"/>
                          <w:u w:val="single"/>
                        </w:rPr>
                        <w:t xml:space="preserve"> attracted</w:t>
                      </w:r>
                      <w:r>
                        <w:rPr>
                          <w:b/>
                          <w:bCs/>
                          <w:highlight w:val="yellow"/>
                          <w:u w:val="single"/>
                        </w:rPr>
                        <w:t xml:space="preserve"> [1]</w:t>
                      </w:r>
                      <w:r w:rsidRPr="003D1C4C">
                        <w:rPr>
                          <w:b/>
                          <w:bCs/>
                          <w:highlight w:val="yellow"/>
                          <w:u w:val="single"/>
                        </w:rPr>
                        <w:t xml:space="preserve"> </w:t>
                      </w:r>
                      <w:r w:rsidRPr="003D1C4C">
                        <w:rPr>
                          <w:highlight w:val="yellow"/>
                        </w:rPr>
                        <w:t>to the negative electrons</w:t>
                      </w:r>
                      <w:r w:rsidRPr="003D1C4C">
                        <w:rPr>
                          <w:b/>
                          <w:bCs/>
                          <w:highlight w:val="yellow"/>
                          <w:u w:val="single"/>
                        </w:rPr>
                        <w:t xml:space="preserve"> </w:t>
                      </w:r>
                    </w:p>
                    <w:p w14:paraId="1F97BB02" w14:textId="77777777" w:rsidR="003D1C4C" w:rsidRDefault="003D1C4C" w:rsidP="003D1C4C">
                      <w:pPr>
                        <w:pStyle w:val="ListParagraph"/>
                        <w:numPr>
                          <w:ilvl w:val="0"/>
                          <w:numId w:val="14"/>
                        </w:numPr>
                        <w:spacing w:after="0" w:line="240" w:lineRule="auto"/>
                      </w:pPr>
                      <w:r>
                        <w:t>This creates the strong metallic bond which holds the metal ions in place</w:t>
                      </w:r>
                    </w:p>
                    <w:p w14:paraId="2453853E" w14:textId="77777777" w:rsidR="008656F9" w:rsidRDefault="008656F9" w:rsidP="00331ABD">
                      <w:pPr>
                        <w:spacing w:after="0" w:line="240" w:lineRule="auto"/>
                      </w:pPr>
                    </w:p>
                    <w:p w14:paraId="332B6FD2" w14:textId="77777777" w:rsidR="008656F9" w:rsidRDefault="008656F9" w:rsidP="00331ABD">
                      <w:pPr>
                        <w:spacing w:after="0" w:line="240" w:lineRule="auto"/>
                      </w:pPr>
                    </w:p>
                    <w:p w14:paraId="246D8C07" w14:textId="77777777" w:rsidR="008656F9" w:rsidRDefault="008656F9" w:rsidP="00331ABD">
                      <w:pPr>
                        <w:spacing w:after="0" w:line="240" w:lineRule="auto"/>
                      </w:pPr>
                    </w:p>
                    <w:p w14:paraId="19A1BFFD" w14:textId="77777777" w:rsidR="008656F9" w:rsidRDefault="008656F9" w:rsidP="00331ABD">
                      <w:pPr>
                        <w:spacing w:after="0" w:line="240" w:lineRule="auto"/>
                      </w:pPr>
                    </w:p>
                    <w:p w14:paraId="6D4EFF69" w14:textId="77777777" w:rsidR="008656F9" w:rsidRDefault="008656F9" w:rsidP="00331ABD">
                      <w:pPr>
                        <w:spacing w:after="0" w:line="240" w:lineRule="auto"/>
                      </w:pPr>
                    </w:p>
                    <w:p w14:paraId="0AA94952" w14:textId="77777777" w:rsidR="008656F9" w:rsidRDefault="008656F9" w:rsidP="00331ABD">
                      <w:pPr>
                        <w:spacing w:after="0" w:line="240" w:lineRule="auto"/>
                      </w:pPr>
                    </w:p>
                    <w:p w14:paraId="1B6E911A" w14:textId="77777777" w:rsidR="008656F9" w:rsidRDefault="008656F9" w:rsidP="00331ABD">
                      <w:pPr>
                        <w:spacing w:after="0" w:line="240" w:lineRule="auto"/>
                      </w:pPr>
                    </w:p>
                    <w:p w14:paraId="7BC162C4" w14:textId="77777777" w:rsidR="008656F9" w:rsidRDefault="008656F9" w:rsidP="00331ABD">
                      <w:pPr>
                        <w:spacing w:after="0" w:line="240" w:lineRule="auto"/>
                      </w:pPr>
                    </w:p>
                    <w:p w14:paraId="44F6EE9E" w14:textId="77777777" w:rsidR="008656F9" w:rsidRDefault="008656F9" w:rsidP="00331ABD">
                      <w:pPr>
                        <w:spacing w:after="0" w:line="240" w:lineRule="auto"/>
                      </w:pPr>
                    </w:p>
                    <w:p w14:paraId="502CEF26" w14:textId="77777777" w:rsidR="008656F9" w:rsidRDefault="008656F9" w:rsidP="00331ABD">
                      <w:pPr>
                        <w:spacing w:after="0" w:line="240" w:lineRule="auto"/>
                      </w:pPr>
                    </w:p>
                    <w:p w14:paraId="66DF7725"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16609508" wp14:editId="48150248">
            <wp:extent cx="6091870" cy="2424223"/>
            <wp:effectExtent l="0" t="0" r="4445" b="0"/>
            <wp:docPr id="593"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rotWithShape="1">
                    <a:blip r:embed="rId25">
                      <a:extLst>
                        <a:ext uri="{28A0092B-C50C-407E-A947-70E740481C1C}">
                          <a14:useLocalDpi xmlns:a14="http://schemas.microsoft.com/office/drawing/2010/main" val="0"/>
                        </a:ext>
                      </a:extLst>
                    </a:blip>
                    <a:srcRect t="21227" b="51428"/>
                    <a:stretch/>
                  </pic:blipFill>
                  <pic:spPr bwMode="auto">
                    <a:xfrm>
                      <a:off x="0" y="0"/>
                      <a:ext cx="6092190" cy="2424350"/>
                    </a:xfrm>
                    <a:prstGeom prst="rect">
                      <a:avLst/>
                    </a:prstGeom>
                    <a:noFill/>
                    <a:ln>
                      <a:noFill/>
                    </a:ln>
                    <a:extLst>
                      <a:ext uri="{53640926-AAD7-44D8-BBD7-CCE9431645EC}">
                        <a14:shadowObscured xmlns:a14="http://schemas.microsoft.com/office/drawing/2010/main"/>
                      </a:ext>
                    </a:extLst>
                  </pic:spPr>
                </pic:pic>
              </a:graphicData>
            </a:graphic>
          </wp:inline>
        </w:drawing>
      </w:r>
    </w:p>
    <w:p w14:paraId="4A7C82FF"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08AACEBF" w14:textId="46B0D383"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3 </w:t>
      </w:r>
      <w:r>
        <w:rPr>
          <w:rFonts w:ascii="Calibri" w:hAnsi="Calibri" w:cs="Calibri"/>
          <w:b/>
          <w:bCs/>
          <w:color w:val="000000"/>
          <w:sz w:val="22"/>
          <w:szCs w:val="22"/>
        </w:rPr>
        <w:t>Q# 12/</w:t>
      </w:r>
      <w:r w:rsidRPr="002C4341">
        <w:rPr>
          <w:rFonts w:cs="Calibri"/>
          <w:color w:val="000000"/>
          <w:sz w:val="22"/>
          <w:szCs w:val="22"/>
        </w:rPr>
        <w:t xml:space="preserve"> </w:t>
      </w:r>
      <w:r w:rsidRPr="002C4341">
        <w:rPr>
          <w:noProof/>
        </w:rPr>
        <w:t>IGCSE Chemistry/2016/w/Paper 43/</w:t>
      </w:r>
    </w:p>
    <w:p w14:paraId="1BCA2F89" w14:textId="44A9E691"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698176" behindDoc="0" locked="0" layoutInCell="1" allowOverlap="1" wp14:anchorId="3EA9F559" wp14:editId="4C2316AE">
                <wp:simplePos x="0" y="0"/>
                <wp:positionH relativeFrom="margin">
                  <wp:posOffset>139685</wp:posOffset>
                </wp:positionH>
                <wp:positionV relativeFrom="paragraph">
                  <wp:posOffset>708040</wp:posOffset>
                </wp:positionV>
                <wp:extent cx="5730949" cy="1307804"/>
                <wp:effectExtent l="0" t="0" r="22225" b="260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1307804"/>
                        </a:xfrm>
                        <a:prstGeom prst="rect">
                          <a:avLst/>
                        </a:prstGeom>
                        <a:solidFill>
                          <a:srgbClr val="FFFFFF"/>
                        </a:solidFill>
                        <a:ln w="9525">
                          <a:solidFill>
                            <a:srgbClr val="000000"/>
                          </a:solidFill>
                          <a:miter lim="800000"/>
                          <a:headEnd/>
                          <a:tailEnd/>
                        </a:ln>
                      </wps:spPr>
                      <wps:txbx>
                        <w:txbxContent>
                          <w:p w14:paraId="54F6D840" w14:textId="0A7167F1" w:rsidR="003D1C4C" w:rsidRDefault="003D1C4C" w:rsidP="003D1C4C">
                            <w:pPr>
                              <w:spacing w:after="0" w:line="240" w:lineRule="auto"/>
                            </w:pPr>
                            <w:r>
                              <w:t xml:space="preserve">When </w:t>
                            </w:r>
                            <w:r w:rsidRPr="003D1C4C">
                              <w:rPr>
                                <w:b/>
                                <w:bCs/>
                                <w:highlight w:val="yellow"/>
                                <w:u w:val="single"/>
                              </w:rPr>
                              <w:t>NaCl (</w:t>
                            </w:r>
                            <w:r w:rsidRPr="003D1C4C">
                              <w:rPr>
                                <w:b/>
                                <w:bCs/>
                                <w:highlight w:val="yellow"/>
                                <w:u w:val="single"/>
                              </w:rPr>
                              <w:t>s</w:t>
                            </w:r>
                            <w:r w:rsidRPr="003D1C4C">
                              <w:rPr>
                                <w:b/>
                                <w:bCs/>
                                <w:highlight w:val="yellow"/>
                                <w:u w:val="single"/>
                              </w:rPr>
                              <w:t>) is a</w:t>
                            </w:r>
                            <w:r w:rsidRPr="003D1C4C">
                              <w:rPr>
                                <w:b/>
                                <w:bCs/>
                                <w:highlight w:val="yellow"/>
                                <w:u w:val="single"/>
                              </w:rPr>
                              <w:t xml:space="preserve"> solid the ions</w:t>
                            </w:r>
                            <w:r w:rsidRPr="003D1C4C">
                              <w:rPr>
                                <w:b/>
                                <w:bCs/>
                                <w:highlight w:val="yellow"/>
                                <w:u w:val="single"/>
                              </w:rPr>
                              <w:t xml:space="preserve"> [1]</w:t>
                            </w:r>
                            <w:r>
                              <w:t xml:space="preserve"> are in a fixed regular arrangement (lattice)</w:t>
                            </w:r>
                          </w:p>
                          <w:p w14:paraId="1CD2EB90" w14:textId="77777777" w:rsidR="003D1C4C" w:rsidRDefault="003D1C4C" w:rsidP="003D1C4C">
                            <w:pPr>
                              <w:spacing w:after="0" w:line="240" w:lineRule="auto"/>
                            </w:pPr>
                            <w:r>
                              <w:t xml:space="preserve">They vibrate, but they </w:t>
                            </w:r>
                            <w:r w:rsidRPr="006C058F">
                              <w:rPr>
                                <w:b/>
                                <w:bCs/>
                                <w:u w:val="single"/>
                              </w:rPr>
                              <w:t>cannot move</w:t>
                            </w:r>
                            <w:r>
                              <w:rPr>
                                <w:b/>
                                <w:bCs/>
                                <w:u w:val="single"/>
                              </w:rPr>
                              <w:t xml:space="preserve"> [1]</w:t>
                            </w:r>
                            <w:r>
                              <w:t xml:space="preserve"> past each other. They are in a fixed position</w:t>
                            </w:r>
                          </w:p>
                          <w:p w14:paraId="62A3C4C2" w14:textId="77777777" w:rsidR="003D1C4C" w:rsidRDefault="003D1C4C" w:rsidP="003D1C4C">
                            <w:pPr>
                              <w:spacing w:after="0" w:line="240" w:lineRule="auto"/>
                            </w:pPr>
                            <w:r>
                              <w:t xml:space="preserve">When molten these ions are in the liquid state so can move freely past each other </w:t>
                            </w:r>
                          </w:p>
                          <w:p w14:paraId="3FC03153" w14:textId="77777777" w:rsidR="003D1C4C" w:rsidRDefault="003D1C4C" w:rsidP="003D1C4C">
                            <w:pPr>
                              <w:spacing w:after="0" w:line="240" w:lineRule="auto"/>
                            </w:pPr>
                            <w:r>
                              <w:t xml:space="preserve">Allowing the liquid to conduct electricity by the </w:t>
                            </w:r>
                            <w:r w:rsidRPr="006C058F">
                              <w:rPr>
                                <w:b/>
                                <w:bCs/>
                                <w:u w:val="single"/>
                              </w:rPr>
                              <w:t>movement of the ions [1]</w:t>
                            </w:r>
                            <w:r>
                              <w:t xml:space="preserve"> </w:t>
                            </w:r>
                          </w:p>
                          <w:p w14:paraId="04397881" w14:textId="77777777" w:rsidR="008656F9" w:rsidRDefault="008656F9" w:rsidP="00331ABD">
                            <w:pPr>
                              <w:spacing w:after="0" w:line="240" w:lineRule="auto"/>
                            </w:pPr>
                          </w:p>
                          <w:p w14:paraId="2BD0933A" w14:textId="77777777" w:rsidR="008656F9" w:rsidRDefault="008656F9" w:rsidP="00331ABD">
                            <w:pPr>
                              <w:spacing w:after="0" w:line="240" w:lineRule="auto"/>
                            </w:pPr>
                          </w:p>
                          <w:p w14:paraId="7BACF1E8" w14:textId="77777777" w:rsidR="008656F9" w:rsidRDefault="008656F9" w:rsidP="00331ABD">
                            <w:pPr>
                              <w:spacing w:after="0" w:line="240" w:lineRule="auto"/>
                            </w:pPr>
                          </w:p>
                          <w:p w14:paraId="34C94951" w14:textId="77777777" w:rsidR="008656F9" w:rsidRDefault="008656F9" w:rsidP="00331ABD">
                            <w:pPr>
                              <w:spacing w:after="0" w:line="240" w:lineRule="auto"/>
                            </w:pPr>
                          </w:p>
                          <w:p w14:paraId="290E81F8" w14:textId="77777777" w:rsidR="008656F9" w:rsidRDefault="008656F9" w:rsidP="00331ABD">
                            <w:pPr>
                              <w:spacing w:after="0" w:line="240" w:lineRule="auto"/>
                            </w:pPr>
                          </w:p>
                          <w:p w14:paraId="2C9CBCE5" w14:textId="77777777" w:rsidR="008656F9" w:rsidRDefault="008656F9" w:rsidP="00331ABD">
                            <w:pPr>
                              <w:spacing w:after="0" w:line="240" w:lineRule="auto"/>
                            </w:pPr>
                          </w:p>
                          <w:p w14:paraId="140760B4" w14:textId="77777777" w:rsidR="008656F9" w:rsidRDefault="008656F9" w:rsidP="00331ABD">
                            <w:pPr>
                              <w:spacing w:after="0" w:line="240" w:lineRule="auto"/>
                            </w:pPr>
                          </w:p>
                          <w:p w14:paraId="7A15A61D" w14:textId="77777777" w:rsidR="008656F9" w:rsidRDefault="008656F9" w:rsidP="00331ABD">
                            <w:pPr>
                              <w:spacing w:after="0" w:line="240" w:lineRule="auto"/>
                            </w:pPr>
                          </w:p>
                          <w:p w14:paraId="2B92A6BD" w14:textId="77777777" w:rsidR="008656F9" w:rsidRDefault="008656F9" w:rsidP="00331ABD">
                            <w:pPr>
                              <w:spacing w:after="0" w:line="240" w:lineRule="auto"/>
                            </w:pPr>
                          </w:p>
                          <w:p w14:paraId="34137268" w14:textId="77777777" w:rsidR="008656F9" w:rsidRDefault="008656F9" w:rsidP="00331ABD">
                            <w:pPr>
                              <w:spacing w:after="0" w:line="240" w:lineRule="auto"/>
                            </w:pPr>
                          </w:p>
                          <w:p w14:paraId="6918E023"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9F559" id="_x0000_s1045" type="#_x0000_t202" style="position:absolute;margin-left:11pt;margin-top:55.75pt;width:451.25pt;height:103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dIKQIAAE4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">
                <v:textbox>
                  <w:txbxContent>
                    <w:p w14:paraId="54F6D840" w14:textId="0A7167F1" w:rsidR="003D1C4C" w:rsidRDefault="003D1C4C" w:rsidP="003D1C4C">
                      <w:pPr>
                        <w:spacing w:after="0" w:line="240" w:lineRule="auto"/>
                      </w:pPr>
                      <w:r>
                        <w:t xml:space="preserve">When </w:t>
                      </w:r>
                      <w:r w:rsidRPr="003D1C4C">
                        <w:rPr>
                          <w:b/>
                          <w:bCs/>
                          <w:highlight w:val="yellow"/>
                          <w:u w:val="single"/>
                        </w:rPr>
                        <w:t>NaCl (</w:t>
                      </w:r>
                      <w:r w:rsidRPr="003D1C4C">
                        <w:rPr>
                          <w:b/>
                          <w:bCs/>
                          <w:highlight w:val="yellow"/>
                          <w:u w:val="single"/>
                        </w:rPr>
                        <w:t>s</w:t>
                      </w:r>
                      <w:r w:rsidRPr="003D1C4C">
                        <w:rPr>
                          <w:b/>
                          <w:bCs/>
                          <w:highlight w:val="yellow"/>
                          <w:u w:val="single"/>
                        </w:rPr>
                        <w:t>) is a</w:t>
                      </w:r>
                      <w:r w:rsidRPr="003D1C4C">
                        <w:rPr>
                          <w:b/>
                          <w:bCs/>
                          <w:highlight w:val="yellow"/>
                          <w:u w:val="single"/>
                        </w:rPr>
                        <w:t xml:space="preserve"> solid the ions</w:t>
                      </w:r>
                      <w:r w:rsidRPr="003D1C4C">
                        <w:rPr>
                          <w:b/>
                          <w:bCs/>
                          <w:highlight w:val="yellow"/>
                          <w:u w:val="single"/>
                        </w:rPr>
                        <w:t xml:space="preserve"> [1]</w:t>
                      </w:r>
                      <w:r>
                        <w:t xml:space="preserve"> are in a fixed regular arrangement (lattice)</w:t>
                      </w:r>
                    </w:p>
                    <w:p w14:paraId="1CD2EB90" w14:textId="77777777" w:rsidR="003D1C4C" w:rsidRDefault="003D1C4C" w:rsidP="003D1C4C">
                      <w:pPr>
                        <w:spacing w:after="0" w:line="240" w:lineRule="auto"/>
                      </w:pPr>
                      <w:r>
                        <w:t xml:space="preserve">They vibrate, but they </w:t>
                      </w:r>
                      <w:r w:rsidRPr="006C058F">
                        <w:rPr>
                          <w:b/>
                          <w:bCs/>
                          <w:u w:val="single"/>
                        </w:rPr>
                        <w:t>cannot move</w:t>
                      </w:r>
                      <w:r>
                        <w:rPr>
                          <w:b/>
                          <w:bCs/>
                          <w:u w:val="single"/>
                        </w:rPr>
                        <w:t xml:space="preserve"> [1]</w:t>
                      </w:r>
                      <w:r>
                        <w:t xml:space="preserve"> past each other. They are in a fixed position</w:t>
                      </w:r>
                    </w:p>
                    <w:p w14:paraId="62A3C4C2" w14:textId="77777777" w:rsidR="003D1C4C" w:rsidRDefault="003D1C4C" w:rsidP="003D1C4C">
                      <w:pPr>
                        <w:spacing w:after="0" w:line="240" w:lineRule="auto"/>
                      </w:pPr>
                      <w:r>
                        <w:t xml:space="preserve">When molten these ions are in the liquid state so can move freely past each other </w:t>
                      </w:r>
                    </w:p>
                    <w:p w14:paraId="3FC03153" w14:textId="77777777" w:rsidR="003D1C4C" w:rsidRDefault="003D1C4C" w:rsidP="003D1C4C">
                      <w:pPr>
                        <w:spacing w:after="0" w:line="240" w:lineRule="auto"/>
                      </w:pPr>
                      <w:r>
                        <w:t xml:space="preserve">Allowing the liquid to conduct electricity by the </w:t>
                      </w:r>
                      <w:r w:rsidRPr="006C058F">
                        <w:rPr>
                          <w:b/>
                          <w:bCs/>
                          <w:u w:val="single"/>
                        </w:rPr>
                        <w:t>movement of the ions [1]</w:t>
                      </w:r>
                      <w:r>
                        <w:t xml:space="preserve"> </w:t>
                      </w:r>
                    </w:p>
                    <w:p w14:paraId="04397881" w14:textId="77777777" w:rsidR="008656F9" w:rsidRDefault="008656F9" w:rsidP="00331ABD">
                      <w:pPr>
                        <w:spacing w:after="0" w:line="240" w:lineRule="auto"/>
                      </w:pPr>
                    </w:p>
                    <w:p w14:paraId="2BD0933A" w14:textId="77777777" w:rsidR="008656F9" w:rsidRDefault="008656F9" w:rsidP="00331ABD">
                      <w:pPr>
                        <w:spacing w:after="0" w:line="240" w:lineRule="auto"/>
                      </w:pPr>
                    </w:p>
                    <w:p w14:paraId="7BACF1E8" w14:textId="77777777" w:rsidR="008656F9" w:rsidRDefault="008656F9" w:rsidP="00331ABD">
                      <w:pPr>
                        <w:spacing w:after="0" w:line="240" w:lineRule="auto"/>
                      </w:pPr>
                    </w:p>
                    <w:p w14:paraId="34C94951" w14:textId="77777777" w:rsidR="008656F9" w:rsidRDefault="008656F9" w:rsidP="00331ABD">
                      <w:pPr>
                        <w:spacing w:after="0" w:line="240" w:lineRule="auto"/>
                      </w:pPr>
                    </w:p>
                    <w:p w14:paraId="290E81F8" w14:textId="77777777" w:rsidR="008656F9" w:rsidRDefault="008656F9" w:rsidP="00331ABD">
                      <w:pPr>
                        <w:spacing w:after="0" w:line="240" w:lineRule="auto"/>
                      </w:pPr>
                    </w:p>
                    <w:p w14:paraId="2C9CBCE5" w14:textId="77777777" w:rsidR="008656F9" w:rsidRDefault="008656F9" w:rsidP="00331ABD">
                      <w:pPr>
                        <w:spacing w:after="0" w:line="240" w:lineRule="auto"/>
                      </w:pPr>
                    </w:p>
                    <w:p w14:paraId="140760B4" w14:textId="77777777" w:rsidR="008656F9" w:rsidRDefault="008656F9" w:rsidP="00331ABD">
                      <w:pPr>
                        <w:spacing w:after="0" w:line="240" w:lineRule="auto"/>
                      </w:pPr>
                    </w:p>
                    <w:p w14:paraId="7A15A61D" w14:textId="77777777" w:rsidR="008656F9" w:rsidRDefault="008656F9" w:rsidP="00331ABD">
                      <w:pPr>
                        <w:spacing w:after="0" w:line="240" w:lineRule="auto"/>
                      </w:pPr>
                    </w:p>
                    <w:p w14:paraId="2B92A6BD" w14:textId="77777777" w:rsidR="008656F9" w:rsidRDefault="008656F9" w:rsidP="00331ABD">
                      <w:pPr>
                        <w:spacing w:after="0" w:line="240" w:lineRule="auto"/>
                      </w:pPr>
                    </w:p>
                    <w:p w14:paraId="34137268" w14:textId="77777777" w:rsidR="008656F9" w:rsidRDefault="008656F9" w:rsidP="00331ABD">
                      <w:pPr>
                        <w:spacing w:after="0" w:line="240" w:lineRule="auto"/>
                      </w:pPr>
                    </w:p>
                    <w:p w14:paraId="6918E023"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0C89309A" wp14:editId="061A376D">
            <wp:extent cx="6139815" cy="2044847"/>
            <wp:effectExtent l="0" t="0" r="0" b="0"/>
            <wp:docPr id="59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rotWithShape="1">
                    <a:blip r:embed="rId26">
                      <a:extLst>
                        <a:ext uri="{28A0092B-C50C-407E-A947-70E740481C1C}">
                          <a14:useLocalDpi xmlns:a14="http://schemas.microsoft.com/office/drawing/2010/main" val="0"/>
                        </a:ext>
                      </a:extLst>
                    </a:blip>
                    <a:srcRect t="49255" b="26077"/>
                    <a:stretch/>
                  </pic:blipFill>
                  <pic:spPr bwMode="auto">
                    <a:xfrm>
                      <a:off x="0" y="0"/>
                      <a:ext cx="6139815" cy="2044847"/>
                    </a:xfrm>
                    <a:prstGeom prst="rect">
                      <a:avLst/>
                    </a:prstGeom>
                    <a:noFill/>
                    <a:ln>
                      <a:noFill/>
                    </a:ln>
                    <a:extLst>
                      <a:ext uri="{53640926-AAD7-44D8-BBD7-CCE9431645EC}">
                        <a14:shadowObscured xmlns:a14="http://schemas.microsoft.com/office/drawing/2010/main"/>
                      </a:ext>
                    </a:extLst>
                  </pic:spPr>
                </pic:pic>
              </a:graphicData>
            </a:graphic>
          </wp:inline>
        </w:drawing>
      </w:r>
    </w:p>
    <w:p w14:paraId="368E4C73"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3 </w:t>
      </w:r>
      <w:r>
        <w:rPr>
          <w:rFonts w:ascii="Calibri" w:hAnsi="Calibri" w:cs="Calibri"/>
          <w:b/>
          <w:bCs/>
          <w:color w:val="000000"/>
          <w:sz w:val="22"/>
          <w:szCs w:val="22"/>
        </w:rPr>
        <w:t>Q# 13/</w:t>
      </w:r>
      <w:r w:rsidRPr="002C4341">
        <w:rPr>
          <w:rFonts w:cs="Calibri"/>
          <w:color w:val="000000"/>
          <w:sz w:val="22"/>
          <w:szCs w:val="22"/>
        </w:rPr>
        <w:t xml:space="preserve"> </w:t>
      </w:r>
      <w:r w:rsidRPr="002C4341">
        <w:rPr>
          <w:noProof/>
        </w:rPr>
        <w:t>IGCSE Chemistry/2016/s/Paper 43/</w:t>
      </w:r>
    </w:p>
    <w:p w14:paraId="0C179BAA" w14:textId="5C1CA3C5" w:rsidR="00505E40" w:rsidRPr="002C4341" w:rsidRDefault="003D1C4C"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00224" behindDoc="0" locked="0" layoutInCell="1" allowOverlap="1" wp14:anchorId="17A5BA4F" wp14:editId="0C1ECD0F">
                <wp:simplePos x="0" y="0"/>
                <wp:positionH relativeFrom="margin">
                  <wp:posOffset>450850</wp:posOffset>
                </wp:positionH>
                <wp:positionV relativeFrom="paragraph">
                  <wp:posOffset>749935</wp:posOffset>
                </wp:positionV>
                <wp:extent cx="5730875" cy="1307465"/>
                <wp:effectExtent l="0" t="0" r="22225" b="260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307465"/>
                        </a:xfrm>
                        <a:prstGeom prst="rect">
                          <a:avLst/>
                        </a:prstGeom>
                        <a:solidFill>
                          <a:srgbClr val="FFFFFF"/>
                        </a:solidFill>
                        <a:ln w="9525">
                          <a:solidFill>
                            <a:srgbClr val="000000"/>
                          </a:solidFill>
                          <a:miter lim="800000"/>
                          <a:headEnd/>
                          <a:tailEnd/>
                        </a:ln>
                      </wps:spPr>
                      <wps:txbx>
                        <w:txbxContent>
                          <w:p w14:paraId="5388FC34" w14:textId="77777777" w:rsidR="003D1C4C" w:rsidRDefault="003D1C4C" w:rsidP="00331ABD">
                            <w:pPr>
                              <w:spacing w:after="0" w:line="240" w:lineRule="auto"/>
                            </w:pPr>
                            <w:r>
                              <w:t xml:space="preserve">Potassium loses its </w:t>
                            </w:r>
                            <w:r w:rsidRPr="003D1C4C">
                              <w:rPr>
                                <w:b/>
                                <w:bCs/>
                                <w:u w:val="single"/>
                              </w:rPr>
                              <w:t>outermost electron [1]</w:t>
                            </w:r>
                            <w:r>
                              <w:t xml:space="preserve"> which is </w:t>
                            </w:r>
                            <w:r w:rsidRPr="003D1C4C">
                              <w:rPr>
                                <w:b/>
                                <w:bCs/>
                                <w:u w:val="single"/>
                              </w:rPr>
                              <w:t>gives to iodine [1]</w:t>
                            </w:r>
                            <w:r>
                              <w:t xml:space="preserve">, becoming a positive ion, </w:t>
                            </w:r>
                          </w:p>
                          <w:p w14:paraId="43C5F41D" w14:textId="37B91C8C" w:rsidR="008656F9" w:rsidRPr="003D1C4C" w:rsidRDefault="003D1C4C" w:rsidP="00331ABD">
                            <w:pPr>
                              <w:spacing w:after="0" w:line="240" w:lineRule="auto"/>
                            </w:pPr>
                            <w:r>
                              <w:t>K</w:t>
                            </w:r>
                            <w:r>
                              <w:sym w:font="Wingdings" w:char="F0E0"/>
                            </w:r>
                            <w:r>
                              <w:t xml:space="preserve"> </w:t>
                            </w:r>
                            <w:proofErr w:type="spellStart"/>
                            <w:r>
                              <w:t>K</w:t>
                            </w:r>
                            <w:proofErr w:type="spellEnd"/>
                            <w:r>
                              <w:rPr>
                                <w:vertAlign w:val="superscript"/>
                              </w:rPr>
                              <w:t>+</w:t>
                            </w:r>
                            <w:r>
                              <w:t xml:space="preserve"> + e</w:t>
                            </w:r>
                            <w:r>
                              <w:rPr>
                                <w:vertAlign w:val="superscript"/>
                              </w:rPr>
                              <w:t>-</w:t>
                            </w:r>
                          </w:p>
                          <w:p w14:paraId="7DFCB37E" w14:textId="346D1BFE" w:rsidR="003D1C4C" w:rsidRPr="003D1C4C" w:rsidRDefault="003D1C4C" w:rsidP="00331ABD">
                            <w:pPr>
                              <w:spacing w:after="0" w:line="240" w:lineRule="auto"/>
                              <w:rPr>
                                <w:vertAlign w:val="superscript"/>
                              </w:rPr>
                            </w:pPr>
                            <w:r>
                              <w:t>Iodine atoms accept this electron and becomes a negative ion I</w:t>
                            </w:r>
                            <w:r>
                              <w:rPr>
                                <w:vertAlign w:val="subscript"/>
                              </w:rPr>
                              <w:t>2</w:t>
                            </w:r>
                            <w:r>
                              <w:t xml:space="preserve"> + 2e</w:t>
                            </w:r>
                            <w:r>
                              <w:rPr>
                                <w:vertAlign w:val="superscript"/>
                              </w:rPr>
                              <w:t>-</w:t>
                            </w:r>
                            <w:r>
                              <w:t xml:space="preserve"> </w:t>
                            </w:r>
                            <w:r>
                              <w:sym w:font="Wingdings" w:char="F0E0"/>
                            </w:r>
                            <w:r>
                              <w:t xml:space="preserve"> 2I</w:t>
                            </w:r>
                            <w:r>
                              <w:rPr>
                                <w:vertAlign w:val="superscript"/>
                              </w:rPr>
                              <w:t>-</w:t>
                            </w:r>
                          </w:p>
                          <w:p w14:paraId="1C32CC09" w14:textId="77777777" w:rsidR="008656F9" w:rsidRDefault="008656F9" w:rsidP="00331ABD">
                            <w:pPr>
                              <w:spacing w:after="0" w:line="240" w:lineRule="auto"/>
                            </w:pPr>
                          </w:p>
                          <w:p w14:paraId="63CA4464" w14:textId="77777777" w:rsidR="008656F9" w:rsidRDefault="008656F9" w:rsidP="00331ABD">
                            <w:pPr>
                              <w:spacing w:after="0" w:line="240" w:lineRule="auto"/>
                            </w:pPr>
                          </w:p>
                          <w:p w14:paraId="61AEA956" w14:textId="77777777" w:rsidR="008656F9" w:rsidRDefault="008656F9" w:rsidP="00331ABD">
                            <w:pPr>
                              <w:spacing w:after="0" w:line="240" w:lineRule="auto"/>
                            </w:pPr>
                          </w:p>
                          <w:p w14:paraId="04A32F7F" w14:textId="77777777" w:rsidR="008656F9" w:rsidRDefault="008656F9" w:rsidP="00331ABD">
                            <w:pPr>
                              <w:spacing w:after="0" w:line="240" w:lineRule="auto"/>
                            </w:pPr>
                          </w:p>
                          <w:p w14:paraId="0361DA28" w14:textId="77777777" w:rsidR="008656F9" w:rsidRDefault="008656F9" w:rsidP="00331ABD">
                            <w:pPr>
                              <w:spacing w:after="0" w:line="240" w:lineRule="auto"/>
                            </w:pPr>
                          </w:p>
                          <w:p w14:paraId="5BFADACA" w14:textId="77777777" w:rsidR="008656F9" w:rsidRDefault="008656F9" w:rsidP="00331ABD">
                            <w:pPr>
                              <w:spacing w:after="0" w:line="240" w:lineRule="auto"/>
                            </w:pPr>
                          </w:p>
                          <w:p w14:paraId="41A8624E" w14:textId="77777777" w:rsidR="008656F9" w:rsidRDefault="008656F9" w:rsidP="00331ABD">
                            <w:pPr>
                              <w:spacing w:after="0" w:line="240" w:lineRule="auto"/>
                            </w:pPr>
                          </w:p>
                          <w:p w14:paraId="73D02BE4" w14:textId="77777777" w:rsidR="008656F9" w:rsidRDefault="008656F9" w:rsidP="00331ABD">
                            <w:pPr>
                              <w:spacing w:after="0" w:line="240" w:lineRule="auto"/>
                            </w:pPr>
                          </w:p>
                          <w:p w14:paraId="1430B6B4" w14:textId="77777777" w:rsidR="008656F9" w:rsidRDefault="008656F9" w:rsidP="00331ABD">
                            <w:pPr>
                              <w:spacing w:after="0" w:line="240" w:lineRule="auto"/>
                            </w:pPr>
                          </w:p>
                          <w:p w14:paraId="2BDDC805"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BA4F" id="_x0000_s1046" type="#_x0000_t202" style="position:absolute;margin-left:35.5pt;margin-top:59.05pt;width:451.25pt;height:102.9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">
                <v:textbox>
                  <w:txbxContent>
                    <w:p w14:paraId="5388FC34" w14:textId="77777777" w:rsidR="003D1C4C" w:rsidRDefault="003D1C4C" w:rsidP="00331ABD">
                      <w:pPr>
                        <w:spacing w:after="0" w:line="240" w:lineRule="auto"/>
                      </w:pPr>
                      <w:r>
                        <w:t xml:space="preserve">Potassium loses its </w:t>
                      </w:r>
                      <w:r w:rsidRPr="003D1C4C">
                        <w:rPr>
                          <w:b/>
                          <w:bCs/>
                          <w:u w:val="single"/>
                        </w:rPr>
                        <w:t>outermost electron [1]</w:t>
                      </w:r>
                      <w:r>
                        <w:t xml:space="preserve"> which is </w:t>
                      </w:r>
                      <w:r w:rsidRPr="003D1C4C">
                        <w:rPr>
                          <w:b/>
                          <w:bCs/>
                          <w:u w:val="single"/>
                        </w:rPr>
                        <w:t>gives to iodine [1]</w:t>
                      </w:r>
                      <w:r>
                        <w:t xml:space="preserve">, becoming a positive ion, </w:t>
                      </w:r>
                    </w:p>
                    <w:p w14:paraId="43C5F41D" w14:textId="37B91C8C" w:rsidR="008656F9" w:rsidRPr="003D1C4C" w:rsidRDefault="003D1C4C" w:rsidP="00331ABD">
                      <w:pPr>
                        <w:spacing w:after="0" w:line="240" w:lineRule="auto"/>
                      </w:pPr>
                      <w:r>
                        <w:t>K</w:t>
                      </w:r>
                      <w:r>
                        <w:sym w:font="Wingdings" w:char="F0E0"/>
                      </w:r>
                      <w:r>
                        <w:t xml:space="preserve"> </w:t>
                      </w:r>
                      <w:proofErr w:type="spellStart"/>
                      <w:r>
                        <w:t>K</w:t>
                      </w:r>
                      <w:proofErr w:type="spellEnd"/>
                      <w:r>
                        <w:rPr>
                          <w:vertAlign w:val="superscript"/>
                        </w:rPr>
                        <w:t>+</w:t>
                      </w:r>
                      <w:r>
                        <w:t xml:space="preserve"> + e</w:t>
                      </w:r>
                      <w:r>
                        <w:rPr>
                          <w:vertAlign w:val="superscript"/>
                        </w:rPr>
                        <w:t>-</w:t>
                      </w:r>
                    </w:p>
                    <w:p w14:paraId="7DFCB37E" w14:textId="346D1BFE" w:rsidR="003D1C4C" w:rsidRPr="003D1C4C" w:rsidRDefault="003D1C4C" w:rsidP="00331ABD">
                      <w:pPr>
                        <w:spacing w:after="0" w:line="240" w:lineRule="auto"/>
                        <w:rPr>
                          <w:vertAlign w:val="superscript"/>
                        </w:rPr>
                      </w:pPr>
                      <w:r>
                        <w:t>Iodine atoms accept this electron and becomes a negative ion I</w:t>
                      </w:r>
                      <w:r>
                        <w:rPr>
                          <w:vertAlign w:val="subscript"/>
                        </w:rPr>
                        <w:t>2</w:t>
                      </w:r>
                      <w:r>
                        <w:t xml:space="preserve"> + 2e</w:t>
                      </w:r>
                      <w:r>
                        <w:rPr>
                          <w:vertAlign w:val="superscript"/>
                        </w:rPr>
                        <w:t>-</w:t>
                      </w:r>
                      <w:r>
                        <w:t xml:space="preserve"> </w:t>
                      </w:r>
                      <w:r>
                        <w:sym w:font="Wingdings" w:char="F0E0"/>
                      </w:r>
                      <w:r>
                        <w:t xml:space="preserve"> 2I</w:t>
                      </w:r>
                      <w:r>
                        <w:rPr>
                          <w:vertAlign w:val="superscript"/>
                        </w:rPr>
                        <w:t>-</w:t>
                      </w:r>
                    </w:p>
                    <w:p w14:paraId="1C32CC09" w14:textId="77777777" w:rsidR="008656F9" w:rsidRDefault="008656F9" w:rsidP="00331ABD">
                      <w:pPr>
                        <w:spacing w:after="0" w:line="240" w:lineRule="auto"/>
                      </w:pPr>
                    </w:p>
                    <w:p w14:paraId="63CA4464" w14:textId="77777777" w:rsidR="008656F9" w:rsidRDefault="008656F9" w:rsidP="00331ABD">
                      <w:pPr>
                        <w:spacing w:after="0" w:line="240" w:lineRule="auto"/>
                      </w:pPr>
                    </w:p>
                    <w:p w14:paraId="61AEA956" w14:textId="77777777" w:rsidR="008656F9" w:rsidRDefault="008656F9" w:rsidP="00331ABD">
                      <w:pPr>
                        <w:spacing w:after="0" w:line="240" w:lineRule="auto"/>
                      </w:pPr>
                    </w:p>
                    <w:p w14:paraId="04A32F7F" w14:textId="77777777" w:rsidR="008656F9" w:rsidRDefault="008656F9" w:rsidP="00331ABD">
                      <w:pPr>
                        <w:spacing w:after="0" w:line="240" w:lineRule="auto"/>
                      </w:pPr>
                    </w:p>
                    <w:p w14:paraId="0361DA28" w14:textId="77777777" w:rsidR="008656F9" w:rsidRDefault="008656F9" w:rsidP="00331ABD">
                      <w:pPr>
                        <w:spacing w:after="0" w:line="240" w:lineRule="auto"/>
                      </w:pPr>
                    </w:p>
                    <w:p w14:paraId="5BFADACA" w14:textId="77777777" w:rsidR="008656F9" w:rsidRDefault="008656F9" w:rsidP="00331ABD">
                      <w:pPr>
                        <w:spacing w:after="0" w:line="240" w:lineRule="auto"/>
                      </w:pPr>
                    </w:p>
                    <w:p w14:paraId="41A8624E" w14:textId="77777777" w:rsidR="008656F9" w:rsidRDefault="008656F9" w:rsidP="00331ABD">
                      <w:pPr>
                        <w:spacing w:after="0" w:line="240" w:lineRule="auto"/>
                      </w:pPr>
                    </w:p>
                    <w:p w14:paraId="73D02BE4" w14:textId="77777777" w:rsidR="008656F9" w:rsidRDefault="008656F9" w:rsidP="00331ABD">
                      <w:pPr>
                        <w:spacing w:after="0" w:line="240" w:lineRule="auto"/>
                      </w:pPr>
                    </w:p>
                    <w:p w14:paraId="1430B6B4" w14:textId="77777777" w:rsidR="008656F9" w:rsidRDefault="008656F9" w:rsidP="00331ABD">
                      <w:pPr>
                        <w:spacing w:after="0" w:line="240" w:lineRule="auto"/>
                      </w:pPr>
                    </w:p>
                    <w:p w14:paraId="2BDDC805" w14:textId="77777777" w:rsidR="008656F9" w:rsidRDefault="008656F9" w:rsidP="00331ABD">
                      <w:pPr>
                        <w:spacing w:after="0" w:line="240" w:lineRule="auto"/>
                      </w:pPr>
                    </w:p>
                  </w:txbxContent>
                </v:textbox>
                <w10:wrap anchorx="margin"/>
              </v:shape>
            </w:pict>
          </mc:Fallback>
        </mc:AlternateContent>
      </w:r>
      <w:r w:rsidR="00331ABD" w:rsidRPr="00331ABD">
        <w:rPr>
          <w:rFonts w:ascii="Calibri" w:hAnsi="Calibri" w:cs="Calibri"/>
          <w:noProof/>
          <w:color w:val="000000"/>
          <w:sz w:val="22"/>
          <w:szCs w:val="22"/>
        </w:rPr>
        <mc:AlternateContent>
          <mc:Choice Requires="wps">
            <w:drawing>
              <wp:anchor distT="45720" distB="45720" distL="114300" distR="114300" simplePos="0" relativeHeight="251704320" behindDoc="0" locked="0" layoutInCell="1" allowOverlap="1" wp14:anchorId="4F7773F2" wp14:editId="6E0CF06A">
                <wp:simplePos x="0" y="0"/>
                <wp:positionH relativeFrom="margin">
                  <wp:posOffset>334290</wp:posOffset>
                </wp:positionH>
                <wp:positionV relativeFrom="paragraph">
                  <wp:posOffset>5035210</wp:posOffset>
                </wp:positionV>
                <wp:extent cx="5730949" cy="1137344"/>
                <wp:effectExtent l="0" t="0" r="22225" b="2476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1137344"/>
                        </a:xfrm>
                        <a:prstGeom prst="rect">
                          <a:avLst/>
                        </a:prstGeom>
                        <a:solidFill>
                          <a:srgbClr val="FFFFFF"/>
                        </a:solidFill>
                        <a:ln w="9525">
                          <a:solidFill>
                            <a:srgbClr val="000000"/>
                          </a:solidFill>
                          <a:miter lim="800000"/>
                          <a:headEnd/>
                          <a:tailEnd/>
                        </a:ln>
                      </wps:spPr>
                      <wps:txbx>
                        <w:txbxContent>
                          <w:p w14:paraId="291015F5" w14:textId="77777777" w:rsidR="008656F9" w:rsidRDefault="008656F9" w:rsidP="00331ABD">
                            <w:pPr>
                              <w:spacing w:after="0" w:line="240" w:lineRule="auto"/>
                            </w:pPr>
                          </w:p>
                          <w:p w14:paraId="692711D9" w14:textId="77777777" w:rsidR="008656F9" w:rsidRDefault="008656F9" w:rsidP="00331ABD">
                            <w:pPr>
                              <w:spacing w:after="0" w:line="240" w:lineRule="auto"/>
                            </w:pPr>
                          </w:p>
                          <w:p w14:paraId="1AE4945E" w14:textId="77777777" w:rsidR="008656F9" w:rsidRDefault="008656F9" w:rsidP="00331ABD">
                            <w:pPr>
                              <w:spacing w:after="0" w:line="240" w:lineRule="auto"/>
                            </w:pPr>
                          </w:p>
                          <w:p w14:paraId="4E1C8827" w14:textId="77777777" w:rsidR="008656F9" w:rsidRDefault="008656F9" w:rsidP="00331ABD">
                            <w:pPr>
                              <w:spacing w:after="0" w:line="240" w:lineRule="auto"/>
                            </w:pPr>
                          </w:p>
                          <w:p w14:paraId="37A02E3D" w14:textId="77777777" w:rsidR="008656F9" w:rsidRDefault="008656F9" w:rsidP="00331ABD">
                            <w:pPr>
                              <w:spacing w:after="0" w:line="240" w:lineRule="auto"/>
                            </w:pPr>
                          </w:p>
                          <w:p w14:paraId="171AAD7C" w14:textId="77777777" w:rsidR="008656F9" w:rsidRDefault="008656F9" w:rsidP="00331ABD">
                            <w:pPr>
                              <w:spacing w:after="0" w:line="240" w:lineRule="auto"/>
                            </w:pPr>
                          </w:p>
                          <w:p w14:paraId="757E20EC" w14:textId="77777777" w:rsidR="008656F9" w:rsidRDefault="008656F9" w:rsidP="00331ABD">
                            <w:pPr>
                              <w:spacing w:after="0" w:line="240" w:lineRule="auto"/>
                            </w:pPr>
                          </w:p>
                          <w:p w14:paraId="02C1E464" w14:textId="77777777" w:rsidR="008656F9" w:rsidRDefault="008656F9" w:rsidP="00331ABD">
                            <w:pPr>
                              <w:spacing w:after="0" w:line="240" w:lineRule="auto"/>
                            </w:pPr>
                          </w:p>
                          <w:p w14:paraId="63637E1C" w14:textId="77777777" w:rsidR="008656F9" w:rsidRDefault="008656F9" w:rsidP="00331ABD">
                            <w:pPr>
                              <w:spacing w:after="0" w:line="240" w:lineRule="auto"/>
                            </w:pPr>
                          </w:p>
                          <w:p w14:paraId="7AE9D156" w14:textId="77777777" w:rsidR="008656F9" w:rsidRDefault="008656F9" w:rsidP="00331ABD">
                            <w:pPr>
                              <w:spacing w:after="0" w:line="240" w:lineRule="auto"/>
                            </w:pPr>
                          </w:p>
                          <w:p w14:paraId="7710C6ED"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773F2" id="_x0000_s1047" type="#_x0000_t202" style="position:absolute;margin-left:26.3pt;margin-top:396.45pt;width:451.25pt;height:89.5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">
                <v:textbox>
                  <w:txbxContent>
                    <w:p w14:paraId="291015F5" w14:textId="77777777" w:rsidR="008656F9" w:rsidRDefault="008656F9" w:rsidP="00331ABD">
                      <w:pPr>
                        <w:spacing w:after="0" w:line="240" w:lineRule="auto"/>
                      </w:pPr>
                    </w:p>
                    <w:p w14:paraId="692711D9" w14:textId="77777777" w:rsidR="008656F9" w:rsidRDefault="008656F9" w:rsidP="00331ABD">
                      <w:pPr>
                        <w:spacing w:after="0" w:line="240" w:lineRule="auto"/>
                      </w:pPr>
                    </w:p>
                    <w:p w14:paraId="1AE4945E" w14:textId="77777777" w:rsidR="008656F9" w:rsidRDefault="008656F9" w:rsidP="00331ABD">
                      <w:pPr>
                        <w:spacing w:after="0" w:line="240" w:lineRule="auto"/>
                      </w:pPr>
                    </w:p>
                    <w:p w14:paraId="4E1C8827" w14:textId="77777777" w:rsidR="008656F9" w:rsidRDefault="008656F9" w:rsidP="00331ABD">
                      <w:pPr>
                        <w:spacing w:after="0" w:line="240" w:lineRule="auto"/>
                      </w:pPr>
                    </w:p>
                    <w:p w14:paraId="37A02E3D" w14:textId="77777777" w:rsidR="008656F9" w:rsidRDefault="008656F9" w:rsidP="00331ABD">
                      <w:pPr>
                        <w:spacing w:after="0" w:line="240" w:lineRule="auto"/>
                      </w:pPr>
                    </w:p>
                    <w:p w14:paraId="171AAD7C" w14:textId="77777777" w:rsidR="008656F9" w:rsidRDefault="008656F9" w:rsidP="00331ABD">
                      <w:pPr>
                        <w:spacing w:after="0" w:line="240" w:lineRule="auto"/>
                      </w:pPr>
                    </w:p>
                    <w:p w14:paraId="757E20EC" w14:textId="77777777" w:rsidR="008656F9" w:rsidRDefault="008656F9" w:rsidP="00331ABD">
                      <w:pPr>
                        <w:spacing w:after="0" w:line="240" w:lineRule="auto"/>
                      </w:pPr>
                    </w:p>
                    <w:p w14:paraId="02C1E464" w14:textId="77777777" w:rsidR="008656F9" w:rsidRDefault="008656F9" w:rsidP="00331ABD">
                      <w:pPr>
                        <w:spacing w:after="0" w:line="240" w:lineRule="auto"/>
                      </w:pPr>
                    </w:p>
                    <w:p w14:paraId="63637E1C" w14:textId="77777777" w:rsidR="008656F9" w:rsidRDefault="008656F9" w:rsidP="00331ABD">
                      <w:pPr>
                        <w:spacing w:after="0" w:line="240" w:lineRule="auto"/>
                      </w:pPr>
                    </w:p>
                    <w:p w14:paraId="7AE9D156" w14:textId="77777777" w:rsidR="008656F9" w:rsidRDefault="008656F9" w:rsidP="00331ABD">
                      <w:pPr>
                        <w:spacing w:after="0" w:line="240" w:lineRule="auto"/>
                      </w:pPr>
                    </w:p>
                    <w:p w14:paraId="7710C6ED" w14:textId="77777777" w:rsidR="008656F9" w:rsidRDefault="008656F9" w:rsidP="00331ABD">
                      <w:pPr>
                        <w:spacing w:after="0" w:line="240" w:lineRule="auto"/>
                      </w:pPr>
                    </w:p>
                  </w:txbxContent>
                </v:textbox>
                <w10:wrap anchorx="margin"/>
              </v:shape>
            </w:pict>
          </mc:Fallback>
        </mc:AlternateContent>
      </w:r>
      <w:r w:rsidR="00331ABD" w:rsidRPr="00331ABD">
        <w:rPr>
          <w:rFonts w:ascii="Calibri" w:hAnsi="Calibri" w:cs="Calibri"/>
          <w:noProof/>
          <w:color w:val="000000"/>
          <w:sz w:val="22"/>
          <w:szCs w:val="22"/>
        </w:rPr>
        <mc:AlternateContent>
          <mc:Choice Requires="wps">
            <w:drawing>
              <wp:anchor distT="45720" distB="45720" distL="114300" distR="114300" simplePos="0" relativeHeight="251702272" behindDoc="0" locked="0" layoutInCell="1" allowOverlap="1" wp14:anchorId="3E31E8A3" wp14:editId="51C3A7DD">
                <wp:simplePos x="0" y="0"/>
                <wp:positionH relativeFrom="margin">
                  <wp:align>right</wp:align>
                </wp:positionH>
                <wp:positionV relativeFrom="paragraph">
                  <wp:posOffset>3447932</wp:posOffset>
                </wp:positionV>
                <wp:extent cx="5730949" cy="1137344"/>
                <wp:effectExtent l="0" t="0" r="22225" b="2476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1137344"/>
                        </a:xfrm>
                        <a:prstGeom prst="rect">
                          <a:avLst/>
                        </a:prstGeom>
                        <a:solidFill>
                          <a:srgbClr val="FFFFFF"/>
                        </a:solidFill>
                        <a:ln w="9525">
                          <a:solidFill>
                            <a:srgbClr val="000000"/>
                          </a:solidFill>
                          <a:miter lim="800000"/>
                          <a:headEnd/>
                          <a:tailEnd/>
                        </a:ln>
                      </wps:spPr>
                      <wps:txbx>
                        <w:txbxContent>
                          <w:p w14:paraId="03B643AD" w14:textId="6F960318" w:rsidR="00A04565" w:rsidRDefault="00A04565" w:rsidP="00A04565">
                            <w:pPr>
                              <w:pStyle w:val="ListParagraph"/>
                              <w:numPr>
                                <w:ilvl w:val="0"/>
                                <w:numId w:val="17"/>
                              </w:numPr>
                              <w:spacing w:after="0" w:line="240" w:lineRule="auto"/>
                            </w:pPr>
                            <w:r>
                              <w:t>KI is an i</w:t>
                            </w:r>
                            <w:r>
                              <w:t xml:space="preserve">onic compounds are made from </w:t>
                            </w:r>
                            <w:r w:rsidRPr="0081400B">
                              <w:t xml:space="preserve">oppositely charged ions </w:t>
                            </w:r>
                            <w:r>
                              <w:t xml:space="preserve"> (positive and negative ions)</w:t>
                            </w:r>
                          </w:p>
                          <w:p w14:paraId="024EFC59" w14:textId="77777777" w:rsidR="00A04565" w:rsidRDefault="00A04565" w:rsidP="00A04565">
                            <w:pPr>
                              <w:pStyle w:val="ListParagraph"/>
                              <w:numPr>
                                <w:ilvl w:val="0"/>
                                <w:numId w:val="17"/>
                              </w:numPr>
                              <w:spacing w:after="0" w:line="240" w:lineRule="auto"/>
                            </w:pPr>
                            <w:r>
                              <w:t xml:space="preserve">Which are electrostatically attracted to each other </w:t>
                            </w:r>
                          </w:p>
                          <w:p w14:paraId="2B339429" w14:textId="33402324" w:rsidR="00A04565" w:rsidRDefault="00A04565" w:rsidP="00A04565">
                            <w:pPr>
                              <w:pStyle w:val="ListParagraph"/>
                              <w:numPr>
                                <w:ilvl w:val="0"/>
                                <w:numId w:val="17"/>
                              </w:numPr>
                              <w:spacing w:after="0" w:line="240" w:lineRule="auto"/>
                            </w:pPr>
                            <w:r>
                              <w:t xml:space="preserve">Forming </w:t>
                            </w:r>
                            <w:r w:rsidRPr="00F4238C">
                              <w:rPr>
                                <w:b/>
                                <w:bCs/>
                                <w:u w:val="single"/>
                              </w:rPr>
                              <w:t>regular and repeating structures</w:t>
                            </w:r>
                            <w:r>
                              <w:rPr>
                                <w:b/>
                                <w:bCs/>
                                <w:u w:val="single"/>
                              </w:rPr>
                              <w:t xml:space="preserve"> [1]</w:t>
                            </w:r>
                            <w:r>
                              <w:t xml:space="preserve"> </w:t>
                            </w:r>
                            <w:r>
                              <w:t>alternat</w:t>
                            </w:r>
                            <w:r w:rsidR="0081400B">
                              <w:t>ing</w:t>
                            </w:r>
                            <w:r>
                              <w:t xml:space="preserve"> </w:t>
                            </w:r>
                            <w:r w:rsidRPr="0081400B">
                              <w:rPr>
                                <w:b/>
                                <w:bCs/>
                                <w:u w:val="single"/>
                              </w:rPr>
                              <w:t>positive</w:t>
                            </w:r>
                            <w:r w:rsidR="0081400B" w:rsidRPr="0081400B">
                              <w:rPr>
                                <w:b/>
                                <w:bCs/>
                                <w:u w:val="single"/>
                              </w:rPr>
                              <w:t xml:space="preserve"> K</w:t>
                            </w:r>
                            <w:r w:rsidR="0081400B" w:rsidRPr="0081400B">
                              <w:rPr>
                                <w:b/>
                                <w:bCs/>
                                <w:u w:val="single"/>
                                <w:vertAlign w:val="superscript"/>
                              </w:rPr>
                              <w:t>+</w:t>
                            </w:r>
                            <w:r w:rsidR="0081400B" w:rsidRPr="0081400B">
                              <w:rPr>
                                <w:b/>
                                <w:bCs/>
                                <w:u w:val="single"/>
                              </w:rPr>
                              <w:t xml:space="preserve"> ions</w:t>
                            </w:r>
                            <w:r w:rsidRPr="0081400B">
                              <w:rPr>
                                <w:b/>
                                <w:bCs/>
                                <w:u w:val="single"/>
                              </w:rPr>
                              <w:t xml:space="preserve"> and negative ions </w:t>
                            </w:r>
                            <w:r w:rsidR="0081400B" w:rsidRPr="0081400B">
                              <w:rPr>
                                <w:b/>
                                <w:bCs/>
                                <w:u w:val="single"/>
                              </w:rPr>
                              <w:t>Cl</w:t>
                            </w:r>
                            <w:r w:rsidR="0081400B" w:rsidRPr="0081400B">
                              <w:rPr>
                                <w:b/>
                                <w:bCs/>
                                <w:u w:val="single"/>
                                <w:vertAlign w:val="superscript"/>
                              </w:rPr>
                              <w:t>-</w:t>
                            </w:r>
                            <w:r w:rsidR="0081400B" w:rsidRPr="0081400B">
                              <w:rPr>
                                <w:b/>
                                <w:bCs/>
                                <w:u w:val="single"/>
                              </w:rPr>
                              <w:t xml:space="preserve"> ions</w:t>
                            </w:r>
                            <w:r w:rsidR="0081400B">
                              <w:rPr>
                                <w:b/>
                                <w:bCs/>
                                <w:u w:val="single"/>
                              </w:rPr>
                              <w:t>[1]</w:t>
                            </w:r>
                            <w:r w:rsidR="0081400B">
                              <w:t xml:space="preserve"> </w:t>
                            </w:r>
                            <w:r w:rsidRPr="0081400B">
                              <w:t>called</w:t>
                            </w:r>
                            <w:r>
                              <w:t xml:space="preserve"> a lattice</w:t>
                            </w:r>
                          </w:p>
                          <w:p w14:paraId="5DF1607F" w14:textId="77777777" w:rsidR="008656F9" w:rsidRDefault="008656F9" w:rsidP="00331ABD">
                            <w:pPr>
                              <w:spacing w:after="0" w:line="240" w:lineRule="auto"/>
                            </w:pPr>
                          </w:p>
                          <w:p w14:paraId="100FCABF" w14:textId="77777777" w:rsidR="008656F9" w:rsidRDefault="008656F9" w:rsidP="00331ABD">
                            <w:pPr>
                              <w:spacing w:after="0" w:line="240" w:lineRule="auto"/>
                            </w:pPr>
                          </w:p>
                          <w:p w14:paraId="48E1B65C" w14:textId="77777777" w:rsidR="008656F9" w:rsidRDefault="008656F9" w:rsidP="00331ABD">
                            <w:pPr>
                              <w:spacing w:after="0" w:line="240" w:lineRule="auto"/>
                            </w:pPr>
                          </w:p>
                          <w:p w14:paraId="161DD160" w14:textId="77777777" w:rsidR="008656F9" w:rsidRDefault="008656F9" w:rsidP="00331ABD">
                            <w:pPr>
                              <w:spacing w:after="0" w:line="240" w:lineRule="auto"/>
                            </w:pPr>
                          </w:p>
                          <w:p w14:paraId="10F5FD36" w14:textId="77777777" w:rsidR="008656F9" w:rsidRDefault="008656F9" w:rsidP="00331ABD">
                            <w:pPr>
                              <w:spacing w:after="0" w:line="240" w:lineRule="auto"/>
                            </w:pPr>
                          </w:p>
                          <w:p w14:paraId="47FFAFF9" w14:textId="77777777" w:rsidR="008656F9" w:rsidRDefault="008656F9" w:rsidP="00331ABD">
                            <w:pPr>
                              <w:spacing w:after="0" w:line="240" w:lineRule="auto"/>
                            </w:pPr>
                          </w:p>
                          <w:p w14:paraId="370EB581" w14:textId="77777777" w:rsidR="008656F9" w:rsidRDefault="008656F9" w:rsidP="00331ABD">
                            <w:pPr>
                              <w:spacing w:after="0" w:line="240" w:lineRule="auto"/>
                            </w:pPr>
                          </w:p>
                          <w:p w14:paraId="4A55EBBB" w14:textId="77777777" w:rsidR="008656F9" w:rsidRDefault="008656F9" w:rsidP="00331ABD">
                            <w:pPr>
                              <w:spacing w:after="0" w:line="240" w:lineRule="auto"/>
                            </w:pPr>
                          </w:p>
                          <w:p w14:paraId="5D4144EA" w14:textId="77777777" w:rsidR="008656F9" w:rsidRDefault="008656F9" w:rsidP="00331ABD">
                            <w:pPr>
                              <w:spacing w:after="0" w:line="240" w:lineRule="auto"/>
                            </w:pPr>
                          </w:p>
                          <w:p w14:paraId="2BFDB900" w14:textId="77777777" w:rsidR="008656F9" w:rsidRDefault="008656F9" w:rsidP="00331ABD">
                            <w:pPr>
                              <w:spacing w:after="0" w:line="240" w:lineRule="auto"/>
                            </w:pPr>
                          </w:p>
                          <w:p w14:paraId="3FAEEF5F"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E8A3" id="_x0000_s1048" type="#_x0000_t202" style="position:absolute;margin-left:400.05pt;margin-top:271.5pt;width:451.25pt;height:89.5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">
                <v:textbox>
                  <w:txbxContent>
                    <w:p w14:paraId="03B643AD" w14:textId="6F960318" w:rsidR="00A04565" w:rsidRDefault="00A04565" w:rsidP="00A04565">
                      <w:pPr>
                        <w:pStyle w:val="ListParagraph"/>
                        <w:numPr>
                          <w:ilvl w:val="0"/>
                          <w:numId w:val="17"/>
                        </w:numPr>
                        <w:spacing w:after="0" w:line="240" w:lineRule="auto"/>
                      </w:pPr>
                      <w:r>
                        <w:t>KI is an i</w:t>
                      </w:r>
                      <w:r>
                        <w:t xml:space="preserve">onic compounds are made from </w:t>
                      </w:r>
                      <w:r w:rsidRPr="0081400B">
                        <w:t xml:space="preserve">oppositely charged ions </w:t>
                      </w:r>
                      <w:r>
                        <w:t xml:space="preserve"> (positive and negative ions)</w:t>
                      </w:r>
                    </w:p>
                    <w:p w14:paraId="024EFC59" w14:textId="77777777" w:rsidR="00A04565" w:rsidRDefault="00A04565" w:rsidP="00A04565">
                      <w:pPr>
                        <w:pStyle w:val="ListParagraph"/>
                        <w:numPr>
                          <w:ilvl w:val="0"/>
                          <w:numId w:val="17"/>
                        </w:numPr>
                        <w:spacing w:after="0" w:line="240" w:lineRule="auto"/>
                      </w:pPr>
                      <w:r>
                        <w:t xml:space="preserve">Which are electrostatically attracted to each other </w:t>
                      </w:r>
                    </w:p>
                    <w:p w14:paraId="2B339429" w14:textId="33402324" w:rsidR="00A04565" w:rsidRDefault="00A04565" w:rsidP="00A04565">
                      <w:pPr>
                        <w:pStyle w:val="ListParagraph"/>
                        <w:numPr>
                          <w:ilvl w:val="0"/>
                          <w:numId w:val="17"/>
                        </w:numPr>
                        <w:spacing w:after="0" w:line="240" w:lineRule="auto"/>
                      </w:pPr>
                      <w:r>
                        <w:t xml:space="preserve">Forming </w:t>
                      </w:r>
                      <w:r w:rsidRPr="00F4238C">
                        <w:rPr>
                          <w:b/>
                          <w:bCs/>
                          <w:u w:val="single"/>
                        </w:rPr>
                        <w:t>regular and repeating structures</w:t>
                      </w:r>
                      <w:r>
                        <w:rPr>
                          <w:b/>
                          <w:bCs/>
                          <w:u w:val="single"/>
                        </w:rPr>
                        <w:t xml:space="preserve"> [1]</w:t>
                      </w:r>
                      <w:r>
                        <w:t xml:space="preserve"> </w:t>
                      </w:r>
                      <w:r>
                        <w:t>alternat</w:t>
                      </w:r>
                      <w:r w:rsidR="0081400B">
                        <w:t>ing</w:t>
                      </w:r>
                      <w:r>
                        <w:t xml:space="preserve"> </w:t>
                      </w:r>
                      <w:r w:rsidRPr="0081400B">
                        <w:rPr>
                          <w:b/>
                          <w:bCs/>
                          <w:u w:val="single"/>
                        </w:rPr>
                        <w:t>positive</w:t>
                      </w:r>
                      <w:r w:rsidR="0081400B" w:rsidRPr="0081400B">
                        <w:rPr>
                          <w:b/>
                          <w:bCs/>
                          <w:u w:val="single"/>
                        </w:rPr>
                        <w:t xml:space="preserve"> K</w:t>
                      </w:r>
                      <w:r w:rsidR="0081400B" w:rsidRPr="0081400B">
                        <w:rPr>
                          <w:b/>
                          <w:bCs/>
                          <w:u w:val="single"/>
                          <w:vertAlign w:val="superscript"/>
                        </w:rPr>
                        <w:t>+</w:t>
                      </w:r>
                      <w:r w:rsidR="0081400B" w:rsidRPr="0081400B">
                        <w:rPr>
                          <w:b/>
                          <w:bCs/>
                          <w:u w:val="single"/>
                        </w:rPr>
                        <w:t xml:space="preserve"> ions</w:t>
                      </w:r>
                      <w:r w:rsidRPr="0081400B">
                        <w:rPr>
                          <w:b/>
                          <w:bCs/>
                          <w:u w:val="single"/>
                        </w:rPr>
                        <w:t xml:space="preserve"> and negative ions </w:t>
                      </w:r>
                      <w:r w:rsidR="0081400B" w:rsidRPr="0081400B">
                        <w:rPr>
                          <w:b/>
                          <w:bCs/>
                          <w:u w:val="single"/>
                        </w:rPr>
                        <w:t>Cl</w:t>
                      </w:r>
                      <w:r w:rsidR="0081400B" w:rsidRPr="0081400B">
                        <w:rPr>
                          <w:b/>
                          <w:bCs/>
                          <w:u w:val="single"/>
                          <w:vertAlign w:val="superscript"/>
                        </w:rPr>
                        <w:t>-</w:t>
                      </w:r>
                      <w:r w:rsidR="0081400B" w:rsidRPr="0081400B">
                        <w:rPr>
                          <w:b/>
                          <w:bCs/>
                          <w:u w:val="single"/>
                        </w:rPr>
                        <w:t xml:space="preserve"> ions</w:t>
                      </w:r>
                      <w:r w:rsidR="0081400B">
                        <w:rPr>
                          <w:b/>
                          <w:bCs/>
                          <w:u w:val="single"/>
                        </w:rPr>
                        <w:t>[1]</w:t>
                      </w:r>
                      <w:r w:rsidR="0081400B">
                        <w:t xml:space="preserve"> </w:t>
                      </w:r>
                      <w:r w:rsidRPr="0081400B">
                        <w:t>called</w:t>
                      </w:r>
                      <w:r>
                        <w:t xml:space="preserve"> a lattice</w:t>
                      </w:r>
                    </w:p>
                    <w:p w14:paraId="5DF1607F" w14:textId="77777777" w:rsidR="008656F9" w:rsidRDefault="008656F9" w:rsidP="00331ABD">
                      <w:pPr>
                        <w:spacing w:after="0" w:line="240" w:lineRule="auto"/>
                      </w:pPr>
                    </w:p>
                    <w:p w14:paraId="100FCABF" w14:textId="77777777" w:rsidR="008656F9" w:rsidRDefault="008656F9" w:rsidP="00331ABD">
                      <w:pPr>
                        <w:spacing w:after="0" w:line="240" w:lineRule="auto"/>
                      </w:pPr>
                    </w:p>
                    <w:p w14:paraId="48E1B65C" w14:textId="77777777" w:rsidR="008656F9" w:rsidRDefault="008656F9" w:rsidP="00331ABD">
                      <w:pPr>
                        <w:spacing w:after="0" w:line="240" w:lineRule="auto"/>
                      </w:pPr>
                    </w:p>
                    <w:p w14:paraId="161DD160" w14:textId="77777777" w:rsidR="008656F9" w:rsidRDefault="008656F9" w:rsidP="00331ABD">
                      <w:pPr>
                        <w:spacing w:after="0" w:line="240" w:lineRule="auto"/>
                      </w:pPr>
                    </w:p>
                    <w:p w14:paraId="10F5FD36" w14:textId="77777777" w:rsidR="008656F9" w:rsidRDefault="008656F9" w:rsidP="00331ABD">
                      <w:pPr>
                        <w:spacing w:after="0" w:line="240" w:lineRule="auto"/>
                      </w:pPr>
                    </w:p>
                    <w:p w14:paraId="47FFAFF9" w14:textId="77777777" w:rsidR="008656F9" w:rsidRDefault="008656F9" w:rsidP="00331ABD">
                      <w:pPr>
                        <w:spacing w:after="0" w:line="240" w:lineRule="auto"/>
                      </w:pPr>
                    </w:p>
                    <w:p w14:paraId="370EB581" w14:textId="77777777" w:rsidR="008656F9" w:rsidRDefault="008656F9" w:rsidP="00331ABD">
                      <w:pPr>
                        <w:spacing w:after="0" w:line="240" w:lineRule="auto"/>
                      </w:pPr>
                    </w:p>
                    <w:p w14:paraId="4A55EBBB" w14:textId="77777777" w:rsidR="008656F9" w:rsidRDefault="008656F9" w:rsidP="00331ABD">
                      <w:pPr>
                        <w:spacing w:after="0" w:line="240" w:lineRule="auto"/>
                      </w:pPr>
                    </w:p>
                    <w:p w14:paraId="5D4144EA" w14:textId="77777777" w:rsidR="008656F9" w:rsidRDefault="008656F9" w:rsidP="00331ABD">
                      <w:pPr>
                        <w:spacing w:after="0" w:line="240" w:lineRule="auto"/>
                      </w:pPr>
                    </w:p>
                    <w:p w14:paraId="2BFDB900" w14:textId="77777777" w:rsidR="008656F9" w:rsidRDefault="008656F9" w:rsidP="00331ABD">
                      <w:pPr>
                        <w:spacing w:after="0" w:line="240" w:lineRule="auto"/>
                      </w:pPr>
                    </w:p>
                    <w:p w14:paraId="3FAEEF5F"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6CCFBE8" wp14:editId="70E8CCAB">
            <wp:extent cx="6519545" cy="5996940"/>
            <wp:effectExtent l="0" t="0" r="0" b="0"/>
            <wp:docPr id="57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9545" cy="5996940"/>
                    </a:xfrm>
                    <a:prstGeom prst="rect">
                      <a:avLst/>
                    </a:prstGeom>
                    <a:noFill/>
                    <a:ln>
                      <a:noFill/>
                    </a:ln>
                  </pic:spPr>
                </pic:pic>
              </a:graphicData>
            </a:graphic>
          </wp:inline>
        </w:drawing>
      </w:r>
    </w:p>
    <w:p w14:paraId="7757B586" w14:textId="0AFBF3FB"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00BB91F8" w14:textId="25BA4E39"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3 </w:t>
      </w:r>
      <w:r>
        <w:rPr>
          <w:rFonts w:ascii="Calibri" w:hAnsi="Calibri" w:cs="Calibri"/>
          <w:b/>
          <w:bCs/>
          <w:color w:val="000000"/>
          <w:sz w:val="22"/>
          <w:szCs w:val="22"/>
        </w:rPr>
        <w:t>Q# 14/</w:t>
      </w:r>
      <w:r w:rsidRPr="002C4341">
        <w:rPr>
          <w:rFonts w:cs="Calibri"/>
          <w:color w:val="000000"/>
          <w:sz w:val="22"/>
          <w:szCs w:val="22"/>
        </w:rPr>
        <w:t xml:space="preserve"> </w:t>
      </w:r>
      <w:r w:rsidRPr="002C4341">
        <w:rPr>
          <w:noProof/>
        </w:rPr>
        <w:t>IGCSE Chemistry/2016/s/Paper 42/</w:t>
      </w:r>
    </w:p>
    <w:p w14:paraId="36DB75F7" w14:textId="3140BB70"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06368" behindDoc="0" locked="0" layoutInCell="1" allowOverlap="1" wp14:anchorId="7A672B73" wp14:editId="50890442">
                <wp:simplePos x="0" y="0"/>
                <wp:positionH relativeFrom="page">
                  <wp:posOffset>903249</wp:posOffset>
                </wp:positionH>
                <wp:positionV relativeFrom="paragraph">
                  <wp:posOffset>1720727</wp:posOffset>
                </wp:positionV>
                <wp:extent cx="5730949" cy="844442"/>
                <wp:effectExtent l="0" t="0" r="22225" b="1333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844442"/>
                        </a:xfrm>
                        <a:prstGeom prst="rect">
                          <a:avLst/>
                        </a:prstGeom>
                        <a:solidFill>
                          <a:srgbClr val="FFFFFF"/>
                        </a:solidFill>
                        <a:ln w="9525">
                          <a:solidFill>
                            <a:srgbClr val="000000"/>
                          </a:solidFill>
                          <a:miter lim="800000"/>
                          <a:headEnd/>
                          <a:tailEnd/>
                        </a:ln>
                      </wps:spPr>
                      <wps:txbx>
                        <w:txbxContent>
                          <w:p w14:paraId="411D66D7" w14:textId="77777777" w:rsidR="008656F9" w:rsidRDefault="008656F9" w:rsidP="00331ABD">
                            <w:pPr>
                              <w:spacing w:after="0" w:line="240" w:lineRule="auto"/>
                            </w:pPr>
                          </w:p>
                          <w:p w14:paraId="1FFF1E00" w14:textId="77777777" w:rsidR="008656F9" w:rsidRDefault="008656F9" w:rsidP="00331ABD">
                            <w:pPr>
                              <w:spacing w:after="0" w:line="240" w:lineRule="auto"/>
                            </w:pPr>
                          </w:p>
                          <w:p w14:paraId="192E9BF3" w14:textId="77777777" w:rsidR="008656F9" w:rsidRDefault="008656F9" w:rsidP="00331ABD">
                            <w:pPr>
                              <w:spacing w:after="0" w:line="240" w:lineRule="auto"/>
                            </w:pPr>
                          </w:p>
                          <w:p w14:paraId="2C218ABA" w14:textId="77777777" w:rsidR="008656F9" w:rsidRDefault="008656F9" w:rsidP="00331ABD">
                            <w:pPr>
                              <w:spacing w:after="0" w:line="240" w:lineRule="auto"/>
                            </w:pPr>
                          </w:p>
                          <w:p w14:paraId="1DD3C60F" w14:textId="77777777" w:rsidR="008656F9" w:rsidRDefault="008656F9" w:rsidP="00331ABD">
                            <w:pPr>
                              <w:spacing w:after="0" w:line="240" w:lineRule="auto"/>
                            </w:pPr>
                          </w:p>
                          <w:p w14:paraId="6061E1AC" w14:textId="77777777" w:rsidR="008656F9" w:rsidRDefault="008656F9" w:rsidP="00331ABD">
                            <w:pPr>
                              <w:spacing w:after="0" w:line="240" w:lineRule="auto"/>
                            </w:pPr>
                          </w:p>
                          <w:p w14:paraId="261B747A" w14:textId="77777777" w:rsidR="008656F9" w:rsidRDefault="008656F9" w:rsidP="00331ABD">
                            <w:pPr>
                              <w:spacing w:after="0" w:line="240" w:lineRule="auto"/>
                            </w:pPr>
                          </w:p>
                          <w:p w14:paraId="065042DE" w14:textId="77777777" w:rsidR="008656F9" w:rsidRDefault="008656F9" w:rsidP="00331ABD">
                            <w:pPr>
                              <w:spacing w:after="0" w:line="240" w:lineRule="auto"/>
                            </w:pPr>
                          </w:p>
                          <w:p w14:paraId="5021EA42" w14:textId="77777777" w:rsidR="008656F9" w:rsidRDefault="008656F9" w:rsidP="00331ABD">
                            <w:pPr>
                              <w:spacing w:after="0" w:line="240" w:lineRule="auto"/>
                            </w:pPr>
                          </w:p>
                          <w:p w14:paraId="4024B4E0" w14:textId="77777777" w:rsidR="008656F9" w:rsidRDefault="008656F9" w:rsidP="00331ABD">
                            <w:pPr>
                              <w:spacing w:after="0" w:line="240" w:lineRule="auto"/>
                            </w:pPr>
                          </w:p>
                          <w:p w14:paraId="5B3BD97A"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2B73" id="_x0000_s1049" type="#_x0000_t202" style="position:absolute;margin-left:71.1pt;margin-top:135.5pt;width:451.25pt;height:66.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qJwIAAE0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">
                <v:textbox>
                  <w:txbxContent>
                    <w:p w14:paraId="411D66D7" w14:textId="77777777" w:rsidR="008656F9" w:rsidRDefault="008656F9" w:rsidP="00331ABD">
                      <w:pPr>
                        <w:spacing w:after="0" w:line="240" w:lineRule="auto"/>
                      </w:pPr>
                    </w:p>
                    <w:p w14:paraId="1FFF1E00" w14:textId="77777777" w:rsidR="008656F9" w:rsidRDefault="008656F9" w:rsidP="00331ABD">
                      <w:pPr>
                        <w:spacing w:after="0" w:line="240" w:lineRule="auto"/>
                      </w:pPr>
                    </w:p>
                    <w:p w14:paraId="192E9BF3" w14:textId="77777777" w:rsidR="008656F9" w:rsidRDefault="008656F9" w:rsidP="00331ABD">
                      <w:pPr>
                        <w:spacing w:after="0" w:line="240" w:lineRule="auto"/>
                      </w:pPr>
                    </w:p>
                    <w:p w14:paraId="2C218ABA" w14:textId="77777777" w:rsidR="008656F9" w:rsidRDefault="008656F9" w:rsidP="00331ABD">
                      <w:pPr>
                        <w:spacing w:after="0" w:line="240" w:lineRule="auto"/>
                      </w:pPr>
                    </w:p>
                    <w:p w14:paraId="1DD3C60F" w14:textId="77777777" w:rsidR="008656F9" w:rsidRDefault="008656F9" w:rsidP="00331ABD">
                      <w:pPr>
                        <w:spacing w:after="0" w:line="240" w:lineRule="auto"/>
                      </w:pPr>
                    </w:p>
                    <w:p w14:paraId="6061E1AC" w14:textId="77777777" w:rsidR="008656F9" w:rsidRDefault="008656F9" w:rsidP="00331ABD">
                      <w:pPr>
                        <w:spacing w:after="0" w:line="240" w:lineRule="auto"/>
                      </w:pPr>
                    </w:p>
                    <w:p w14:paraId="261B747A" w14:textId="77777777" w:rsidR="008656F9" w:rsidRDefault="008656F9" w:rsidP="00331ABD">
                      <w:pPr>
                        <w:spacing w:after="0" w:line="240" w:lineRule="auto"/>
                      </w:pPr>
                    </w:p>
                    <w:p w14:paraId="065042DE" w14:textId="77777777" w:rsidR="008656F9" w:rsidRDefault="008656F9" w:rsidP="00331ABD">
                      <w:pPr>
                        <w:spacing w:after="0" w:line="240" w:lineRule="auto"/>
                      </w:pPr>
                    </w:p>
                    <w:p w14:paraId="5021EA42" w14:textId="77777777" w:rsidR="008656F9" w:rsidRDefault="008656F9" w:rsidP="00331ABD">
                      <w:pPr>
                        <w:spacing w:after="0" w:line="240" w:lineRule="auto"/>
                      </w:pPr>
                    </w:p>
                    <w:p w14:paraId="4024B4E0" w14:textId="77777777" w:rsidR="008656F9" w:rsidRDefault="008656F9" w:rsidP="00331ABD">
                      <w:pPr>
                        <w:spacing w:after="0" w:line="240" w:lineRule="auto"/>
                      </w:pPr>
                    </w:p>
                    <w:p w14:paraId="5B3BD97A" w14:textId="77777777" w:rsidR="008656F9" w:rsidRDefault="008656F9" w:rsidP="00331ABD">
                      <w:pPr>
                        <w:spacing w:after="0" w:line="240" w:lineRule="auto"/>
                      </w:pPr>
                    </w:p>
                  </w:txbxContent>
                </v:textbox>
                <w10:wrap anchorx="page"/>
              </v:shape>
            </w:pict>
          </mc:Fallback>
        </mc:AlternateContent>
      </w:r>
      <w:r w:rsidR="00505E40" w:rsidRPr="007037E3">
        <w:rPr>
          <w:noProof/>
        </w:rPr>
        <w:drawing>
          <wp:inline distT="0" distB="0" distL="0" distR="0" wp14:anchorId="2E00B0B6" wp14:editId="6B8801DE">
            <wp:extent cx="6566648" cy="2647507"/>
            <wp:effectExtent l="0" t="0" r="5715" b="635"/>
            <wp:docPr id="569"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rotWithShape="1">
                    <a:blip r:embed="rId28">
                      <a:extLst>
                        <a:ext uri="{28A0092B-C50C-407E-A947-70E740481C1C}">
                          <a14:useLocalDpi xmlns:a14="http://schemas.microsoft.com/office/drawing/2010/main" val="0"/>
                        </a:ext>
                      </a:extLst>
                    </a:blip>
                    <a:srcRect b="71013"/>
                    <a:stretch/>
                  </pic:blipFill>
                  <pic:spPr bwMode="auto">
                    <a:xfrm>
                      <a:off x="0" y="0"/>
                      <a:ext cx="6567170" cy="2647717"/>
                    </a:xfrm>
                    <a:prstGeom prst="rect">
                      <a:avLst/>
                    </a:prstGeom>
                    <a:noFill/>
                    <a:ln>
                      <a:noFill/>
                    </a:ln>
                    <a:extLst>
                      <a:ext uri="{53640926-AAD7-44D8-BBD7-CCE9431645EC}">
                        <a14:shadowObscured xmlns:a14="http://schemas.microsoft.com/office/drawing/2010/main"/>
                      </a:ext>
                    </a:extLst>
                  </pic:spPr>
                </pic:pic>
              </a:graphicData>
            </a:graphic>
          </wp:inline>
        </w:drawing>
      </w:r>
    </w:p>
    <w:p w14:paraId="1C495847"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5</w:t>
      </w:r>
      <w:r w:rsidRPr="002C4341">
        <w:rPr>
          <w:color w:val="000000"/>
        </w:rPr>
        <w:t xml:space="preserve"> </w:t>
      </w:r>
      <w:r>
        <w:rPr>
          <w:rFonts w:ascii="Calibri" w:hAnsi="Calibri" w:cs="Calibri"/>
          <w:b/>
          <w:bCs/>
          <w:color w:val="000000"/>
          <w:sz w:val="22"/>
          <w:szCs w:val="22"/>
        </w:rPr>
        <w:t>Q# 15/</w:t>
      </w:r>
      <w:r w:rsidRPr="002C4341">
        <w:rPr>
          <w:rFonts w:cs="Calibri"/>
          <w:color w:val="000000"/>
          <w:sz w:val="22"/>
          <w:szCs w:val="22"/>
        </w:rPr>
        <w:t xml:space="preserve"> </w:t>
      </w:r>
      <w:r w:rsidRPr="002C4341">
        <w:rPr>
          <w:noProof/>
        </w:rPr>
        <w:t>IGCSE Chemistry/2018/s/Paper 42/</w:t>
      </w:r>
      <w:r>
        <w:rPr>
          <w:noProof/>
        </w:rPr>
        <w:t>Q4</w:t>
      </w:r>
    </w:p>
    <w:p w14:paraId="44CC6F0A" w14:textId="3C89C75E"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10464" behindDoc="0" locked="0" layoutInCell="1" allowOverlap="1" wp14:anchorId="16FBAC88" wp14:editId="5E43C08A">
                <wp:simplePos x="0" y="0"/>
                <wp:positionH relativeFrom="page">
                  <wp:posOffset>648586</wp:posOffset>
                </wp:positionH>
                <wp:positionV relativeFrom="paragraph">
                  <wp:posOffset>2483175</wp:posOffset>
                </wp:positionV>
                <wp:extent cx="5730949" cy="1127051"/>
                <wp:effectExtent l="0" t="0" r="22225" b="165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1127051"/>
                        </a:xfrm>
                        <a:prstGeom prst="rect">
                          <a:avLst/>
                        </a:prstGeom>
                        <a:solidFill>
                          <a:srgbClr val="FFFFFF"/>
                        </a:solidFill>
                        <a:ln w="9525">
                          <a:solidFill>
                            <a:srgbClr val="000000"/>
                          </a:solidFill>
                          <a:miter lim="800000"/>
                          <a:headEnd/>
                          <a:tailEnd/>
                        </a:ln>
                      </wps:spPr>
                      <wps:txbx>
                        <w:txbxContent>
                          <w:p w14:paraId="46287504" w14:textId="77777777" w:rsidR="008656F9" w:rsidRDefault="008656F9" w:rsidP="00331ABD">
                            <w:pPr>
                              <w:spacing w:after="0" w:line="240" w:lineRule="auto"/>
                            </w:pPr>
                          </w:p>
                          <w:p w14:paraId="191DED7A" w14:textId="77777777" w:rsidR="008656F9" w:rsidRDefault="008656F9" w:rsidP="00331ABD">
                            <w:pPr>
                              <w:spacing w:after="0" w:line="240" w:lineRule="auto"/>
                            </w:pPr>
                          </w:p>
                          <w:p w14:paraId="2C2C1EB0" w14:textId="77777777" w:rsidR="008656F9" w:rsidRDefault="008656F9" w:rsidP="00331ABD">
                            <w:pPr>
                              <w:spacing w:after="0" w:line="240" w:lineRule="auto"/>
                            </w:pPr>
                          </w:p>
                          <w:p w14:paraId="33A216B6" w14:textId="77777777" w:rsidR="008656F9" w:rsidRDefault="008656F9" w:rsidP="00331ABD">
                            <w:pPr>
                              <w:spacing w:after="0" w:line="240" w:lineRule="auto"/>
                            </w:pPr>
                          </w:p>
                          <w:p w14:paraId="6C4E169C" w14:textId="77777777" w:rsidR="008656F9" w:rsidRDefault="008656F9" w:rsidP="00331ABD">
                            <w:pPr>
                              <w:spacing w:after="0" w:line="240" w:lineRule="auto"/>
                            </w:pPr>
                          </w:p>
                          <w:p w14:paraId="0AC65E5A" w14:textId="77777777" w:rsidR="008656F9" w:rsidRDefault="008656F9" w:rsidP="00331ABD">
                            <w:pPr>
                              <w:spacing w:after="0" w:line="240" w:lineRule="auto"/>
                            </w:pPr>
                          </w:p>
                          <w:p w14:paraId="771E69F3" w14:textId="77777777" w:rsidR="008656F9" w:rsidRDefault="008656F9" w:rsidP="00331ABD">
                            <w:pPr>
                              <w:spacing w:after="0" w:line="240" w:lineRule="auto"/>
                            </w:pPr>
                          </w:p>
                          <w:p w14:paraId="64D38583" w14:textId="77777777" w:rsidR="008656F9" w:rsidRDefault="008656F9" w:rsidP="00331ABD">
                            <w:pPr>
                              <w:spacing w:after="0" w:line="240" w:lineRule="auto"/>
                            </w:pPr>
                          </w:p>
                          <w:p w14:paraId="21B5E4B5" w14:textId="77777777" w:rsidR="008656F9" w:rsidRDefault="008656F9" w:rsidP="00331ABD">
                            <w:pPr>
                              <w:spacing w:after="0" w:line="240" w:lineRule="auto"/>
                            </w:pPr>
                          </w:p>
                          <w:p w14:paraId="5A13BFBB" w14:textId="77777777" w:rsidR="008656F9" w:rsidRDefault="008656F9" w:rsidP="00331ABD">
                            <w:pPr>
                              <w:spacing w:after="0" w:line="240" w:lineRule="auto"/>
                            </w:pPr>
                          </w:p>
                          <w:p w14:paraId="42AF49D1"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BAC88" id="_x0000_s1050" type="#_x0000_t202" style="position:absolute;margin-left:51.05pt;margin-top:195.55pt;width:451.25pt;height:88.7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">
                <v:textbox>
                  <w:txbxContent>
                    <w:p w14:paraId="46287504" w14:textId="77777777" w:rsidR="008656F9" w:rsidRDefault="008656F9" w:rsidP="00331ABD">
                      <w:pPr>
                        <w:spacing w:after="0" w:line="240" w:lineRule="auto"/>
                      </w:pPr>
                    </w:p>
                    <w:p w14:paraId="191DED7A" w14:textId="77777777" w:rsidR="008656F9" w:rsidRDefault="008656F9" w:rsidP="00331ABD">
                      <w:pPr>
                        <w:spacing w:after="0" w:line="240" w:lineRule="auto"/>
                      </w:pPr>
                    </w:p>
                    <w:p w14:paraId="2C2C1EB0" w14:textId="77777777" w:rsidR="008656F9" w:rsidRDefault="008656F9" w:rsidP="00331ABD">
                      <w:pPr>
                        <w:spacing w:after="0" w:line="240" w:lineRule="auto"/>
                      </w:pPr>
                    </w:p>
                    <w:p w14:paraId="33A216B6" w14:textId="77777777" w:rsidR="008656F9" w:rsidRDefault="008656F9" w:rsidP="00331ABD">
                      <w:pPr>
                        <w:spacing w:after="0" w:line="240" w:lineRule="auto"/>
                      </w:pPr>
                    </w:p>
                    <w:p w14:paraId="6C4E169C" w14:textId="77777777" w:rsidR="008656F9" w:rsidRDefault="008656F9" w:rsidP="00331ABD">
                      <w:pPr>
                        <w:spacing w:after="0" w:line="240" w:lineRule="auto"/>
                      </w:pPr>
                    </w:p>
                    <w:p w14:paraId="0AC65E5A" w14:textId="77777777" w:rsidR="008656F9" w:rsidRDefault="008656F9" w:rsidP="00331ABD">
                      <w:pPr>
                        <w:spacing w:after="0" w:line="240" w:lineRule="auto"/>
                      </w:pPr>
                    </w:p>
                    <w:p w14:paraId="771E69F3" w14:textId="77777777" w:rsidR="008656F9" w:rsidRDefault="008656F9" w:rsidP="00331ABD">
                      <w:pPr>
                        <w:spacing w:after="0" w:line="240" w:lineRule="auto"/>
                      </w:pPr>
                    </w:p>
                    <w:p w14:paraId="64D38583" w14:textId="77777777" w:rsidR="008656F9" w:rsidRDefault="008656F9" w:rsidP="00331ABD">
                      <w:pPr>
                        <w:spacing w:after="0" w:line="240" w:lineRule="auto"/>
                      </w:pPr>
                    </w:p>
                    <w:p w14:paraId="21B5E4B5" w14:textId="77777777" w:rsidR="008656F9" w:rsidRDefault="008656F9" w:rsidP="00331ABD">
                      <w:pPr>
                        <w:spacing w:after="0" w:line="240" w:lineRule="auto"/>
                      </w:pPr>
                    </w:p>
                    <w:p w14:paraId="5A13BFBB" w14:textId="77777777" w:rsidR="008656F9" w:rsidRDefault="008656F9" w:rsidP="00331ABD">
                      <w:pPr>
                        <w:spacing w:after="0" w:line="240" w:lineRule="auto"/>
                      </w:pPr>
                    </w:p>
                    <w:p w14:paraId="42AF49D1" w14:textId="77777777" w:rsidR="008656F9" w:rsidRDefault="008656F9" w:rsidP="00331ABD">
                      <w:pPr>
                        <w:spacing w:after="0" w:line="240" w:lineRule="auto"/>
                      </w:pPr>
                    </w:p>
                  </w:txbxContent>
                </v:textbox>
                <w10:wrap anchorx="page"/>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08416" behindDoc="0" locked="0" layoutInCell="1" allowOverlap="1" wp14:anchorId="1A88CAEB" wp14:editId="0F73606C">
                <wp:simplePos x="0" y="0"/>
                <wp:positionH relativeFrom="page">
                  <wp:posOffset>715763</wp:posOffset>
                </wp:positionH>
                <wp:positionV relativeFrom="paragraph">
                  <wp:posOffset>625682</wp:posOffset>
                </wp:positionV>
                <wp:extent cx="5730949" cy="509964"/>
                <wp:effectExtent l="0" t="0" r="22225" b="2349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509964"/>
                        </a:xfrm>
                        <a:prstGeom prst="rect">
                          <a:avLst/>
                        </a:prstGeom>
                        <a:solidFill>
                          <a:srgbClr val="FFFFFF"/>
                        </a:solidFill>
                        <a:ln w="9525">
                          <a:solidFill>
                            <a:srgbClr val="000000"/>
                          </a:solidFill>
                          <a:miter lim="800000"/>
                          <a:headEnd/>
                          <a:tailEnd/>
                        </a:ln>
                      </wps:spPr>
                      <wps:txbx>
                        <w:txbxContent>
                          <w:p w14:paraId="131D0407" w14:textId="77777777" w:rsidR="008656F9" w:rsidRDefault="008656F9" w:rsidP="00331ABD">
                            <w:pPr>
                              <w:spacing w:after="0" w:line="240" w:lineRule="auto"/>
                            </w:pPr>
                          </w:p>
                          <w:p w14:paraId="5B304DDE" w14:textId="77777777" w:rsidR="008656F9" w:rsidRDefault="008656F9" w:rsidP="00331ABD">
                            <w:pPr>
                              <w:spacing w:after="0" w:line="240" w:lineRule="auto"/>
                            </w:pPr>
                          </w:p>
                          <w:p w14:paraId="672828DE" w14:textId="77777777" w:rsidR="008656F9" w:rsidRDefault="008656F9" w:rsidP="00331ABD">
                            <w:pPr>
                              <w:spacing w:after="0" w:line="240" w:lineRule="auto"/>
                            </w:pPr>
                          </w:p>
                          <w:p w14:paraId="0AB4CA15" w14:textId="77777777" w:rsidR="008656F9" w:rsidRDefault="008656F9" w:rsidP="00331ABD">
                            <w:pPr>
                              <w:spacing w:after="0" w:line="240" w:lineRule="auto"/>
                            </w:pPr>
                          </w:p>
                          <w:p w14:paraId="54B93DA7" w14:textId="77777777" w:rsidR="008656F9" w:rsidRDefault="008656F9" w:rsidP="00331ABD">
                            <w:pPr>
                              <w:spacing w:after="0" w:line="240" w:lineRule="auto"/>
                            </w:pPr>
                          </w:p>
                          <w:p w14:paraId="617F0815" w14:textId="77777777" w:rsidR="008656F9" w:rsidRDefault="008656F9" w:rsidP="00331ABD">
                            <w:pPr>
                              <w:spacing w:after="0" w:line="240" w:lineRule="auto"/>
                            </w:pPr>
                          </w:p>
                          <w:p w14:paraId="6165F45B" w14:textId="77777777" w:rsidR="008656F9" w:rsidRDefault="008656F9" w:rsidP="00331ABD">
                            <w:pPr>
                              <w:spacing w:after="0" w:line="240" w:lineRule="auto"/>
                            </w:pPr>
                          </w:p>
                          <w:p w14:paraId="1F5C2206" w14:textId="77777777" w:rsidR="008656F9" w:rsidRDefault="008656F9" w:rsidP="00331ABD">
                            <w:pPr>
                              <w:spacing w:after="0" w:line="240" w:lineRule="auto"/>
                            </w:pPr>
                          </w:p>
                          <w:p w14:paraId="2C92074A" w14:textId="77777777" w:rsidR="008656F9" w:rsidRDefault="008656F9" w:rsidP="00331ABD">
                            <w:pPr>
                              <w:spacing w:after="0" w:line="240" w:lineRule="auto"/>
                            </w:pPr>
                          </w:p>
                          <w:p w14:paraId="792E63D1" w14:textId="77777777" w:rsidR="008656F9" w:rsidRDefault="008656F9" w:rsidP="00331ABD">
                            <w:pPr>
                              <w:spacing w:after="0" w:line="240" w:lineRule="auto"/>
                            </w:pPr>
                          </w:p>
                          <w:p w14:paraId="03B84323"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8CAEB" id="_x0000_s1051" type="#_x0000_t202" style="position:absolute;margin-left:56.35pt;margin-top:49.25pt;width:451.25pt;height:40.1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">
                <v:textbox>
                  <w:txbxContent>
                    <w:p w14:paraId="131D0407" w14:textId="77777777" w:rsidR="008656F9" w:rsidRDefault="008656F9" w:rsidP="00331ABD">
                      <w:pPr>
                        <w:spacing w:after="0" w:line="240" w:lineRule="auto"/>
                      </w:pPr>
                    </w:p>
                    <w:p w14:paraId="5B304DDE" w14:textId="77777777" w:rsidR="008656F9" w:rsidRDefault="008656F9" w:rsidP="00331ABD">
                      <w:pPr>
                        <w:spacing w:after="0" w:line="240" w:lineRule="auto"/>
                      </w:pPr>
                    </w:p>
                    <w:p w14:paraId="672828DE" w14:textId="77777777" w:rsidR="008656F9" w:rsidRDefault="008656F9" w:rsidP="00331ABD">
                      <w:pPr>
                        <w:spacing w:after="0" w:line="240" w:lineRule="auto"/>
                      </w:pPr>
                    </w:p>
                    <w:p w14:paraId="0AB4CA15" w14:textId="77777777" w:rsidR="008656F9" w:rsidRDefault="008656F9" w:rsidP="00331ABD">
                      <w:pPr>
                        <w:spacing w:after="0" w:line="240" w:lineRule="auto"/>
                      </w:pPr>
                    </w:p>
                    <w:p w14:paraId="54B93DA7" w14:textId="77777777" w:rsidR="008656F9" w:rsidRDefault="008656F9" w:rsidP="00331ABD">
                      <w:pPr>
                        <w:spacing w:after="0" w:line="240" w:lineRule="auto"/>
                      </w:pPr>
                    </w:p>
                    <w:p w14:paraId="617F0815" w14:textId="77777777" w:rsidR="008656F9" w:rsidRDefault="008656F9" w:rsidP="00331ABD">
                      <w:pPr>
                        <w:spacing w:after="0" w:line="240" w:lineRule="auto"/>
                      </w:pPr>
                    </w:p>
                    <w:p w14:paraId="6165F45B" w14:textId="77777777" w:rsidR="008656F9" w:rsidRDefault="008656F9" w:rsidP="00331ABD">
                      <w:pPr>
                        <w:spacing w:after="0" w:line="240" w:lineRule="auto"/>
                      </w:pPr>
                    </w:p>
                    <w:p w14:paraId="1F5C2206" w14:textId="77777777" w:rsidR="008656F9" w:rsidRDefault="008656F9" w:rsidP="00331ABD">
                      <w:pPr>
                        <w:spacing w:after="0" w:line="240" w:lineRule="auto"/>
                      </w:pPr>
                    </w:p>
                    <w:p w14:paraId="2C92074A" w14:textId="77777777" w:rsidR="008656F9" w:rsidRDefault="008656F9" w:rsidP="00331ABD">
                      <w:pPr>
                        <w:spacing w:after="0" w:line="240" w:lineRule="auto"/>
                      </w:pPr>
                    </w:p>
                    <w:p w14:paraId="792E63D1" w14:textId="77777777" w:rsidR="008656F9" w:rsidRDefault="008656F9" w:rsidP="00331ABD">
                      <w:pPr>
                        <w:spacing w:after="0" w:line="240" w:lineRule="auto"/>
                      </w:pPr>
                    </w:p>
                    <w:p w14:paraId="03B84323" w14:textId="77777777" w:rsidR="008656F9" w:rsidRDefault="008656F9" w:rsidP="00331ABD">
                      <w:pPr>
                        <w:spacing w:after="0" w:line="240" w:lineRule="auto"/>
                      </w:pPr>
                    </w:p>
                  </w:txbxContent>
                </v:textbox>
                <w10:wrap anchorx="page"/>
              </v:shape>
            </w:pict>
          </mc:Fallback>
        </mc:AlternateContent>
      </w:r>
      <w:r w:rsidR="00505E40" w:rsidRPr="007037E3">
        <w:rPr>
          <w:noProof/>
        </w:rPr>
        <w:drawing>
          <wp:inline distT="0" distB="0" distL="0" distR="0" wp14:anchorId="5BBC93FD" wp14:editId="6C8631F1">
            <wp:extent cx="6387394" cy="3657600"/>
            <wp:effectExtent l="0" t="0" r="0" b="0"/>
            <wp:docPr id="565"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rotWithShape="1">
                    <a:blip r:embed="rId16">
                      <a:extLst>
                        <a:ext uri="{28A0092B-C50C-407E-A947-70E740481C1C}">
                          <a14:useLocalDpi xmlns:a14="http://schemas.microsoft.com/office/drawing/2010/main" val="0"/>
                        </a:ext>
                      </a:extLst>
                    </a:blip>
                    <a:srcRect t="49428" b="11228"/>
                    <a:stretch/>
                  </pic:blipFill>
                  <pic:spPr bwMode="auto">
                    <a:xfrm>
                      <a:off x="0" y="0"/>
                      <a:ext cx="6388735" cy="3658368"/>
                    </a:xfrm>
                    <a:prstGeom prst="rect">
                      <a:avLst/>
                    </a:prstGeom>
                    <a:noFill/>
                    <a:ln>
                      <a:noFill/>
                    </a:ln>
                    <a:extLst>
                      <a:ext uri="{53640926-AAD7-44D8-BBD7-CCE9431645EC}">
                        <a14:shadowObscured xmlns:a14="http://schemas.microsoft.com/office/drawing/2010/main"/>
                      </a:ext>
                    </a:extLst>
                  </pic:spPr>
                </pic:pic>
              </a:graphicData>
            </a:graphic>
          </wp:inline>
        </w:drawing>
      </w:r>
    </w:p>
    <w:p w14:paraId="71CCA4E7"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5 </w:t>
      </w:r>
      <w:r>
        <w:rPr>
          <w:rFonts w:ascii="Calibri" w:hAnsi="Calibri" w:cs="Calibri"/>
          <w:b/>
          <w:bCs/>
          <w:color w:val="000000"/>
          <w:sz w:val="22"/>
          <w:szCs w:val="22"/>
        </w:rPr>
        <w:t>Q# 16/</w:t>
      </w:r>
      <w:r w:rsidRPr="002C4341">
        <w:rPr>
          <w:rFonts w:cs="Calibri"/>
          <w:color w:val="000000"/>
          <w:sz w:val="22"/>
          <w:szCs w:val="22"/>
        </w:rPr>
        <w:t xml:space="preserve"> </w:t>
      </w:r>
      <w:r w:rsidRPr="002C4341">
        <w:rPr>
          <w:noProof/>
        </w:rPr>
        <w:t>IGCSE Chemistry/2016/w/Paper 41/</w:t>
      </w:r>
    </w:p>
    <w:p w14:paraId="52DF1CB1" w14:textId="6E3A2321" w:rsidR="00505E40" w:rsidRPr="002C4341" w:rsidRDefault="00505E40" w:rsidP="00505E40">
      <w:pPr>
        <w:spacing w:after="0" w:line="240" w:lineRule="auto"/>
        <w:rPr>
          <w:noProof/>
        </w:rPr>
      </w:pPr>
      <w:r w:rsidRPr="007037E3">
        <w:rPr>
          <w:noProof/>
        </w:rPr>
        <w:drawing>
          <wp:inline distT="0" distB="0" distL="0" distR="0" wp14:anchorId="7336CD01" wp14:editId="2B24BB0A">
            <wp:extent cx="6103620" cy="2790825"/>
            <wp:effectExtent l="0" t="0" r="0" b="0"/>
            <wp:docPr id="560"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29">
                      <a:extLst>
                        <a:ext uri="{28A0092B-C50C-407E-A947-70E740481C1C}">
                          <a14:useLocalDpi xmlns:a14="http://schemas.microsoft.com/office/drawing/2010/main" val="0"/>
                        </a:ext>
                      </a:extLst>
                    </a:blip>
                    <a:srcRect b="60194"/>
                    <a:stretch>
                      <a:fillRect/>
                    </a:stretch>
                  </pic:blipFill>
                  <pic:spPr bwMode="auto">
                    <a:xfrm>
                      <a:off x="0" y="0"/>
                      <a:ext cx="6103620" cy="2790825"/>
                    </a:xfrm>
                    <a:prstGeom prst="rect">
                      <a:avLst/>
                    </a:prstGeom>
                    <a:noFill/>
                    <a:ln>
                      <a:noFill/>
                    </a:ln>
                  </pic:spPr>
                </pic:pic>
              </a:graphicData>
            </a:graphic>
          </wp:inline>
        </w:drawing>
      </w:r>
    </w:p>
    <w:p w14:paraId="545C85FF" w14:textId="7070470D" w:rsidR="00505E40"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712512" behindDoc="0" locked="0" layoutInCell="1" allowOverlap="1" wp14:anchorId="432BC63D" wp14:editId="3C868110">
                <wp:simplePos x="0" y="0"/>
                <wp:positionH relativeFrom="margin">
                  <wp:posOffset>267276</wp:posOffset>
                </wp:positionH>
                <wp:positionV relativeFrom="paragraph">
                  <wp:posOffset>995813</wp:posOffset>
                </wp:positionV>
                <wp:extent cx="5624623" cy="1506249"/>
                <wp:effectExtent l="0" t="0" r="14605" b="1778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623" cy="1506249"/>
                        </a:xfrm>
                        <a:prstGeom prst="rect">
                          <a:avLst/>
                        </a:prstGeom>
                        <a:solidFill>
                          <a:srgbClr val="FFFFFF"/>
                        </a:solidFill>
                        <a:ln w="9525">
                          <a:solidFill>
                            <a:srgbClr val="000000"/>
                          </a:solidFill>
                          <a:miter lim="800000"/>
                          <a:headEnd/>
                          <a:tailEnd/>
                        </a:ln>
                      </wps:spPr>
                      <wps:txbx>
                        <w:txbxContent>
                          <w:p w14:paraId="6DDDB966" w14:textId="77777777" w:rsidR="008656F9" w:rsidRDefault="008656F9" w:rsidP="00331ABD">
                            <w:pPr>
                              <w:spacing w:after="0" w:line="240" w:lineRule="auto"/>
                            </w:pPr>
                          </w:p>
                          <w:p w14:paraId="6E1E762A" w14:textId="77777777" w:rsidR="008656F9" w:rsidRDefault="008656F9" w:rsidP="00331ABD">
                            <w:pPr>
                              <w:spacing w:after="0" w:line="240" w:lineRule="auto"/>
                            </w:pPr>
                          </w:p>
                          <w:p w14:paraId="21A809B1" w14:textId="77777777" w:rsidR="008656F9" w:rsidRDefault="008656F9" w:rsidP="00331ABD">
                            <w:pPr>
                              <w:spacing w:after="0" w:line="240" w:lineRule="auto"/>
                            </w:pPr>
                          </w:p>
                          <w:p w14:paraId="46889C73" w14:textId="77777777" w:rsidR="008656F9" w:rsidRDefault="008656F9" w:rsidP="00331ABD">
                            <w:pPr>
                              <w:spacing w:after="0" w:line="240" w:lineRule="auto"/>
                            </w:pPr>
                          </w:p>
                          <w:p w14:paraId="01E6B6C2" w14:textId="77777777" w:rsidR="008656F9" w:rsidRDefault="008656F9" w:rsidP="00331ABD">
                            <w:pPr>
                              <w:spacing w:after="0" w:line="240" w:lineRule="auto"/>
                            </w:pPr>
                          </w:p>
                          <w:p w14:paraId="0AFDCED3" w14:textId="77777777" w:rsidR="008656F9" w:rsidRDefault="008656F9" w:rsidP="00331ABD">
                            <w:pPr>
                              <w:spacing w:after="0" w:line="240" w:lineRule="auto"/>
                            </w:pPr>
                          </w:p>
                          <w:p w14:paraId="45F43DC9" w14:textId="77777777" w:rsidR="008656F9" w:rsidRDefault="008656F9" w:rsidP="00331ABD">
                            <w:pPr>
                              <w:spacing w:after="0" w:line="240" w:lineRule="auto"/>
                            </w:pPr>
                          </w:p>
                          <w:p w14:paraId="45F31D47" w14:textId="77777777" w:rsidR="008656F9" w:rsidRDefault="008656F9" w:rsidP="00331ABD">
                            <w:pPr>
                              <w:spacing w:after="0" w:line="240" w:lineRule="auto"/>
                            </w:pPr>
                          </w:p>
                          <w:p w14:paraId="1AB71279" w14:textId="77777777" w:rsidR="008656F9" w:rsidRDefault="008656F9" w:rsidP="00331ABD">
                            <w:pPr>
                              <w:spacing w:after="0" w:line="240" w:lineRule="auto"/>
                            </w:pPr>
                          </w:p>
                          <w:p w14:paraId="7C4C7216" w14:textId="77777777" w:rsidR="008656F9" w:rsidRDefault="008656F9" w:rsidP="00331ABD">
                            <w:pPr>
                              <w:spacing w:after="0" w:line="240" w:lineRule="auto"/>
                            </w:pPr>
                          </w:p>
                          <w:p w14:paraId="1BC1B6CC"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BC63D" id="_x0000_s1052" type="#_x0000_t202" style="position:absolute;margin-left:21.05pt;margin-top:78.4pt;width:442.9pt;height:118.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">
                <v:textbox>
                  <w:txbxContent>
                    <w:p w14:paraId="6DDDB966" w14:textId="77777777" w:rsidR="008656F9" w:rsidRDefault="008656F9" w:rsidP="00331ABD">
                      <w:pPr>
                        <w:spacing w:after="0" w:line="240" w:lineRule="auto"/>
                      </w:pPr>
                    </w:p>
                    <w:p w14:paraId="6E1E762A" w14:textId="77777777" w:rsidR="008656F9" w:rsidRDefault="008656F9" w:rsidP="00331ABD">
                      <w:pPr>
                        <w:spacing w:after="0" w:line="240" w:lineRule="auto"/>
                      </w:pPr>
                    </w:p>
                    <w:p w14:paraId="21A809B1" w14:textId="77777777" w:rsidR="008656F9" w:rsidRDefault="008656F9" w:rsidP="00331ABD">
                      <w:pPr>
                        <w:spacing w:after="0" w:line="240" w:lineRule="auto"/>
                      </w:pPr>
                    </w:p>
                    <w:p w14:paraId="46889C73" w14:textId="77777777" w:rsidR="008656F9" w:rsidRDefault="008656F9" w:rsidP="00331ABD">
                      <w:pPr>
                        <w:spacing w:after="0" w:line="240" w:lineRule="auto"/>
                      </w:pPr>
                    </w:p>
                    <w:p w14:paraId="01E6B6C2" w14:textId="77777777" w:rsidR="008656F9" w:rsidRDefault="008656F9" w:rsidP="00331ABD">
                      <w:pPr>
                        <w:spacing w:after="0" w:line="240" w:lineRule="auto"/>
                      </w:pPr>
                    </w:p>
                    <w:p w14:paraId="0AFDCED3" w14:textId="77777777" w:rsidR="008656F9" w:rsidRDefault="008656F9" w:rsidP="00331ABD">
                      <w:pPr>
                        <w:spacing w:after="0" w:line="240" w:lineRule="auto"/>
                      </w:pPr>
                    </w:p>
                    <w:p w14:paraId="45F43DC9" w14:textId="77777777" w:rsidR="008656F9" w:rsidRDefault="008656F9" w:rsidP="00331ABD">
                      <w:pPr>
                        <w:spacing w:after="0" w:line="240" w:lineRule="auto"/>
                      </w:pPr>
                    </w:p>
                    <w:p w14:paraId="45F31D47" w14:textId="77777777" w:rsidR="008656F9" w:rsidRDefault="008656F9" w:rsidP="00331ABD">
                      <w:pPr>
                        <w:spacing w:after="0" w:line="240" w:lineRule="auto"/>
                      </w:pPr>
                    </w:p>
                    <w:p w14:paraId="1AB71279" w14:textId="77777777" w:rsidR="008656F9" w:rsidRDefault="008656F9" w:rsidP="00331ABD">
                      <w:pPr>
                        <w:spacing w:after="0" w:line="240" w:lineRule="auto"/>
                      </w:pPr>
                    </w:p>
                    <w:p w14:paraId="7C4C7216" w14:textId="77777777" w:rsidR="008656F9" w:rsidRDefault="008656F9" w:rsidP="00331ABD">
                      <w:pPr>
                        <w:spacing w:after="0" w:line="240" w:lineRule="auto"/>
                      </w:pPr>
                    </w:p>
                    <w:p w14:paraId="1BC1B6CC"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F15E4A2" wp14:editId="45F0EC86">
            <wp:extent cx="6103620" cy="2505710"/>
            <wp:effectExtent l="0" t="0" r="0" b="0"/>
            <wp:docPr id="561"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9">
                      <a:extLst>
                        <a:ext uri="{28A0092B-C50C-407E-A947-70E740481C1C}">
                          <a14:useLocalDpi xmlns:a14="http://schemas.microsoft.com/office/drawing/2010/main" val="0"/>
                        </a:ext>
                      </a:extLst>
                    </a:blip>
                    <a:srcRect t="64320"/>
                    <a:stretch>
                      <a:fillRect/>
                    </a:stretch>
                  </pic:blipFill>
                  <pic:spPr bwMode="auto">
                    <a:xfrm>
                      <a:off x="0" y="0"/>
                      <a:ext cx="6103620" cy="2505710"/>
                    </a:xfrm>
                    <a:prstGeom prst="rect">
                      <a:avLst/>
                    </a:prstGeom>
                    <a:noFill/>
                    <a:ln>
                      <a:noFill/>
                    </a:ln>
                  </pic:spPr>
                </pic:pic>
              </a:graphicData>
            </a:graphic>
          </wp:inline>
        </w:drawing>
      </w:r>
    </w:p>
    <w:p w14:paraId="7C8D5D5A" w14:textId="6DF3DBA8" w:rsidR="00505E40" w:rsidRPr="002C4341" w:rsidRDefault="00505E40" w:rsidP="00505E40">
      <w:pPr>
        <w:spacing w:after="0" w:line="240" w:lineRule="auto"/>
        <w:rPr>
          <w:noProof/>
        </w:rPr>
      </w:pPr>
      <w:r w:rsidRPr="007037E3">
        <w:rPr>
          <w:noProof/>
        </w:rPr>
        <w:drawing>
          <wp:inline distT="0" distB="0" distL="0" distR="0" wp14:anchorId="46AEAA12" wp14:editId="6186810C">
            <wp:extent cx="5866130" cy="1045210"/>
            <wp:effectExtent l="0" t="0" r="0" b="0"/>
            <wp:docPr id="562"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0">
                      <a:extLst>
                        <a:ext uri="{28A0092B-C50C-407E-A947-70E740481C1C}">
                          <a14:useLocalDpi xmlns:a14="http://schemas.microsoft.com/office/drawing/2010/main" val="0"/>
                        </a:ext>
                      </a:extLst>
                    </a:blip>
                    <a:srcRect b="85493"/>
                    <a:stretch>
                      <a:fillRect/>
                    </a:stretch>
                  </pic:blipFill>
                  <pic:spPr bwMode="auto">
                    <a:xfrm>
                      <a:off x="0" y="0"/>
                      <a:ext cx="5866130" cy="1045210"/>
                    </a:xfrm>
                    <a:prstGeom prst="rect">
                      <a:avLst/>
                    </a:prstGeom>
                    <a:noFill/>
                    <a:ln>
                      <a:noFill/>
                    </a:ln>
                  </pic:spPr>
                </pic:pic>
              </a:graphicData>
            </a:graphic>
          </wp:inline>
        </w:drawing>
      </w:r>
    </w:p>
    <w:p w14:paraId="56433E1B" w14:textId="4C1730E8"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16608" behindDoc="0" locked="0" layoutInCell="1" allowOverlap="1" wp14:anchorId="411E4F3D" wp14:editId="57D3764C">
                <wp:simplePos x="0" y="0"/>
                <wp:positionH relativeFrom="margin">
                  <wp:posOffset>267276</wp:posOffset>
                </wp:positionH>
                <wp:positionV relativeFrom="paragraph">
                  <wp:posOffset>3473553</wp:posOffset>
                </wp:positionV>
                <wp:extent cx="5305646" cy="882503"/>
                <wp:effectExtent l="0" t="0" r="28575" b="1333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646" cy="882503"/>
                        </a:xfrm>
                        <a:prstGeom prst="rect">
                          <a:avLst/>
                        </a:prstGeom>
                        <a:solidFill>
                          <a:srgbClr val="FFFFFF"/>
                        </a:solidFill>
                        <a:ln w="9525">
                          <a:solidFill>
                            <a:srgbClr val="000000"/>
                          </a:solidFill>
                          <a:miter lim="800000"/>
                          <a:headEnd/>
                          <a:tailEnd/>
                        </a:ln>
                      </wps:spPr>
                      <wps:txbx>
                        <w:txbxContent>
                          <w:p w14:paraId="1AFB44CA" w14:textId="77777777" w:rsidR="008656F9" w:rsidRDefault="008656F9" w:rsidP="00331ABD">
                            <w:pPr>
                              <w:spacing w:after="0" w:line="240" w:lineRule="auto"/>
                            </w:pPr>
                          </w:p>
                          <w:p w14:paraId="348AABF6" w14:textId="77777777" w:rsidR="008656F9" w:rsidRDefault="008656F9" w:rsidP="00331ABD">
                            <w:pPr>
                              <w:spacing w:after="0" w:line="240" w:lineRule="auto"/>
                            </w:pPr>
                          </w:p>
                          <w:p w14:paraId="46F3C725" w14:textId="77777777" w:rsidR="008656F9" w:rsidRDefault="008656F9" w:rsidP="00331ABD">
                            <w:pPr>
                              <w:spacing w:after="0" w:line="240" w:lineRule="auto"/>
                            </w:pPr>
                          </w:p>
                          <w:p w14:paraId="112BBAEC" w14:textId="77777777" w:rsidR="008656F9" w:rsidRDefault="008656F9" w:rsidP="00331ABD">
                            <w:pPr>
                              <w:spacing w:after="0" w:line="240" w:lineRule="auto"/>
                            </w:pPr>
                          </w:p>
                          <w:p w14:paraId="55AEB976" w14:textId="77777777" w:rsidR="008656F9" w:rsidRDefault="008656F9" w:rsidP="00331ABD">
                            <w:pPr>
                              <w:spacing w:after="0" w:line="240" w:lineRule="auto"/>
                            </w:pPr>
                          </w:p>
                          <w:p w14:paraId="2B0DD9E1" w14:textId="77777777" w:rsidR="008656F9" w:rsidRDefault="008656F9" w:rsidP="00331ABD">
                            <w:pPr>
                              <w:spacing w:after="0" w:line="240" w:lineRule="auto"/>
                            </w:pPr>
                          </w:p>
                          <w:p w14:paraId="4D6C69CC" w14:textId="77777777" w:rsidR="008656F9" w:rsidRDefault="008656F9" w:rsidP="00331ABD">
                            <w:pPr>
                              <w:spacing w:after="0" w:line="240" w:lineRule="auto"/>
                            </w:pPr>
                          </w:p>
                          <w:p w14:paraId="5323A7E0" w14:textId="77777777" w:rsidR="008656F9" w:rsidRDefault="008656F9" w:rsidP="00331ABD">
                            <w:pPr>
                              <w:spacing w:after="0" w:line="240" w:lineRule="auto"/>
                            </w:pPr>
                          </w:p>
                          <w:p w14:paraId="19EC2461" w14:textId="77777777" w:rsidR="008656F9" w:rsidRDefault="008656F9" w:rsidP="00331ABD">
                            <w:pPr>
                              <w:spacing w:after="0" w:line="240" w:lineRule="auto"/>
                            </w:pPr>
                          </w:p>
                          <w:p w14:paraId="133C5536" w14:textId="77777777" w:rsidR="008656F9" w:rsidRDefault="008656F9" w:rsidP="00331ABD">
                            <w:pPr>
                              <w:spacing w:after="0" w:line="240" w:lineRule="auto"/>
                            </w:pPr>
                          </w:p>
                          <w:p w14:paraId="0C9DC665"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E4F3D" id="_x0000_s1053" type="#_x0000_t202" style="position:absolute;margin-left:21.05pt;margin-top:273.5pt;width:417.75pt;height:69.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">
                <v:textbox>
                  <w:txbxContent>
                    <w:p w14:paraId="1AFB44CA" w14:textId="77777777" w:rsidR="008656F9" w:rsidRDefault="008656F9" w:rsidP="00331ABD">
                      <w:pPr>
                        <w:spacing w:after="0" w:line="240" w:lineRule="auto"/>
                      </w:pPr>
                    </w:p>
                    <w:p w14:paraId="348AABF6" w14:textId="77777777" w:rsidR="008656F9" w:rsidRDefault="008656F9" w:rsidP="00331ABD">
                      <w:pPr>
                        <w:spacing w:after="0" w:line="240" w:lineRule="auto"/>
                      </w:pPr>
                    </w:p>
                    <w:p w14:paraId="46F3C725" w14:textId="77777777" w:rsidR="008656F9" w:rsidRDefault="008656F9" w:rsidP="00331ABD">
                      <w:pPr>
                        <w:spacing w:after="0" w:line="240" w:lineRule="auto"/>
                      </w:pPr>
                    </w:p>
                    <w:p w14:paraId="112BBAEC" w14:textId="77777777" w:rsidR="008656F9" w:rsidRDefault="008656F9" w:rsidP="00331ABD">
                      <w:pPr>
                        <w:spacing w:after="0" w:line="240" w:lineRule="auto"/>
                      </w:pPr>
                    </w:p>
                    <w:p w14:paraId="55AEB976" w14:textId="77777777" w:rsidR="008656F9" w:rsidRDefault="008656F9" w:rsidP="00331ABD">
                      <w:pPr>
                        <w:spacing w:after="0" w:line="240" w:lineRule="auto"/>
                      </w:pPr>
                    </w:p>
                    <w:p w14:paraId="2B0DD9E1" w14:textId="77777777" w:rsidR="008656F9" w:rsidRDefault="008656F9" w:rsidP="00331ABD">
                      <w:pPr>
                        <w:spacing w:after="0" w:line="240" w:lineRule="auto"/>
                      </w:pPr>
                    </w:p>
                    <w:p w14:paraId="4D6C69CC" w14:textId="77777777" w:rsidR="008656F9" w:rsidRDefault="008656F9" w:rsidP="00331ABD">
                      <w:pPr>
                        <w:spacing w:after="0" w:line="240" w:lineRule="auto"/>
                      </w:pPr>
                    </w:p>
                    <w:p w14:paraId="5323A7E0" w14:textId="77777777" w:rsidR="008656F9" w:rsidRDefault="008656F9" w:rsidP="00331ABD">
                      <w:pPr>
                        <w:spacing w:after="0" w:line="240" w:lineRule="auto"/>
                      </w:pPr>
                    </w:p>
                    <w:p w14:paraId="19EC2461" w14:textId="77777777" w:rsidR="008656F9" w:rsidRDefault="008656F9" w:rsidP="00331ABD">
                      <w:pPr>
                        <w:spacing w:after="0" w:line="240" w:lineRule="auto"/>
                      </w:pPr>
                    </w:p>
                    <w:p w14:paraId="133C5536" w14:textId="77777777" w:rsidR="008656F9" w:rsidRDefault="008656F9" w:rsidP="00331ABD">
                      <w:pPr>
                        <w:spacing w:after="0" w:line="240" w:lineRule="auto"/>
                      </w:pPr>
                    </w:p>
                    <w:p w14:paraId="0C9DC665"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14560" behindDoc="0" locked="0" layoutInCell="1" allowOverlap="1" wp14:anchorId="3B9232D3" wp14:editId="3C2E5207">
                <wp:simplePos x="0" y="0"/>
                <wp:positionH relativeFrom="margin">
                  <wp:posOffset>320439</wp:posOffset>
                </wp:positionH>
                <wp:positionV relativeFrom="paragraph">
                  <wp:posOffset>751617</wp:posOffset>
                </wp:positionV>
                <wp:extent cx="5305646" cy="2190307"/>
                <wp:effectExtent l="0" t="0" r="28575" b="196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646" cy="2190307"/>
                        </a:xfrm>
                        <a:prstGeom prst="rect">
                          <a:avLst/>
                        </a:prstGeom>
                        <a:solidFill>
                          <a:srgbClr val="FFFFFF"/>
                        </a:solidFill>
                        <a:ln w="9525">
                          <a:solidFill>
                            <a:srgbClr val="000000"/>
                          </a:solidFill>
                          <a:miter lim="800000"/>
                          <a:headEnd/>
                          <a:tailEnd/>
                        </a:ln>
                      </wps:spPr>
                      <wps:txbx>
                        <w:txbxContent>
                          <w:p w14:paraId="13B25135" w14:textId="77777777" w:rsidR="008656F9" w:rsidRDefault="008656F9" w:rsidP="00331ABD">
                            <w:pPr>
                              <w:spacing w:after="0" w:line="240" w:lineRule="auto"/>
                            </w:pPr>
                          </w:p>
                          <w:p w14:paraId="3AE2242A" w14:textId="77777777" w:rsidR="008656F9" w:rsidRDefault="008656F9" w:rsidP="00331ABD">
                            <w:pPr>
                              <w:spacing w:after="0" w:line="240" w:lineRule="auto"/>
                            </w:pPr>
                          </w:p>
                          <w:p w14:paraId="109224CB" w14:textId="77777777" w:rsidR="008656F9" w:rsidRDefault="008656F9" w:rsidP="00331ABD">
                            <w:pPr>
                              <w:spacing w:after="0" w:line="240" w:lineRule="auto"/>
                            </w:pPr>
                          </w:p>
                          <w:p w14:paraId="519A48CD" w14:textId="77777777" w:rsidR="008656F9" w:rsidRDefault="008656F9" w:rsidP="00331ABD">
                            <w:pPr>
                              <w:spacing w:after="0" w:line="240" w:lineRule="auto"/>
                            </w:pPr>
                          </w:p>
                          <w:p w14:paraId="26E7BE23" w14:textId="77777777" w:rsidR="008656F9" w:rsidRDefault="008656F9" w:rsidP="00331ABD">
                            <w:pPr>
                              <w:spacing w:after="0" w:line="240" w:lineRule="auto"/>
                            </w:pPr>
                          </w:p>
                          <w:p w14:paraId="2375FA24" w14:textId="77777777" w:rsidR="008656F9" w:rsidRDefault="008656F9" w:rsidP="00331ABD">
                            <w:pPr>
                              <w:spacing w:after="0" w:line="240" w:lineRule="auto"/>
                            </w:pPr>
                          </w:p>
                          <w:p w14:paraId="0009FE1D" w14:textId="77777777" w:rsidR="008656F9" w:rsidRDefault="008656F9" w:rsidP="00331ABD">
                            <w:pPr>
                              <w:spacing w:after="0" w:line="240" w:lineRule="auto"/>
                            </w:pPr>
                          </w:p>
                          <w:p w14:paraId="1A665982" w14:textId="77777777" w:rsidR="008656F9" w:rsidRDefault="008656F9" w:rsidP="00331ABD">
                            <w:pPr>
                              <w:spacing w:after="0" w:line="240" w:lineRule="auto"/>
                            </w:pPr>
                          </w:p>
                          <w:p w14:paraId="638481D4" w14:textId="77777777" w:rsidR="008656F9" w:rsidRDefault="008656F9" w:rsidP="00331ABD">
                            <w:pPr>
                              <w:spacing w:after="0" w:line="240" w:lineRule="auto"/>
                            </w:pPr>
                          </w:p>
                          <w:p w14:paraId="6D7592F3" w14:textId="77777777" w:rsidR="008656F9" w:rsidRDefault="008656F9" w:rsidP="00331ABD">
                            <w:pPr>
                              <w:spacing w:after="0" w:line="240" w:lineRule="auto"/>
                            </w:pPr>
                          </w:p>
                          <w:p w14:paraId="52936259"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232D3" id="_x0000_s1054" type="#_x0000_t202" style="position:absolute;margin-left:25.25pt;margin-top:59.2pt;width:417.75pt;height:172.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HJKQIAAE4EAAAOAAAAZHJzL2Uyb0RvYy54bWysVNtu2zAMfR+wfxD0vthx4j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">
                <v:textbox>
                  <w:txbxContent>
                    <w:p w14:paraId="13B25135" w14:textId="77777777" w:rsidR="008656F9" w:rsidRDefault="008656F9" w:rsidP="00331ABD">
                      <w:pPr>
                        <w:spacing w:after="0" w:line="240" w:lineRule="auto"/>
                      </w:pPr>
                    </w:p>
                    <w:p w14:paraId="3AE2242A" w14:textId="77777777" w:rsidR="008656F9" w:rsidRDefault="008656F9" w:rsidP="00331ABD">
                      <w:pPr>
                        <w:spacing w:after="0" w:line="240" w:lineRule="auto"/>
                      </w:pPr>
                    </w:p>
                    <w:p w14:paraId="109224CB" w14:textId="77777777" w:rsidR="008656F9" w:rsidRDefault="008656F9" w:rsidP="00331ABD">
                      <w:pPr>
                        <w:spacing w:after="0" w:line="240" w:lineRule="auto"/>
                      </w:pPr>
                    </w:p>
                    <w:p w14:paraId="519A48CD" w14:textId="77777777" w:rsidR="008656F9" w:rsidRDefault="008656F9" w:rsidP="00331ABD">
                      <w:pPr>
                        <w:spacing w:after="0" w:line="240" w:lineRule="auto"/>
                      </w:pPr>
                    </w:p>
                    <w:p w14:paraId="26E7BE23" w14:textId="77777777" w:rsidR="008656F9" w:rsidRDefault="008656F9" w:rsidP="00331ABD">
                      <w:pPr>
                        <w:spacing w:after="0" w:line="240" w:lineRule="auto"/>
                      </w:pPr>
                    </w:p>
                    <w:p w14:paraId="2375FA24" w14:textId="77777777" w:rsidR="008656F9" w:rsidRDefault="008656F9" w:rsidP="00331ABD">
                      <w:pPr>
                        <w:spacing w:after="0" w:line="240" w:lineRule="auto"/>
                      </w:pPr>
                    </w:p>
                    <w:p w14:paraId="0009FE1D" w14:textId="77777777" w:rsidR="008656F9" w:rsidRDefault="008656F9" w:rsidP="00331ABD">
                      <w:pPr>
                        <w:spacing w:after="0" w:line="240" w:lineRule="auto"/>
                      </w:pPr>
                    </w:p>
                    <w:p w14:paraId="1A665982" w14:textId="77777777" w:rsidR="008656F9" w:rsidRDefault="008656F9" w:rsidP="00331ABD">
                      <w:pPr>
                        <w:spacing w:after="0" w:line="240" w:lineRule="auto"/>
                      </w:pPr>
                    </w:p>
                    <w:p w14:paraId="638481D4" w14:textId="77777777" w:rsidR="008656F9" w:rsidRDefault="008656F9" w:rsidP="00331ABD">
                      <w:pPr>
                        <w:spacing w:after="0" w:line="240" w:lineRule="auto"/>
                      </w:pPr>
                    </w:p>
                    <w:p w14:paraId="6D7592F3" w14:textId="77777777" w:rsidR="008656F9" w:rsidRDefault="008656F9" w:rsidP="00331ABD">
                      <w:pPr>
                        <w:spacing w:after="0" w:line="240" w:lineRule="auto"/>
                      </w:pPr>
                    </w:p>
                    <w:p w14:paraId="52936259"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057124F6" wp14:editId="60A396FB">
            <wp:extent cx="5866130" cy="4405630"/>
            <wp:effectExtent l="0" t="0" r="0" b="0"/>
            <wp:docPr id="563"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0">
                      <a:extLst>
                        <a:ext uri="{28A0092B-C50C-407E-A947-70E740481C1C}">
                          <a14:useLocalDpi xmlns:a14="http://schemas.microsoft.com/office/drawing/2010/main" val="0"/>
                        </a:ext>
                      </a:extLst>
                    </a:blip>
                    <a:srcRect t="34509" b="3941"/>
                    <a:stretch>
                      <a:fillRect/>
                    </a:stretch>
                  </pic:blipFill>
                  <pic:spPr bwMode="auto">
                    <a:xfrm>
                      <a:off x="0" y="0"/>
                      <a:ext cx="5866130" cy="4405630"/>
                    </a:xfrm>
                    <a:prstGeom prst="rect">
                      <a:avLst/>
                    </a:prstGeom>
                    <a:noFill/>
                    <a:ln>
                      <a:noFill/>
                    </a:ln>
                  </pic:spPr>
                </pic:pic>
              </a:graphicData>
            </a:graphic>
          </wp:inline>
        </w:drawing>
      </w:r>
    </w:p>
    <w:p w14:paraId="6930DD23"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6CB267C0" w14:textId="263E65B1"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6 </w:t>
      </w:r>
      <w:r>
        <w:rPr>
          <w:rFonts w:ascii="Calibri" w:hAnsi="Calibri" w:cs="Calibri"/>
          <w:b/>
          <w:bCs/>
          <w:color w:val="000000"/>
          <w:sz w:val="22"/>
          <w:szCs w:val="22"/>
        </w:rPr>
        <w:t>Q# 17/</w:t>
      </w:r>
      <w:r w:rsidRPr="002C4341">
        <w:rPr>
          <w:rFonts w:cs="Calibri"/>
          <w:color w:val="000000"/>
          <w:sz w:val="22"/>
          <w:szCs w:val="22"/>
        </w:rPr>
        <w:t xml:space="preserve"> </w:t>
      </w:r>
      <w:r w:rsidRPr="002C4341">
        <w:rPr>
          <w:noProof/>
        </w:rPr>
        <w:t>IGCSE Chemistry/2017/m/Paper 42/</w:t>
      </w:r>
    </w:p>
    <w:p w14:paraId="134317B4" w14:textId="6AC946EE" w:rsidR="00505E40" w:rsidRPr="002C4341" w:rsidRDefault="00505E40" w:rsidP="00505E40">
      <w:pPr>
        <w:spacing w:after="0" w:line="240" w:lineRule="auto"/>
        <w:rPr>
          <w:noProof/>
        </w:rPr>
      </w:pPr>
    </w:p>
    <w:p w14:paraId="0FF11E0C" w14:textId="77777777" w:rsidR="00505E40" w:rsidRPr="002C4341" w:rsidRDefault="00505E40" w:rsidP="00505E40">
      <w:pPr>
        <w:spacing w:after="0" w:line="240" w:lineRule="auto"/>
        <w:rPr>
          <w:noProof/>
        </w:rPr>
      </w:pPr>
    </w:p>
    <w:p w14:paraId="301A7B0B" w14:textId="0F169F67"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18656" behindDoc="0" locked="0" layoutInCell="1" allowOverlap="1" wp14:anchorId="30227E3C" wp14:editId="60344F90">
                <wp:simplePos x="0" y="0"/>
                <wp:positionH relativeFrom="margin">
                  <wp:align>right</wp:align>
                </wp:positionH>
                <wp:positionV relativeFrom="paragraph">
                  <wp:posOffset>3285608</wp:posOffset>
                </wp:positionV>
                <wp:extent cx="6018028" cy="1562986"/>
                <wp:effectExtent l="0" t="0" r="20955" b="1841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028" cy="1562986"/>
                        </a:xfrm>
                        <a:prstGeom prst="rect">
                          <a:avLst/>
                        </a:prstGeom>
                        <a:solidFill>
                          <a:srgbClr val="FFFFFF"/>
                        </a:solidFill>
                        <a:ln w="9525">
                          <a:solidFill>
                            <a:srgbClr val="000000"/>
                          </a:solidFill>
                          <a:miter lim="800000"/>
                          <a:headEnd/>
                          <a:tailEnd/>
                        </a:ln>
                      </wps:spPr>
                      <wps:txbx>
                        <w:txbxContent>
                          <w:p w14:paraId="5046A00B" w14:textId="77777777" w:rsidR="008656F9" w:rsidRDefault="008656F9" w:rsidP="00331ABD">
                            <w:pPr>
                              <w:spacing w:after="0" w:line="240" w:lineRule="auto"/>
                            </w:pPr>
                          </w:p>
                          <w:p w14:paraId="4076AA66" w14:textId="77777777" w:rsidR="008656F9" w:rsidRDefault="008656F9" w:rsidP="00331ABD">
                            <w:pPr>
                              <w:spacing w:after="0" w:line="240" w:lineRule="auto"/>
                            </w:pPr>
                          </w:p>
                          <w:p w14:paraId="2373F42E" w14:textId="77777777" w:rsidR="008656F9" w:rsidRDefault="008656F9" w:rsidP="00331ABD">
                            <w:pPr>
                              <w:spacing w:after="0" w:line="240" w:lineRule="auto"/>
                            </w:pPr>
                          </w:p>
                          <w:p w14:paraId="326B5C7B" w14:textId="77777777" w:rsidR="008656F9" w:rsidRDefault="008656F9" w:rsidP="00331ABD">
                            <w:pPr>
                              <w:spacing w:after="0" w:line="240" w:lineRule="auto"/>
                            </w:pPr>
                          </w:p>
                          <w:p w14:paraId="5BC7B75E" w14:textId="77777777" w:rsidR="008656F9" w:rsidRDefault="008656F9" w:rsidP="00331ABD">
                            <w:pPr>
                              <w:spacing w:after="0" w:line="240" w:lineRule="auto"/>
                            </w:pPr>
                          </w:p>
                          <w:p w14:paraId="17D28571" w14:textId="77777777" w:rsidR="008656F9" w:rsidRDefault="008656F9" w:rsidP="00331ABD">
                            <w:pPr>
                              <w:spacing w:after="0" w:line="240" w:lineRule="auto"/>
                            </w:pPr>
                          </w:p>
                          <w:p w14:paraId="0255EFEF" w14:textId="77777777" w:rsidR="008656F9" w:rsidRDefault="008656F9" w:rsidP="00331ABD">
                            <w:pPr>
                              <w:spacing w:after="0" w:line="240" w:lineRule="auto"/>
                            </w:pPr>
                          </w:p>
                          <w:p w14:paraId="35E259EC" w14:textId="77777777" w:rsidR="008656F9" w:rsidRDefault="008656F9" w:rsidP="00331ABD">
                            <w:pPr>
                              <w:spacing w:after="0" w:line="240" w:lineRule="auto"/>
                            </w:pPr>
                          </w:p>
                          <w:p w14:paraId="47A0921F" w14:textId="77777777" w:rsidR="008656F9" w:rsidRDefault="008656F9" w:rsidP="00331ABD">
                            <w:pPr>
                              <w:spacing w:after="0" w:line="240" w:lineRule="auto"/>
                            </w:pPr>
                          </w:p>
                          <w:p w14:paraId="76128281" w14:textId="77777777" w:rsidR="008656F9" w:rsidRDefault="008656F9" w:rsidP="00331ABD">
                            <w:pPr>
                              <w:spacing w:after="0" w:line="240" w:lineRule="auto"/>
                            </w:pPr>
                          </w:p>
                          <w:p w14:paraId="3F258780"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27E3C" id="_x0000_s1055" type="#_x0000_t202" style="position:absolute;margin-left:422.65pt;margin-top:258.7pt;width:473.85pt;height:123.0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">
                <v:textbox>
                  <w:txbxContent>
                    <w:p w14:paraId="5046A00B" w14:textId="77777777" w:rsidR="008656F9" w:rsidRDefault="008656F9" w:rsidP="00331ABD">
                      <w:pPr>
                        <w:spacing w:after="0" w:line="240" w:lineRule="auto"/>
                      </w:pPr>
                    </w:p>
                    <w:p w14:paraId="4076AA66" w14:textId="77777777" w:rsidR="008656F9" w:rsidRDefault="008656F9" w:rsidP="00331ABD">
                      <w:pPr>
                        <w:spacing w:after="0" w:line="240" w:lineRule="auto"/>
                      </w:pPr>
                    </w:p>
                    <w:p w14:paraId="2373F42E" w14:textId="77777777" w:rsidR="008656F9" w:rsidRDefault="008656F9" w:rsidP="00331ABD">
                      <w:pPr>
                        <w:spacing w:after="0" w:line="240" w:lineRule="auto"/>
                      </w:pPr>
                    </w:p>
                    <w:p w14:paraId="326B5C7B" w14:textId="77777777" w:rsidR="008656F9" w:rsidRDefault="008656F9" w:rsidP="00331ABD">
                      <w:pPr>
                        <w:spacing w:after="0" w:line="240" w:lineRule="auto"/>
                      </w:pPr>
                    </w:p>
                    <w:p w14:paraId="5BC7B75E" w14:textId="77777777" w:rsidR="008656F9" w:rsidRDefault="008656F9" w:rsidP="00331ABD">
                      <w:pPr>
                        <w:spacing w:after="0" w:line="240" w:lineRule="auto"/>
                      </w:pPr>
                    </w:p>
                    <w:p w14:paraId="17D28571" w14:textId="77777777" w:rsidR="008656F9" w:rsidRDefault="008656F9" w:rsidP="00331ABD">
                      <w:pPr>
                        <w:spacing w:after="0" w:line="240" w:lineRule="auto"/>
                      </w:pPr>
                    </w:p>
                    <w:p w14:paraId="0255EFEF" w14:textId="77777777" w:rsidR="008656F9" w:rsidRDefault="008656F9" w:rsidP="00331ABD">
                      <w:pPr>
                        <w:spacing w:after="0" w:line="240" w:lineRule="auto"/>
                      </w:pPr>
                    </w:p>
                    <w:p w14:paraId="35E259EC" w14:textId="77777777" w:rsidR="008656F9" w:rsidRDefault="008656F9" w:rsidP="00331ABD">
                      <w:pPr>
                        <w:spacing w:after="0" w:line="240" w:lineRule="auto"/>
                      </w:pPr>
                    </w:p>
                    <w:p w14:paraId="47A0921F" w14:textId="77777777" w:rsidR="008656F9" w:rsidRDefault="008656F9" w:rsidP="00331ABD">
                      <w:pPr>
                        <w:spacing w:after="0" w:line="240" w:lineRule="auto"/>
                      </w:pPr>
                    </w:p>
                    <w:p w14:paraId="76128281" w14:textId="77777777" w:rsidR="008656F9" w:rsidRDefault="008656F9" w:rsidP="00331ABD">
                      <w:pPr>
                        <w:spacing w:after="0" w:line="240" w:lineRule="auto"/>
                      </w:pPr>
                    </w:p>
                    <w:p w14:paraId="3F258780" w14:textId="77777777" w:rsidR="008656F9" w:rsidRDefault="008656F9" w:rsidP="00331ABD">
                      <w:pPr>
                        <w:spacing w:after="0" w:line="240" w:lineRule="auto"/>
                      </w:pPr>
                    </w:p>
                  </w:txbxContent>
                </v:textbox>
                <w10:wrap anchorx="margin"/>
              </v:shape>
            </w:pict>
          </mc:Fallback>
        </mc:AlternateContent>
      </w:r>
      <w:r w:rsidRPr="007037E3">
        <w:rPr>
          <w:noProof/>
        </w:rPr>
        <w:drawing>
          <wp:inline distT="0" distB="0" distL="0" distR="0" wp14:anchorId="769796DA" wp14:editId="4D78F71E">
            <wp:extent cx="6285865" cy="2391084"/>
            <wp:effectExtent l="0" t="0" r="635" b="9525"/>
            <wp:docPr id="557"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rotWithShape="1">
                    <a:blip r:embed="rId31">
                      <a:extLst>
                        <a:ext uri="{28A0092B-C50C-407E-A947-70E740481C1C}">
                          <a14:useLocalDpi xmlns:a14="http://schemas.microsoft.com/office/drawing/2010/main" val="0"/>
                        </a:ext>
                      </a:extLst>
                    </a:blip>
                    <a:srcRect b="73663"/>
                    <a:stretch/>
                  </pic:blipFill>
                  <pic:spPr bwMode="auto">
                    <a:xfrm>
                      <a:off x="0" y="0"/>
                      <a:ext cx="6285865" cy="2391084"/>
                    </a:xfrm>
                    <a:prstGeom prst="rect">
                      <a:avLst/>
                    </a:prstGeom>
                    <a:noFill/>
                    <a:ln>
                      <a:noFill/>
                    </a:ln>
                    <a:extLst>
                      <a:ext uri="{53640926-AAD7-44D8-BBD7-CCE9431645EC}">
                        <a14:shadowObscured xmlns:a14="http://schemas.microsoft.com/office/drawing/2010/main"/>
                      </a:ext>
                    </a:extLst>
                  </pic:spPr>
                </pic:pic>
              </a:graphicData>
            </a:graphic>
          </wp:inline>
        </w:drawing>
      </w:r>
      <w:r w:rsidR="00505E40" w:rsidRPr="007037E3">
        <w:rPr>
          <w:noProof/>
        </w:rPr>
        <w:drawing>
          <wp:inline distT="0" distB="0" distL="0" distR="0" wp14:anchorId="2E0A3E4F" wp14:editId="5A0527C7">
            <wp:extent cx="6567170" cy="2541270"/>
            <wp:effectExtent l="0" t="0" r="0" b="0"/>
            <wp:docPr id="558"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1">
                      <a:extLst>
                        <a:ext uri="{28A0092B-C50C-407E-A947-70E740481C1C}">
                          <a14:useLocalDpi xmlns:a14="http://schemas.microsoft.com/office/drawing/2010/main" val="0"/>
                        </a:ext>
                      </a:extLst>
                    </a:blip>
                    <a:srcRect t="69830" b="3415"/>
                    <a:stretch>
                      <a:fillRect/>
                    </a:stretch>
                  </pic:blipFill>
                  <pic:spPr bwMode="auto">
                    <a:xfrm>
                      <a:off x="0" y="0"/>
                      <a:ext cx="6567170" cy="2541270"/>
                    </a:xfrm>
                    <a:prstGeom prst="rect">
                      <a:avLst/>
                    </a:prstGeom>
                    <a:noFill/>
                    <a:ln>
                      <a:noFill/>
                    </a:ln>
                  </pic:spPr>
                </pic:pic>
              </a:graphicData>
            </a:graphic>
          </wp:inline>
        </w:drawing>
      </w:r>
    </w:p>
    <w:p w14:paraId="02EF0FD2"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7</w:t>
      </w:r>
      <w:r w:rsidRPr="002C4341">
        <w:rPr>
          <w:color w:val="000000"/>
        </w:rPr>
        <w:t xml:space="preserve"> </w:t>
      </w:r>
      <w:r>
        <w:rPr>
          <w:rFonts w:ascii="Calibri" w:hAnsi="Calibri" w:cs="Calibri"/>
          <w:b/>
          <w:bCs/>
          <w:color w:val="000000"/>
          <w:sz w:val="22"/>
          <w:szCs w:val="22"/>
        </w:rPr>
        <w:t>Q# 18/</w:t>
      </w:r>
      <w:r w:rsidRPr="002C4341">
        <w:rPr>
          <w:rFonts w:cs="Calibri"/>
          <w:color w:val="000000"/>
          <w:sz w:val="22"/>
          <w:szCs w:val="22"/>
        </w:rPr>
        <w:t xml:space="preserve"> </w:t>
      </w:r>
      <w:r w:rsidRPr="002C4341">
        <w:rPr>
          <w:noProof/>
        </w:rPr>
        <w:t>IGCSE Chemistry/2018/w/Paper 43/</w:t>
      </w:r>
      <w:r>
        <w:rPr>
          <w:noProof/>
        </w:rPr>
        <w:t>Q5</w:t>
      </w:r>
    </w:p>
    <w:p w14:paraId="283E8EF5" w14:textId="1C5AB59B" w:rsidR="00505E40"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20704" behindDoc="0" locked="0" layoutInCell="1" allowOverlap="1" wp14:anchorId="6572B24E" wp14:editId="68C2D74F">
                <wp:simplePos x="0" y="0"/>
                <wp:positionH relativeFrom="margin">
                  <wp:align>left</wp:align>
                </wp:positionH>
                <wp:positionV relativeFrom="paragraph">
                  <wp:posOffset>3035492</wp:posOffset>
                </wp:positionV>
                <wp:extent cx="6018028" cy="776177"/>
                <wp:effectExtent l="0" t="0" r="20955" b="2413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028" cy="776177"/>
                        </a:xfrm>
                        <a:prstGeom prst="rect">
                          <a:avLst/>
                        </a:prstGeom>
                        <a:solidFill>
                          <a:srgbClr val="FFFFFF"/>
                        </a:solidFill>
                        <a:ln w="9525">
                          <a:solidFill>
                            <a:srgbClr val="000000"/>
                          </a:solidFill>
                          <a:miter lim="800000"/>
                          <a:headEnd/>
                          <a:tailEnd/>
                        </a:ln>
                      </wps:spPr>
                      <wps:txbx>
                        <w:txbxContent>
                          <w:p w14:paraId="5618A4AC" w14:textId="77777777" w:rsidR="008656F9" w:rsidRDefault="008656F9" w:rsidP="00331ABD">
                            <w:pPr>
                              <w:spacing w:after="0" w:line="240" w:lineRule="auto"/>
                            </w:pPr>
                          </w:p>
                          <w:p w14:paraId="0A723C45" w14:textId="77777777" w:rsidR="008656F9" w:rsidRDefault="008656F9" w:rsidP="00331ABD">
                            <w:pPr>
                              <w:spacing w:after="0" w:line="240" w:lineRule="auto"/>
                            </w:pPr>
                          </w:p>
                          <w:p w14:paraId="5B7ED81D" w14:textId="77777777" w:rsidR="008656F9" w:rsidRDefault="008656F9" w:rsidP="00331ABD">
                            <w:pPr>
                              <w:spacing w:after="0" w:line="240" w:lineRule="auto"/>
                            </w:pPr>
                          </w:p>
                          <w:p w14:paraId="2C35C174" w14:textId="77777777" w:rsidR="008656F9" w:rsidRDefault="008656F9" w:rsidP="00331ABD">
                            <w:pPr>
                              <w:spacing w:after="0" w:line="240" w:lineRule="auto"/>
                            </w:pPr>
                          </w:p>
                          <w:p w14:paraId="254B4EB7" w14:textId="77777777" w:rsidR="008656F9" w:rsidRDefault="008656F9" w:rsidP="00331ABD">
                            <w:pPr>
                              <w:spacing w:after="0" w:line="240" w:lineRule="auto"/>
                            </w:pPr>
                          </w:p>
                          <w:p w14:paraId="55179892" w14:textId="77777777" w:rsidR="008656F9" w:rsidRDefault="008656F9" w:rsidP="00331ABD">
                            <w:pPr>
                              <w:spacing w:after="0" w:line="240" w:lineRule="auto"/>
                            </w:pPr>
                          </w:p>
                          <w:p w14:paraId="05450DEE" w14:textId="77777777" w:rsidR="008656F9" w:rsidRDefault="008656F9" w:rsidP="00331ABD">
                            <w:pPr>
                              <w:spacing w:after="0" w:line="240" w:lineRule="auto"/>
                            </w:pPr>
                          </w:p>
                          <w:p w14:paraId="453424B9" w14:textId="77777777" w:rsidR="008656F9" w:rsidRDefault="008656F9" w:rsidP="00331ABD">
                            <w:pPr>
                              <w:spacing w:after="0" w:line="240" w:lineRule="auto"/>
                            </w:pPr>
                          </w:p>
                          <w:p w14:paraId="7C71AF0F" w14:textId="77777777" w:rsidR="008656F9" w:rsidRDefault="008656F9" w:rsidP="00331ABD">
                            <w:pPr>
                              <w:spacing w:after="0" w:line="240" w:lineRule="auto"/>
                            </w:pPr>
                          </w:p>
                          <w:p w14:paraId="3055DB32" w14:textId="77777777" w:rsidR="008656F9" w:rsidRDefault="008656F9" w:rsidP="00331ABD">
                            <w:pPr>
                              <w:spacing w:after="0" w:line="240" w:lineRule="auto"/>
                            </w:pPr>
                          </w:p>
                          <w:p w14:paraId="68C6D3AB"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2B24E" id="_x0000_s1056" type="#_x0000_t202" style="position:absolute;margin-left:0;margin-top:239pt;width:473.85pt;height:61.1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">
                <v:textbox>
                  <w:txbxContent>
                    <w:p w14:paraId="5618A4AC" w14:textId="77777777" w:rsidR="008656F9" w:rsidRDefault="008656F9" w:rsidP="00331ABD">
                      <w:pPr>
                        <w:spacing w:after="0" w:line="240" w:lineRule="auto"/>
                      </w:pPr>
                    </w:p>
                    <w:p w14:paraId="0A723C45" w14:textId="77777777" w:rsidR="008656F9" w:rsidRDefault="008656F9" w:rsidP="00331ABD">
                      <w:pPr>
                        <w:spacing w:after="0" w:line="240" w:lineRule="auto"/>
                      </w:pPr>
                    </w:p>
                    <w:p w14:paraId="5B7ED81D" w14:textId="77777777" w:rsidR="008656F9" w:rsidRDefault="008656F9" w:rsidP="00331ABD">
                      <w:pPr>
                        <w:spacing w:after="0" w:line="240" w:lineRule="auto"/>
                      </w:pPr>
                    </w:p>
                    <w:p w14:paraId="2C35C174" w14:textId="77777777" w:rsidR="008656F9" w:rsidRDefault="008656F9" w:rsidP="00331ABD">
                      <w:pPr>
                        <w:spacing w:after="0" w:line="240" w:lineRule="auto"/>
                      </w:pPr>
                    </w:p>
                    <w:p w14:paraId="254B4EB7" w14:textId="77777777" w:rsidR="008656F9" w:rsidRDefault="008656F9" w:rsidP="00331ABD">
                      <w:pPr>
                        <w:spacing w:after="0" w:line="240" w:lineRule="auto"/>
                      </w:pPr>
                    </w:p>
                    <w:p w14:paraId="55179892" w14:textId="77777777" w:rsidR="008656F9" w:rsidRDefault="008656F9" w:rsidP="00331ABD">
                      <w:pPr>
                        <w:spacing w:after="0" w:line="240" w:lineRule="auto"/>
                      </w:pPr>
                    </w:p>
                    <w:p w14:paraId="05450DEE" w14:textId="77777777" w:rsidR="008656F9" w:rsidRDefault="008656F9" w:rsidP="00331ABD">
                      <w:pPr>
                        <w:spacing w:after="0" w:line="240" w:lineRule="auto"/>
                      </w:pPr>
                    </w:p>
                    <w:p w14:paraId="453424B9" w14:textId="77777777" w:rsidR="008656F9" w:rsidRDefault="008656F9" w:rsidP="00331ABD">
                      <w:pPr>
                        <w:spacing w:after="0" w:line="240" w:lineRule="auto"/>
                      </w:pPr>
                    </w:p>
                    <w:p w14:paraId="7C71AF0F" w14:textId="77777777" w:rsidR="008656F9" w:rsidRDefault="008656F9" w:rsidP="00331ABD">
                      <w:pPr>
                        <w:spacing w:after="0" w:line="240" w:lineRule="auto"/>
                      </w:pPr>
                    </w:p>
                    <w:p w14:paraId="3055DB32" w14:textId="77777777" w:rsidR="008656F9" w:rsidRDefault="008656F9" w:rsidP="00331ABD">
                      <w:pPr>
                        <w:spacing w:after="0" w:line="240" w:lineRule="auto"/>
                      </w:pPr>
                    </w:p>
                    <w:p w14:paraId="68C6D3AB"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12D3D749" wp14:editId="34CAC342">
            <wp:extent cx="6353126" cy="3689684"/>
            <wp:effectExtent l="0" t="0" r="0" b="6350"/>
            <wp:docPr id="552"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rotWithShape="1">
                    <a:blip r:embed="rId32">
                      <a:extLst>
                        <a:ext uri="{28A0092B-C50C-407E-A947-70E740481C1C}">
                          <a14:useLocalDpi xmlns:a14="http://schemas.microsoft.com/office/drawing/2010/main" val="0"/>
                        </a:ext>
                      </a:extLst>
                    </a:blip>
                    <a:srcRect b="60065"/>
                    <a:stretch/>
                  </pic:blipFill>
                  <pic:spPr bwMode="auto">
                    <a:xfrm>
                      <a:off x="0" y="0"/>
                      <a:ext cx="6353175" cy="3689713"/>
                    </a:xfrm>
                    <a:prstGeom prst="rect">
                      <a:avLst/>
                    </a:prstGeom>
                    <a:noFill/>
                    <a:ln>
                      <a:noFill/>
                    </a:ln>
                    <a:extLst>
                      <a:ext uri="{53640926-AAD7-44D8-BBD7-CCE9431645EC}">
                        <a14:shadowObscured xmlns:a14="http://schemas.microsoft.com/office/drawing/2010/main"/>
                      </a:ext>
                    </a:extLst>
                  </pic:spPr>
                </pic:pic>
              </a:graphicData>
            </a:graphic>
          </wp:inline>
        </w:drawing>
      </w:r>
    </w:p>
    <w:p w14:paraId="49524650" w14:textId="56646BDA" w:rsidR="00D773AC" w:rsidRDefault="00D773AC" w:rsidP="00505E40">
      <w:pPr>
        <w:spacing w:after="0" w:line="240" w:lineRule="auto"/>
        <w:rPr>
          <w:noProof/>
        </w:rPr>
      </w:pPr>
    </w:p>
    <w:p w14:paraId="2B0F714D" w14:textId="7E41024F" w:rsidR="00D773AC"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724800" behindDoc="0" locked="0" layoutInCell="1" allowOverlap="1" wp14:anchorId="53A1FF2C" wp14:editId="78A6549C">
                <wp:simplePos x="0" y="0"/>
                <wp:positionH relativeFrom="margin">
                  <wp:align>left</wp:align>
                </wp:positionH>
                <wp:positionV relativeFrom="paragraph">
                  <wp:posOffset>2413281</wp:posOffset>
                </wp:positionV>
                <wp:extent cx="6018028" cy="1382233"/>
                <wp:effectExtent l="0" t="0" r="20955" b="279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028" cy="1382233"/>
                        </a:xfrm>
                        <a:prstGeom prst="rect">
                          <a:avLst/>
                        </a:prstGeom>
                        <a:solidFill>
                          <a:srgbClr val="FFFFFF"/>
                        </a:solidFill>
                        <a:ln w="9525">
                          <a:solidFill>
                            <a:srgbClr val="000000"/>
                          </a:solidFill>
                          <a:miter lim="800000"/>
                          <a:headEnd/>
                          <a:tailEnd/>
                        </a:ln>
                      </wps:spPr>
                      <wps:txbx>
                        <w:txbxContent>
                          <w:p w14:paraId="5FD42640" w14:textId="77777777" w:rsidR="008656F9" w:rsidRDefault="008656F9" w:rsidP="00331ABD">
                            <w:pPr>
                              <w:spacing w:after="0" w:line="240" w:lineRule="auto"/>
                            </w:pPr>
                          </w:p>
                          <w:p w14:paraId="68CC4947" w14:textId="77777777" w:rsidR="008656F9" w:rsidRDefault="008656F9" w:rsidP="00331ABD">
                            <w:pPr>
                              <w:spacing w:after="0" w:line="240" w:lineRule="auto"/>
                            </w:pPr>
                          </w:p>
                          <w:p w14:paraId="00241571" w14:textId="77777777" w:rsidR="008656F9" w:rsidRDefault="008656F9" w:rsidP="00331ABD">
                            <w:pPr>
                              <w:spacing w:after="0" w:line="240" w:lineRule="auto"/>
                            </w:pPr>
                          </w:p>
                          <w:p w14:paraId="03575211" w14:textId="77777777" w:rsidR="008656F9" w:rsidRDefault="008656F9" w:rsidP="00331ABD">
                            <w:pPr>
                              <w:spacing w:after="0" w:line="240" w:lineRule="auto"/>
                            </w:pPr>
                          </w:p>
                          <w:p w14:paraId="47F40AA0" w14:textId="77777777" w:rsidR="008656F9" w:rsidRDefault="008656F9" w:rsidP="00331ABD">
                            <w:pPr>
                              <w:spacing w:after="0" w:line="240" w:lineRule="auto"/>
                            </w:pPr>
                          </w:p>
                          <w:p w14:paraId="78488A07" w14:textId="77777777" w:rsidR="008656F9" w:rsidRDefault="008656F9" w:rsidP="00331ABD">
                            <w:pPr>
                              <w:spacing w:after="0" w:line="240" w:lineRule="auto"/>
                            </w:pPr>
                          </w:p>
                          <w:p w14:paraId="11E429CE" w14:textId="77777777" w:rsidR="008656F9" w:rsidRDefault="008656F9" w:rsidP="00331ABD">
                            <w:pPr>
                              <w:spacing w:after="0" w:line="240" w:lineRule="auto"/>
                            </w:pPr>
                          </w:p>
                          <w:p w14:paraId="79246FAA" w14:textId="77777777" w:rsidR="008656F9" w:rsidRDefault="008656F9" w:rsidP="00331ABD">
                            <w:pPr>
                              <w:spacing w:after="0" w:line="240" w:lineRule="auto"/>
                            </w:pPr>
                          </w:p>
                          <w:p w14:paraId="05DCD6EE" w14:textId="77777777" w:rsidR="008656F9" w:rsidRDefault="008656F9" w:rsidP="00331ABD">
                            <w:pPr>
                              <w:spacing w:after="0" w:line="240" w:lineRule="auto"/>
                            </w:pPr>
                          </w:p>
                          <w:p w14:paraId="042E19D8" w14:textId="77777777" w:rsidR="008656F9" w:rsidRDefault="008656F9" w:rsidP="00331ABD">
                            <w:pPr>
                              <w:spacing w:after="0" w:line="240" w:lineRule="auto"/>
                            </w:pPr>
                          </w:p>
                          <w:p w14:paraId="77A21B7A"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1FF2C" id="_x0000_s1057" type="#_x0000_t202" style="position:absolute;margin-left:0;margin-top:190pt;width:473.85pt;height:108.8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3wJwIAAE4EAAAOAAAAZHJzL2Uyb0RvYy54bWysVNuO2yAQfa/Uf0C8N3acZJu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">
                <v:textbox>
                  <w:txbxContent>
                    <w:p w14:paraId="5FD42640" w14:textId="77777777" w:rsidR="008656F9" w:rsidRDefault="008656F9" w:rsidP="00331ABD">
                      <w:pPr>
                        <w:spacing w:after="0" w:line="240" w:lineRule="auto"/>
                      </w:pPr>
                    </w:p>
                    <w:p w14:paraId="68CC4947" w14:textId="77777777" w:rsidR="008656F9" w:rsidRDefault="008656F9" w:rsidP="00331ABD">
                      <w:pPr>
                        <w:spacing w:after="0" w:line="240" w:lineRule="auto"/>
                      </w:pPr>
                    </w:p>
                    <w:p w14:paraId="00241571" w14:textId="77777777" w:rsidR="008656F9" w:rsidRDefault="008656F9" w:rsidP="00331ABD">
                      <w:pPr>
                        <w:spacing w:after="0" w:line="240" w:lineRule="auto"/>
                      </w:pPr>
                    </w:p>
                    <w:p w14:paraId="03575211" w14:textId="77777777" w:rsidR="008656F9" w:rsidRDefault="008656F9" w:rsidP="00331ABD">
                      <w:pPr>
                        <w:spacing w:after="0" w:line="240" w:lineRule="auto"/>
                      </w:pPr>
                    </w:p>
                    <w:p w14:paraId="47F40AA0" w14:textId="77777777" w:rsidR="008656F9" w:rsidRDefault="008656F9" w:rsidP="00331ABD">
                      <w:pPr>
                        <w:spacing w:after="0" w:line="240" w:lineRule="auto"/>
                      </w:pPr>
                    </w:p>
                    <w:p w14:paraId="78488A07" w14:textId="77777777" w:rsidR="008656F9" w:rsidRDefault="008656F9" w:rsidP="00331ABD">
                      <w:pPr>
                        <w:spacing w:after="0" w:line="240" w:lineRule="auto"/>
                      </w:pPr>
                    </w:p>
                    <w:p w14:paraId="11E429CE" w14:textId="77777777" w:rsidR="008656F9" w:rsidRDefault="008656F9" w:rsidP="00331ABD">
                      <w:pPr>
                        <w:spacing w:after="0" w:line="240" w:lineRule="auto"/>
                      </w:pPr>
                    </w:p>
                    <w:p w14:paraId="79246FAA" w14:textId="77777777" w:rsidR="008656F9" w:rsidRDefault="008656F9" w:rsidP="00331ABD">
                      <w:pPr>
                        <w:spacing w:after="0" w:line="240" w:lineRule="auto"/>
                      </w:pPr>
                    </w:p>
                    <w:p w14:paraId="05DCD6EE" w14:textId="77777777" w:rsidR="008656F9" w:rsidRDefault="008656F9" w:rsidP="00331ABD">
                      <w:pPr>
                        <w:spacing w:after="0" w:line="240" w:lineRule="auto"/>
                      </w:pPr>
                    </w:p>
                    <w:p w14:paraId="042E19D8" w14:textId="77777777" w:rsidR="008656F9" w:rsidRDefault="008656F9" w:rsidP="00331ABD">
                      <w:pPr>
                        <w:spacing w:after="0" w:line="240" w:lineRule="auto"/>
                      </w:pPr>
                    </w:p>
                    <w:p w14:paraId="77A21B7A"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22752" behindDoc="0" locked="0" layoutInCell="1" allowOverlap="1" wp14:anchorId="652B2A60" wp14:editId="36CA561D">
                <wp:simplePos x="0" y="0"/>
                <wp:positionH relativeFrom="margin">
                  <wp:align>left</wp:align>
                </wp:positionH>
                <wp:positionV relativeFrom="paragraph">
                  <wp:posOffset>329328</wp:posOffset>
                </wp:positionV>
                <wp:extent cx="6018028" cy="1190846"/>
                <wp:effectExtent l="0" t="0" r="20955"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028" cy="1190846"/>
                        </a:xfrm>
                        <a:prstGeom prst="rect">
                          <a:avLst/>
                        </a:prstGeom>
                        <a:solidFill>
                          <a:srgbClr val="FFFFFF"/>
                        </a:solidFill>
                        <a:ln w="9525">
                          <a:solidFill>
                            <a:srgbClr val="000000"/>
                          </a:solidFill>
                          <a:miter lim="800000"/>
                          <a:headEnd/>
                          <a:tailEnd/>
                        </a:ln>
                      </wps:spPr>
                      <wps:txbx>
                        <w:txbxContent>
                          <w:p w14:paraId="719B504B" w14:textId="77777777" w:rsidR="008656F9" w:rsidRDefault="008656F9" w:rsidP="00331ABD">
                            <w:pPr>
                              <w:spacing w:after="0" w:line="240" w:lineRule="auto"/>
                            </w:pPr>
                          </w:p>
                          <w:p w14:paraId="6E6446A1" w14:textId="77777777" w:rsidR="008656F9" w:rsidRDefault="008656F9" w:rsidP="00331ABD">
                            <w:pPr>
                              <w:spacing w:after="0" w:line="240" w:lineRule="auto"/>
                            </w:pPr>
                          </w:p>
                          <w:p w14:paraId="17F67238" w14:textId="77777777" w:rsidR="008656F9" w:rsidRDefault="008656F9" w:rsidP="00331ABD">
                            <w:pPr>
                              <w:spacing w:after="0" w:line="240" w:lineRule="auto"/>
                            </w:pPr>
                          </w:p>
                          <w:p w14:paraId="64889F31" w14:textId="77777777" w:rsidR="008656F9" w:rsidRDefault="008656F9" w:rsidP="00331ABD">
                            <w:pPr>
                              <w:spacing w:after="0" w:line="240" w:lineRule="auto"/>
                            </w:pPr>
                          </w:p>
                          <w:p w14:paraId="684FF443" w14:textId="77777777" w:rsidR="008656F9" w:rsidRDefault="008656F9" w:rsidP="00331ABD">
                            <w:pPr>
                              <w:spacing w:after="0" w:line="240" w:lineRule="auto"/>
                            </w:pPr>
                          </w:p>
                          <w:p w14:paraId="5E5AA9E5" w14:textId="77777777" w:rsidR="008656F9" w:rsidRDefault="008656F9" w:rsidP="00331ABD">
                            <w:pPr>
                              <w:spacing w:after="0" w:line="240" w:lineRule="auto"/>
                            </w:pPr>
                          </w:p>
                          <w:p w14:paraId="5734A42F" w14:textId="77777777" w:rsidR="008656F9" w:rsidRDefault="008656F9" w:rsidP="00331ABD">
                            <w:pPr>
                              <w:spacing w:after="0" w:line="240" w:lineRule="auto"/>
                            </w:pPr>
                          </w:p>
                          <w:p w14:paraId="198B91CB" w14:textId="77777777" w:rsidR="008656F9" w:rsidRDefault="008656F9" w:rsidP="00331ABD">
                            <w:pPr>
                              <w:spacing w:after="0" w:line="240" w:lineRule="auto"/>
                            </w:pPr>
                          </w:p>
                          <w:p w14:paraId="1A64CFBF" w14:textId="77777777" w:rsidR="008656F9" w:rsidRDefault="008656F9" w:rsidP="00331ABD">
                            <w:pPr>
                              <w:spacing w:after="0" w:line="240" w:lineRule="auto"/>
                            </w:pPr>
                          </w:p>
                          <w:p w14:paraId="2882924D" w14:textId="77777777" w:rsidR="008656F9" w:rsidRDefault="008656F9" w:rsidP="00331ABD">
                            <w:pPr>
                              <w:spacing w:after="0" w:line="240" w:lineRule="auto"/>
                            </w:pPr>
                          </w:p>
                          <w:p w14:paraId="34336B7D"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B2A60" id="_x0000_s1058" type="#_x0000_t202" style="position:absolute;margin-left:0;margin-top:25.95pt;width:473.85pt;height:93.7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">
                <v:textbox>
                  <w:txbxContent>
                    <w:p w14:paraId="719B504B" w14:textId="77777777" w:rsidR="008656F9" w:rsidRDefault="008656F9" w:rsidP="00331ABD">
                      <w:pPr>
                        <w:spacing w:after="0" w:line="240" w:lineRule="auto"/>
                      </w:pPr>
                    </w:p>
                    <w:p w14:paraId="6E6446A1" w14:textId="77777777" w:rsidR="008656F9" w:rsidRDefault="008656F9" w:rsidP="00331ABD">
                      <w:pPr>
                        <w:spacing w:after="0" w:line="240" w:lineRule="auto"/>
                      </w:pPr>
                    </w:p>
                    <w:p w14:paraId="17F67238" w14:textId="77777777" w:rsidR="008656F9" w:rsidRDefault="008656F9" w:rsidP="00331ABD">
                      <w:pPr>
                        <w:spacing w:after="0" w:line="240" w:lineRule="auto"/>
                      </w:pPr>
                    </w:p>
                    <w:p w14:paraId="64889F31" w14:textId="77777777" w:rsidR="008656F9" w:rsidRDefault="008656F9" w:rsidP="00331ABD">
                      <w:pPr>
                        <w:spacing w:after="0" w:line="240" w:lineRule="auto"/>
                      </w:pPr>
                    </w:p>
                    <w:p w14:paraId="684FF443" w14:textId="77777777" w:rsidR="008656F9" w:rsidRDefault="008656F9" w:rsidP="00331ABD">
                      <w:pPr>
                        <w:spacing w:after="0" w:line="240" w:lineRule="auto"/>
                      </w:pPr>
                    </w:p>
                    <w:p w14:paraId="5E5AA9E5" w14:textId="77777777" w:rsidR="008656F9" w:rsidRDefault="008656F9" w:rsidP="00331ABD">
                      <w:pPr>
                        <w:spacing w:after="0" w:line="240" w:lineRule="auto"/>
                      </w:pPr>
                    </w:p>
                    <w:p w14:paraId="5734A42F" w14:textId="77777777" w:rsidR="008656F9" w:rsidRDefault="008656F9" w:rsidP="00331ABD">
                      <w:pPr>
                        <w:spacing w:after="0" w:line="240" w:lineRule="auto"/>
                      </w:pPr>
                    </w:p>
                    <w:p w14:paraId="198B91CB" w14:textId="77777777" w:rsidR="008656F9" w:rsidRDefault="008656F9" w:rsidP="00331ABD">
                      <w:pPr>
                        <w:spacing w:after="0" w:line="240" w:lineRule="auto"/>
                      </w:pPr>
                    </w:p>
                    <w:p w14:paraId="1A64CFBF" w14:textId="77777777" w:rsidR="008656F9" w:rsidRDefault="008656F9" w:rsidP="00331ABD">
                      <w:pPr>
                        <w:spacing w:after="0" w:line="240" w:lineRule="auto"/>
                      </w:pPr>
                    </w:p>
                    <w:p w14:paraId="2882924D" w14:textId="77777777" w:rsidR="008656F9" w:rsidRDefault="008656F9" w:rsidP="00331ABD">
                      <w:pPr>
                        <w:spacing w:after="0" w:line="240" w:lineRule="auto"/>
                      </w:pPr>
                    </w:p>
                    <w:p w14:paraId="34336B7D" w14:textId="77777777" w:rsidR="008656F9" w:rsidRDefault="008656F9" w:rsidP="00331ABD">
                      <w:pPr>
                        <w:spacing w:after="0" w:line="240" w:lineRule="auto"/>
                      </w:pPr>
                    </w:p>
                  </w:txbxContent>
                </v:textbox>
                <w10:wrap anchorx="margin"/>
              </v:shape>
            </w:pict>
          </mc:Fallback>
        </mc:AlternateContent>
      </w:r>
      <w:r w:rsidR="00D773AC" w:rsidRPr="007037E3">
        <w:rPr>
          <w:noProof/>
        </w:rPr>
        <w:drawing>
          <wp:inline distT="0" distB="0" distL="0" distR="0" wp14:anchorId="12AED69F" wp14:editId="095361BC">
            <wp:extent cx="6285780" cy="3831891"/>
            <wp:effectExtent l="0" t="0" r="1270" b="0"/>
            <wp:docPr id="11"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rotWithShape="1">
                    <a:blip r:embed="rId32">
                      <a:extLst>
                        <a:ext uri="{28A0092B-C50C-407E-A947-70E740481C1C}">
                          <a14:useLocalDpi xmlns:a14="http://schemas.microsoft.com/office/drawing/2010/main" val="0"/>
                        </a:ext>
                      </a:extLst>
                    </a:blip>
                    <a:srcRect t="40364" b="17717"/>
                    <a:stretch/>
                  </pic:blipFill>
                  <pic:spPr bwMode="auto">
                    <a:xfrm>
                      <a:off x="0" y="0"/>
                      <a:ext cx="6285865" cy="3831943"/>
                    </a:xfrm>
                    <a:prstGeom prst="rect">
                      <a:avLst/>
                    </a:prstGeom>
                    <a:noFill/>
                    <a:ln>
                      <a:noFill/>
                    </a:ln>
                    <a:extLst>
                      <a:ext uri="{53640926-AAD7-44D8-BBD7-CCE9431645EC}">
                        <a14:shadowObscured xmlns:a14="http://schemas.microsoft.com/office/drawing/2010/main"/>
                      </a:ext>
                    </a:extLst>
                  </pic:spPr>
                </pic:pic>
              </a:graphicData>
            </a:graphic>
          </wp:inline>
        </w:drawing>
      </w:r>
    </w:p>
    <w:p w14:paraId="02FF122B"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7</w:t>
      </w:r>
      <w:r w:rsidRPr="002C4341">
        <w:rPr>
          <w:color w:val="000000"/>
        </w:rPr>
        <w:t xml:space="preserve"> </w:t>
      </w:r>
      <w:r>
        <w:rPr>
          <w:rFonts w:ascii="Calibri" w:hAnsi="Calibri" w:cs="Calibri"/>
          <w:b/>
          <w:bCs/>
          <w:color w:val="000000"/>
          <w:sz w:val="22"/>
          <w:szCs w:val="22"/>
        </w:rPr>
        <w:t>Q# 19/</w:t>
      </w:r>
      <w:r w:rsidRPr="002C4341">
        <w:rPr>
          <w:rFonts w:cs="Calibri"/>
          <w:color w:val="000000"/>
          <w:sz w:val="22"/>
          <w:szCs w:val="22"/>
        </w:rPr>
        <w:t xml:space="preserve"> </w:t>
      </w:r>
      <w:r w:rsidRPr="002C4341">
        <w:rPr>
          <w:noProof/>
        </w:rPr>
        <w:t>IGCSE Chemistry/2018/w/Paper 42/</w:t>
      </w:r>
      <w:r>
        <w:rPr>
          <w:noProof/>
        </w:rPr>
        <w:t>Q4</w:t>
      </w:r>
    </w:p>
    <w:p w14:paraId="0E68B8D7" w14:textId="7C20CD4F"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26848" behindDoc="0" locked="0" layoutInCell="1" allowOverlap="1" wp14:anchorId="23EA0E78" wp14:editId="2103F5AC">
                <wp:simplePos x="0" y="0"/>
                <wp:positionH relativeFrom="margin">
                  <wp:align>left</wp:align>
                </wp:positionH>
                <wp:positionV relativeFrom="paragraph">
                  <wp:posOffset>994676</wp:posOffset>
                </wp:positionV>
                <wp:extent cx="5858540" cy="2828260"/>
                <wp:effectExtent l="0" t="0" r="27940" b="1079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40" cy="2828260"/>
                        </a:xfrm>
                        <a:prstGeom prst="rect">
                          <a:avLst/>
                        </a:prstGeom>
                        <a:solidFill>
                          <a:srgbClr val="FFFFFF"/>
                        </a:solidFill>
                        <a:ln w="9525">
                          <a:solidFill>
                            <a:srgbClr val="000000"/>
                          </a:solidFill>
                          <a:miter lim="800000"/>
                          <a:headEnd/>
                          <a:tailEnd/>
                        </a:ln>
                      </wps:spPr>
                      <wps:txbx>
                        <w:txbxContent>
                          <w:p w14:paraId="5C102643" w14:textId="77777777" w:rsidR="008656F9" w:rsidRDefault="008656F9" w:rsidP="00331ABD">
                            <w:pPr>
                              <w:spacing w:after="0" w:line="240" w:lineRule="auto"/>
                            </w:pPr>
                          </w:p>
                          <w:p w14:paraId="7298BF4A" w14:textId="77777777" w:rsidR="008656F9" w:rsidRDefault="008656F9" w:rsidP="00331ABD">
                            <w:pPr>
                              <w:spacing w:after="0" w:line="240" w:lineRule="auto"/>
                            </w:pPr>
                          </w:p>
                          <w:p w14:paraId="68EF69C0" w14:textId="77777777" w:rsidR="008656F9" w:rsidRDefault="008656F9" w:rsidP="00331ABD">
                            <w:pPr>
                              <w:spacing w:after="0" w:line="240" w:lineRule="auto"/>
                            </w:pPr>
                          </w:p>
                          <w:p w14:paraId="43B8CBEF" w14:textId="77777777" w:rsidR="008656F9" w:rsidRDefault="008656F9" w:rsidP="00331ABD">
                            <w:pPr>
                              <w:spacing w:after="0" w:line="240" w:lineRule="auto"/>
                            </w:pPr>
                          </w:p>
                          <w:p w14:paraId="237459DB" w14:textId="77777777" w:rsidR="008656F9" w:rsidRDefault="008656F9" w:rsidP="00331ABD">
                            <w:pPr>
                              <w:spacing w:after="0" w:line="240" w:lineRule="auto"/>
                            </w:pPr>
                          </w:p>
                          <w:p w14:paraId="41A7EBB8" w14:textId="77777777" w:rsidR="008656F9" w:rsidRDefault="008656F9" w:rsidP="00331ABD">
                            <w:pPr>
                              <w:spacing w:after="0" w:line="240" w:lineRule="auto"/>
                            </w:pPr>
                          </w:p>
                          <w:p w14:paraId="620ABE6B" w14:textId="77777777" w:rsidR="008656F9" w:rsidRDefault="008656F9" w:rsidP="00331ABD">
                            <w:pPr>
                              <w:spacing w:after="0" w:line="240" w:lineRule="auto"/>
                            </w:pPr>
                          </w:p>
                          <w:p w14:paraId="51380123" w14:textId="77777777" w:rsidR="008656F9" w:rsidRDefault="008656F9" w:rsidP="00331ABD">
                            <w:pPr>
                              <w:spacing w:after="0" w:line="240" w:lineRule="auto"/>
                            </w:pPr>
                          </w:p>
                          <w:p w14:paraId="6C9075A0" w14:textId="77777777" w:rsidR="008656F9" w:rsidRDefault="008656F9" w:rsidP="00331ABD">
                            <w:pPr>
                              <w:spacing w:after="0" w:line="240" w:lineRule="auto"/>
                            </w:pPr>
                          </w:p>
                          <w:p w14:paraId="7CFD7A20" w14:textId="77777777" w:rsidR="008656F9" w:rsidRDefault="008656F9" w:rsidP="00331ABD">
                            <w:pPr>
                              <w:spacing w:after="0" w:line="240" w:lineRule="auto"/>
                            </w:pPr>
                          </w:p>
                          <w:p w14:paraId="23431955" w14:textId="7E6A2344" w:rsidR="008656F9" w:rsidRDefault="008656F9" w:rsidP="00331ABD">
                            <w:pPr>
                              <w:spacing w:after="0" w:line="240" w:lineRule="auto"/>
                            </w:pPr>
                          </w:p>
                          <w:p w14:paraId="48D7D540" w14:textId="1B1CC14F" w:rsidR="008656F9" w:rsidRDefault="008656F9" w:rsidP="00331ABD">
                            <w:pPr>
                              <w:spacing w:after="0" w:line="240" w:lineRule="auto"/>
                            </w:pPr>
                          </w:p>
                          <w:p w14:paraId="3930AAFF" w14:textId="1B1CD46D" w:rsidR="008656F9" w:rsidRDefault="008656F9" w:rsidP="00331ABD">
                            <w:pPr>
                              <w:spacing w:after="0" w:line="240" w:lineRule="auto"/>
                            </w:pPr>
                          </w:p>
                          <w:p w14:paraId="3C0E20A1" w14:textId="0506A1D3" w:rsidR="008656F9" w:rsidRDefault="008656F9" w:rsidP="00331ABD">
                            <w:pPr>
                              <w:spacing w:after="0" w:line="240" w:lineRule="auto"/>
                            </w:pPr>
                          </w:p>
                          <w:p w14:paraId="6A7ACD41" w14:textId="042119E6" w:rsidR="008656F9" w:rsidRDefault="008656F9" w:rsidP="00331ABD">
                            <w:pPr>
                              <w:spacing w:after="0" w:line="240" w:lineRule="auto"/>
                            </w:pPr>
                          </w:p>
                          <w:p w14:paraId="04EB3385" w14:textId="4E243A2D" w:rsidR="008656F9" w:rsidRDefault="008656F9" w:rsidP="00331ABD">
                            <w:pPr>
                              <w:spacing w:after="0" w:line="240" w:lineRule="auto"/>
                            </w:pPr>
                          </w:p>
                          <w:p w14:paraId="5ED8A76A"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A0E78" id="_x0000_s1059" type="#_x0000_t202" style="position:absolute;margin-left:0;margin-top:78.3pt;width:461.3pt;height:222.7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">
                <v:textbox>
                  <w:txbxContent>
                    <w:p w14:paraId="5C102643" w14:textId="77777777" w:rsidR="008656F9" w:rsidRDefault="008656F9" w:rsidP="00331ABD">
                      <w:pPr>
                        <w:spacing w:after="0" w:line="240" w:lineRule="auto"/>
                      </w:pPr>
                    </w:p>
                    <w:p w14:paraId="7298BF4A" w14:textId="77777777" w:rsidR="008656F9" w:rsidRDefault="008656F9" w:rsidP="00331ABD">
                      <w:pPr>
                        <w:spacing w:after="0" w:line="240" w:lineRule="auto"/>
                      </w:pPr>
                    </w:p>
                    <w:p w14:paraId="68EF69C0" w14:textId="77777777" w:rsidR="008656F9" w:rsidRDefault="008656F9" w:rsidP="00331ABD">
                      <w:pPr>
                        <w:spacing w:after="0" w:line="240" w:lineRule="auto"/>
                      </w:pPr>
                    </w:p>
                    <w:p w14:paraId="43B8CBEF" w14:textId="77777777" w:rsidR="008656F9" w:rsidRDefault="008656F9" w:rsidP="00331ABD">
                      <w:pPr>
                        <w:spacing w:after="0" w:line="240" w:lineRule="auto"/>
                      </w:pPr>
                    </w:p>
                    <w:p w14:paraId="237459DB" w14:textId="77777777" w:rsidR="008656F9" w:rsidRDefault="008656F9" w:rsidP="00331ABD">
                      <w:pPr>
                        <w:spacing w:after="0" w:line="240" w:lineRule="auto"/>
                      </w:pPr>
                    </w:p>
                    <w:p w14:paraId="41A7EBB8" w14:textId="77777777" w:rsidR="008656F9" w:rsidRDefault="008656F9" w:rsidP="00331ABD">
                      <w:pPr>
                        <w:spacing w:after="0" w:line="240" w:lineRule="auto"/>
                      </w:pPr>
                    </w:p>
                    <w:p w14:paraId="620ABE6B" w14:textId="77777777" w:rsidR="008656F9" w:rsidRDefault="008656F9" w:rsidP="00331ABD">
                      <w:pPr>
                        <w:spacing w:after="0" w:line="240" w:lineRule="auto"/>
                      </w:pPr>
                    </w:p>
                    <w:p w14:paraId="51380123" w14:textId="77777777" w:rsidR="008656F9" w:rsidRDefault="008656F9" w:rsidP="00331ABD">
                      <w:pPr>
                        <w:spacing w:after="0" w:line="240" w:lineRule="auto"/>
                      </w:pPr>
                    </w:p>
                    <w:p w14:paraId="6C9075A0" w14:textId="77777777" w:rsidR="008656F9" w:rsidRDefault="008656F9" w:rsidP="00331ABD">
                      <w:pPr>
                        <w:spacing w:after="0" w:line="240" w:lineRule="auto"/>
                      </w:pPr>
                    </w:p>
                    <w:p w14:paraId="7CFD7A20" w14:textId="77777777" w:rsidR="008656F9" w:rsidRDefault="008656F9" w:rsidP="00331ABD">
                      <w:pPr>
                        <w:spacing w:after="0" w:line="240" w:lineRule="auto"/>
                      </w:pPr>
                    </w:p>
                    <w:p w14:paraId="23431955" w14:textId="7E6A2344" w:rsidR="008656F9" w:rsidRDefault="008656F9" w:rsidP="00331ABD">
                      <w:pPr>
                        <w:spacing w:after="0" w:line="240" w:lineRule="auto"/>
                      </w:pPr>
                    </w:p>
                    <w:p w14:paraId="48D7D540" w14:textId="1B1CC14F" w:rsidR="008656F9" w:rsidRDefault="008656F9" w:rsidP="00331ABD">
                      <w:pPr>
                        <w:spacing w:after="0" w:line="240" w:lineRule="auto"/>
                      </w:pPr>
                    </w:p>
                    <w:p w14:paraId="3930AAFF" w14:textId="1B1CD46D" w:rsidR="008656F9" w:rsidRDefault="008656F9" w:rsidP="00331ABD">
                      <w:pPr>
                        <w:spacing w:after="0" w:line="240" w:lineRule="auto"/>
                      </w:pPr>
                    </w:p>
                    <w:p w14:paraId="3C0E20A1" w14:textId="0506A1D3" w:rsidR="008656F9" w:rsidRDefault="008656F9" w:rsidP="00331ABD">
                      <w:pPr>
                        <w:spacing w:after="0" w:line="240" w:lineRule="auto"/>
                      </w:pPr>
                    </w:p>
                    <w:p w14:paraId="6A7ACD41" w14:textId="042119E6" w:rsidR="008656F9" w:rsidRDefault="008656F9" w:rsidP="00331ABD">
                      <w:pPr>
                        <w:spacing w:after="0" w:line="240" w:lineRule="auto"/>
                      </w:pPr>
                    </w:p>
                    <w:p w14:paraId="04EB3385" w14:textId="4E243A2D" w:rsidR="008656F9" w:rsidRDefault="008656F9" w:rsidP="00331ABD">
                      <w:pPr>
                        <w:spacing w:after="0" w:line="240" w:lineRule="auto"/>
                      </w:pPr>
                    </w:p>
                    <w:p w14:paraId="5ED8A76A"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0CE7645B" wp14:editId="24019FAC">
            <wp:extent cx="6080125" cy="3838353"/>
            <wp:effectExtent l="0" t="0" r="0" b="0"/>
            <wp:docPr id="550"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rotWithShape="1">
                    <a:blip r:embed="rId33">
                      <a:extLst>
                        <a:ext uri="{28A0092B-C50C-407E-A947-70E740481C1C}">
                          <a14:useLocalDpi xmlns:a14="http://schemas.microsoft.com/office/drawing/2010/main" val="0"/>
                        </a:ext>
                      </a:extLst>
                    </a:blip>
                    <a:srcRect b="7912"/>
                    <a:stretch/>
                  </pic:blipFill>
                  <pic:spPr bwMode="auto">
                    <a:xfrm>
                      <a:off x="0" y="0"/>
                      <a:ext cx="6080125" cy="3838353"/>
                    </a:xfrm>
                    <a:prstGeom prst="rect">
                      <a:avLst/>
                    </a:prstGeom>
                    <a:noFill/>
                    <a:ln>
                      <a:noFill/>
                    </a:ln>
                    <a:extLst>
                      <a:ext uri="{53640926-AAD7-44D8-BBD7-CCE9431645EC}">
                        <a14:shadowObscured xmlns:a14="http://schemas.microsoft.com/office/drawing/2010/main"/>
                      </a:ext>
                    </a:extLst>
                  </pic:spPr>
                </pic:pic>
              </a:graphicData>
            </a:graphic>
          </wp:inline>
        </w:drawing>
      </w:r>
    </w:p>
    <w:p w14:paraId="48CD39A3"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6287D2F1" w14:textId="19AD4ED2"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Pr>
          <w:color w:val="000000"/>
        </w:rPr>
        <w:t xml:space="preserve"> Chem 7</w:t>
      </w:r>
      <w:r w:rsidRPr="002C4341">
        <w:rPr>
          <w:color w:val="000000"/>
        </w:rPr>
        <w:t xml:space="preserve"> </w:t>
      </w:r>
      <w:r>
        <w:rPr>
          <w:rFonts w:ascii="Calibri" w:hAnsi="Calibri" w:cs="Calibri"/>
          <w:b/>
          <w:bCs/>
          <w:color w:val="000000"/>
          <w:sz w:val="22"/>
          <w:szCs w:val="22"/>
        </w:rPr>
        <w:t>Q# 20/</w:t>
      </w:r>
      <w:r w:rsidRPr="002C4341">
        <w:rPr>
          <w:rFonts w:cs="Calibri"/>
          <w:color w:val="000000"/>
          <w:sz w:val="22"/>
          <w:szCs w:val="22"/>
        </w:rPr>
        <w:t xml:space="preserve"> </w:t>
      </w:r>
      <w:r w:rsidRPr="002C4341">
        <w:rPr>
          <w:noProof/>
        </w:rPr>
        <w:t>IGCSE Chemistry/2018/w/Paper 41/</w:t>
      </w:r>
      <w:r>
        <w:rPr>
          <w:noProof/>
        </w:rPr>
        <w:t>Q5</w:t>
      </w:r>
    </w:p>
    <w:p w14:paraId="0FB4594C" w14:textId="167A1929"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32992" behindDoc="0" locked="0" layoutInCell="1" allowOverlap="1" wp14:anchorId="6523F409" wp14:editId="49288DC4">
                <wp:simplePos x="0" y="0"/>
                <wp:positionH relativeFrom="margin">
                  <wp:align>center</wp:align>
                </wp:positionH>
                <wp:positionV relativeFrom="paragraph">
                  <wp:posOffset>998324</wp:posOffset>
                </wp:positionV>
                <wp:extent cx="5390707" cy="935665"/>
                <wp:effectExtent l="0" t="0" r="19685" b="1714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707" cy="935665"/>
                        </a:xfrm>
                        <a:prstGeom prst="rect">
                          <a:avLst/>
                        </a:prstGeom>
                        <a:solidFill>
                          <a:srgbClr val="FFFFFF"/>
                        </a:solidFill>
                        <a:ln w="9525">
                          <a:solidFill>
                            <a:srgbClr val="000000"/>
                          </a:solidFill>
                          <a:miter lim="800000"/>
                          <a:headEnd/>
                          <a:tailEnd/>
                        </a:ln>
                      </wps:spPr>
                      <wps:txbx>
                        <w:txbxContent>
                          <w:p w14:paraId="57B3DEB8" w14:textId="77777777" w:rsidR="008656F9" w:rsidRDefault="008656F9" w:rsidP="00331ABD">
                            <w:pPr>
                              <w:spacing w:after="0" w:line="240" w:lineRule="auto"/>
                            </w:pPr>
                          </w:p>
                          <w:p w14:paraId="2A741E39" w14:textId="77777777" w:rsidR="008656F9" w:rsidRDefault="008656F9" w:rsidP="00331ABD">
                            <w:pPr>
                              <w:spacing w:after="0" w:line="240" w:lineRule="auto"/>
                            </w:pPr>
                          </w:p>
                          <w:p w14:paraId="43B84154" w14:textId="77777777" w:rsidR="008656F9" w:rsidRDefault="008656F9" w:rsidP="00331ABD">
                            <w:pPr>
                              <w:spacing w:after="0" w:line="240" w:lineRule="auto"/>
                            </w:pPr>
                          </w:p>
                          <w:p w14:paraId="0EAF1E71" w14:textId="77777777" w:rsidR="008656F9" w:rsidRDefault="008656F9" w:rsidP="00331ABD">
                            <w:pPr>
                              <w:spacing w:after="0" w:line="240" w:lineRule="auto"/>
                            </w:pPr>
                          </w:p>
                          <w:p w14:paraId="6F2F903E" w14:textId="77777777" w:rsidR="008656F9" w:rsidRDefault="008656F9" w:rsidP="00331ABD">
                            <w:pPr>
                              <w:spacing w:after="0" w:line="240" w:lineRule="auto"/>
                            </w:pPr>
                          </w:p>
                          <w:p w14:paraId="0EBD8766" w14:textId="77777777" w:rsidR="008656F9" w:rsidRDefault="008656F9" w:rsidP="00331ABD">
                            <w:pPr>
                              <w:spacing w:after="0" w:line="240" w:lineRule="auto"/>
                            </w:pPr>
                          </w:p>
                          <w:p w14:paraId="180004B0" w14:textId="77777777" w:rsidR="008656F9" w:rsidRDefault="008656F9" w:rsidP="00331ABD">
                            <w:pPr>
                              <w:spacing w:after="0" w:line="240" w:lineRule="auto"/>
                            </w:pPr>
                          </w:p>
                          <w:p w14:paraId="53C082FE" w14:textId="77777777" w:rsidR="008656F9" w:rsidRDefault="008656F9" w:rsidP="00331ABD">
                            <w:pPr>
                              <w:spacing w:after="0" w:line="240" w:lineRule="auto"/>
                            </w:pPr>
                          </w:p>
                          <w:p w14:paraId="1B6E26D0" w14:textId="77777777" w:rsidR="008656F9" w:rsidRDefault="008656F9" w:rsidP="00331ABD">
                            <w:pPr>
                              <w:spacing w:after="0" w:line="240" w:lineRule="auto"/>
                            </w:pPr>
                          </w:p>
                          <w:p w14:paraId="6BD3B98D" w14:textId="77777777" w:rsidR="008656F9" w:rsidRDefault="008656F9" w:rsidP="00331ABD">
                            <w:pPr>
                              <w:spacing w:after="0" w:line="240" w:lineRule="auto"/>
                            </w:pPr>
                          </w:p>
                          <w:p w14:paraId="348234B5" w14:textId="77777777" w:rsidR="008656F9" w:rsidRDefault="008656F9" w:rsidP="00331ABD">
                            <w:pPr>
                              <w:spacing w:after="0" w:line="240" w:lineRule="auto"/>
                            </w:pPr>
                          </w:p>
                          <w:p w14:paraId="022CDF8C" w14:textId="77777777" w:rsidR="008656F9" w:rsidRDefault="008656F9" w:rsidP="00331ABD">
                            <w:pPr>
                              <w:spacing w:after="0" w:line="240" w:lineRule="auto"/>
                            </w:pPr>
                          </w:p>
                          <w:p w14:paraId="0E889E88" w14:textId="77777777" w:rsidR="008656F9" w:rsidRDefault="008656F9" w:rsidP="00331ABD">
                            <w:pPr>
                              <w:spacing w:after="0" w:line="240" w:lineRule="auto"/>
                            </w:pPr>
                          </w:p>
                          <w:p w14:paraId="2A368261" w14:textId="77777777" w:rsidR="008656F9" w:rsidRDefault="008656F9" w:rsidP="00331ABD">
                            <w:pPr>
                              <w:spacing w:after="0" w:line="240" w:lineRule="auto"/>
                            </w:pPr>
                          </w:p>
                          <w:p w14:paraId="08348BD9" w14:textId="77777777" w:rsidR="008656F9" w:rsidRDefault="008656F9" w:rsidP="00331ABD">
                            <w:pPr>
                              <w:spacing w:after="0" w:line="240" w:lineRule="auto"/>
                            </w:pPr>
                          </w:p>
                          <w:p w14:paraId="62E5B7AE" w14:textId="77777777" w:rsidR="008656F9" w:rsidRDefault="008656F9" w:rsidP="00331ABD">
                            <w:pPr>
                              <w:spacing w:after="0" w:line="240" w:lineRule="auto"/>
                            </w:pPr>
                          </w:p>
                          <w:p w14:paraId="21C482BA"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3F409" id="_x0000_s1060" type="#_x0000_t202" style="position:absolute;margin-left:0;margin-top:78.6pt;width:424.45pt;height:73.65pt;z-index:251732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6NJwIAAE0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">
                <v:textbox>
                  <w:txbxContent>
                    <w:p w14:paraId="57B3DEB8" w14:textId="77777777" w:rsidR="008656F9" w:rsidRDefault="008656F9" w:rsidP="00331ABD">
                      <w:pPr>
                        <w:spacing w:after="0" w:line="240" w:lineRule="auto"/>
                      </w:pPr>
                    </w:p>
                    <w:p w14:paraId="2A741E39" w14:textId="77777777" w:rsidR="008656F9" w:rsidRDefault="008656F9" w:rsidP="00331ABD">
                      <w:pPr>
                        <w:spacing w:after="0" w:line="240" w:lineRule="auto"/>
                      </w:pPr>
                    </w:p>
                    <w:p w14:paraId="43B84154" w14:textId="77777777" w:rsidR="008656F9" w:rsidRDefault="008656F9" w:rsidP="00331ABD">
                      <w:pPr>
                        <w:spacing w:after="0" w:line="240" w:lineRule="auto"/>
                      </w:pPr>
                    </w:p>
                    <w:p w14:paraId="0EAF1E71" w14:textId="77777777" w:rsidR="008656F9" w:rsidRDefault="008656F9" w:rsidP="00331ABD">
                      <w:pPr>
                        <w:spacing w:after="0" w:line="240" w:lineRule="auto"/>
                      </w:pPr>
                    </w:p>
                    <w:p w14:paraId="6F2F903E" w14:textId="77777777" w:rsidR="008656F9" w:rsidRDefault="008656F9" w:rsidP="00331ABD">
                      <w:pPr>
                        <w:spacing w:after="0" w:line="240" w:lineRule="auto"/>
                      </w:pPr>
                    </w:p>
                    <w:p w14:paraId="0EBD8766" w14:textId="77777777" w:rsidR="008656F9" w:rsidRDefault="008656F9" w:rsidP="00331ABD">
                      <w:pPr>
                        <w:spacing w:after="0" w:line="240" w:lineRule="auto"/>
                      </w:pPr>
                    </w:p>
                    <w:p w14:paraId="180004B0" w14:textId="77777777" w:rsidR="008656F9" w:rsidRDefault="008656F9" w:rsidP="00331ABD">
                      <w:pPr>
                        <w:spacing w:after="0" w:line="240" w:lineRule="auto"/>
                      </w:pPr>
                    </w:p>
                    <w:p w14:paraId="53C082FE" w14:textId="77777777" w:rsidR="008656F9" w:rsidRDefault="008656F9" w:rsidP="00331ABD">
                      <w:pPr>
                        <w:spacing w:after="0" w:line="240" w:lineRule="auto"/>
                      </w:pPr>
                    </w:p>
                    <w:p w14:paraId="1B6E26D0" w14:textId="77777777" w:rsidR="008656F9" w:rsidRDefault="008656F9" w:rsidP="00331ABD">
                      <w:pPr>
                        <w:spacing w:after="0" w:line="240" w:lineRule="auto"/>
                      </w:pPr>
                    </w:p>
                    <w:p w14:paraId="6BD3B98D" w14:textId="77777777" w:rsidR="008656F9" w:rsidRDefault="008656F9" w:rsidP="00331ABD">
                      <w:pPr>
                        <w:spacing w:after="0" w:line="240" w:lineRule="auto"/>
                      </w:pPr>
                    </w:p>
                    <w:p w14:paraId="348234B5" w14:textId="77777777" w:rsidR="008656F9" w:rsidRDefault="008656F9" w:rsidP="00331ABD">
                      <w:pPr>
                        <w:spacing w:after="0" w:line="240" w:lineRule="auto"/>
                      </w:pPr>
                    </w:p>
                    <w:p w14:paraId="022CDF8C" w14:textId="77777777" w:rsidR="008656F9" w:rsidRDefault="008656F9" w:rsidP="00331ABD">
                      <w:pPr>
                        <w:spacing w:after="0" w:line="240" w:lineRule="auto"/>
                      </w:pPr>
                    </w:p>
                    <w:p w14:paraId="0E889E88" w14:textId="77777777" w:rsidR="008656F9" w:rsidRDefault="008656F9" w:rsidP="00331ABD">
                      <w:pPr>
                        <w:spacing w:after="0" w:line="240" w:lineRule="auto"/>
                      </w:pPr>
                    </w:p>
                    <w:p w14:paraId="2A368261" w14:textId="77777777" w:rsidR="008656F9" w:rsidRDefault="008656F9" w:rsidP="00331ABD">
                      <w:pPr>
                        <w:spacing w:after="0" w:line="240" w:lineRule="auto"/>
                      </w:pPr>
                    </w:p>
                    <w:p w14:paraId="08348BD9" w14:textId="77777777" w:rsidR="008656F9" w:rsidRDefault="008656F9" w:rsidP="00331ABD">
                      <w:pPr>
                        <w:spacing w:after="0" w:line="240" w:lineRule="auto"/>
                      </w:pPr>
                    </w:p>
                    <w:p w14:paraId="62E5B7AE" w14:textId="77777777" w:rsidR="008656F9" w:rsidRDefault="008656F9" w:rsidP="00331ABD">
                      <w:pPr>
                        <w:spacing w:after="0" w:line="240" w:lineRule="auto"/>
                      </w:pPr>
                    </w:p>
                    <w:p w14:paraId="21C482BA"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28896" behindDoc="0" locked="0" layoutInCell="1" allowOverlap="1" wp14:anchorId="056E2C73" wp14:editId="65F9EC43">
                <wp:simplePos x="0" y="0"/>
                <wp:positionH relativeFrom="margin">
                  <wp:posOffset>394867</wp:posOffset>
                </wp:positionH>
                <wp:positionV relativeFrom="paragraph">
                  <wp:posOffset>2515575</wp:posOffset>
                </wp:positionV>
                <wp:extent cx="5390707" cy="1541721"/>
                <wp:effectExtent l="0" t="0" r="19685" b="2095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707" cy="1541721"/>
                        </a:xfrm>
                        <a:prstGeom prst="rect">
                          <a:avLst/>
                        </a:prstGeom>
                        <a:solidFill>
                          <a:srgbClr val="FFFFFF"/>
                        </a:solidFill>
                        <a:ln w="9525">
                          <a:solidFill>
                            <a:srgbClr val="000000"/>
                          </a:solidFill>
                          <a:miter lim="800000"/>
                          <a:headEnd/>
                          <a:tailEnd/>
                        </a:ln>
                      </wps:spPr>
                      <wps:txbx>
                        <w:txbxContent>
                          <w:p w14:paraId="0D2F1B70" w14:textId="77777777" w:rsidR="008656F9" w:rsidRDefault="008656F9" w:rsidP="00331ABD">
                            <w:pPr>
                              <w:spacing w:after="0" w:line="240" w:lineRule="auto"/>
                            </w:pPr>
                          </w:p>
                          <w:p w14:paraId="633C55CD" w14:textId="77777777" w:rsidR="008656F9" w:rsidRDefault="008656F9" w:rsidP="00331ABD">
                            <w:pPr>
                              <w:spacing w:after="0" w:line="240" w:lineRule="auto"/>
                            </w:pPr>
                          </w:p>
                          <w:p w14:paraId="1CB48991" w14:textId="77777777" w:rsidR="008656F9" w:rsidRDefault="008656F9" w:rsidP="00331ABD">
                            <w:pPr>
                              <w:spacing w:after="0" w:line="240" w:lineRule="auto"/>
                            </w:pPr>
                          </w:p>
                          <w:p w14:paraId="550E4F53" w14:textId="77777777" w:rsidR="008656F9" w:rsidRDefault="008656F9" w:rsidP="00331ABD">
                            <w:pPr>
                              <w:spacing w:after="0" w:line="240" w:lineRule="auto"/>
                            </w:pPr>
                          </w:p>
                          <w:p w14:paraId="21060037" w14:textId="77777777" w:rsidR="008656F9" w:rsidRDefault="008656F9" w:rsidP="00331ABD">
                            <w:pPr>
                              <w:spacing w:after="0" w:line="240" w:lineRule="auto"/>
                            </w:pPr>
                          </w:p>
                          <w:p w14:paraId="7E430861" w14:textId="77777777" w:rsidR="008656F9" w:rsidRDefault="008656F9" w:rsidP="00331ABD">
                            <w:pPr>
                              <w:spacing w:after="0" w:line="240" w:lineRule="auto"/>
                            </w:pPr>
                          </w:p>
                          <w:p w14:paraId="6CA57F9A" w14:textId="77777777" w:rsidR="008656F9" w:rsidRDefault="008656F9" w:rsidP="00331ABD">
                            <w:pPr>
                              <w:spacing w:after="0" w:line="240" w:lineRule="auto"/>
                            </w:pPr>
                          </w:p>
                          <w:p w14:paraId="241D1548" w14:textId="77777777" w:rsidR="008656F9" w:rsidRDefault="008656F9" w:rsidP="00331ABD">
                            <w:pPr>
                              <w:spacing w:after="0" w:line="240" w:lineRule="auto"/>
                            </w:pPr>
                          </w:p>
                          <w:p w14:paraId="0AC63903" w14:textId="77777777" w:rsidR="008656F9" w:rsidRDefault="008656F9" w:rsidP="00331ABD">
                            <w:pPr>
                              <w:spacing w:after="0" w:line="240" w:lineRule="auto"/>
                            </w:pPr>
                          </w:p>
                          <w:p w14:paraId="7185D0FF" w14:textId="77777777" w:rsidR="008656F9" w:rsidRDefault="008656F9" w:rsidP="00331ABD">
                            <w:pPr>
                              <w:spacing w:after="0" w:line="240" w:lineRule="auto"/>
                            </w:pPr>
                          </w:p>
                          <w:p w14:paraId="35AFCD95" w14:textId="77777777" w:rsidR="008656F9" w:rsidRDefault="008656F9" w:rsidP="00331ABD">
                            <w:pPr>
                              <w:spacing w:after="0" w:line="240" w:lineRule="auto"/>
                            </w:pPr>
                          </w:p>
                          <w:p w14:paraId="346EAC37" w14:textId="77777777" w:rsidR="008656F9" w:rsidRDefault="008656F9" w:rsidP="00331ABD">
                            <w:pPr>
                              <w:spacing w:after="0" w:line="240" w:lineRule="auto"/>
                            </w:pPr>
                          </w:p>
                          <w:p w14:paraId="14D180B7" w14:textId="77777777" w:rsidR="008656F9" w:rsidRDefault="008656F9" w:rsidP="00331ABD">
                            <w:pPr>
                              <w:spacing w:after="0" w:line="240" w:lineRule="auto"/>
                            </w:pPr>
                          </w:p>
                          <w:p w14:paraId="4443B1F0" w14:textId="77777777" w:rsidR="008656F9" w:rsidRDefault="008656F9" w:rsidP="00331ABD">
                            <w:pPr>
                              <w:spacing w:after="0" w:line="240" w:lineRule="auto"/>
                            </w:pPr>
                          </w:p>
                          <w:p w14:paraId="740E2CA2" w14:textId="77777777" w:rsidR="008656F9" w:rsidRDefault="008656F9" w:rsidP="00331ABD">
                            <w:pPr>
                              <w:spacing w:after="0" w:line="240" w:lineRule="auto"/>
                            </w:pPr>
                          </w:p>
                          <w:p w14:paraId="5ED34AFF" w14:textId="77777777" w:rsidR="008656F9" w:rsidRDefault="008656F9" w:rsidP="00331ABD">
                            <w:pPr>
                              <w:spacing w:after="0" w:line="240" w:lineRule="auto"/>
                            </w:pPr>
                          </w:p>
                          <w:p w14:paraId="6AF0F41F"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E2C73" id="_x0000_s1061" type="#_x0000_t202" style="position:absolute;margin-left:31.1pt;margin-top:198.1pt;width:424.45pt;height:121.4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">
                <v:textbox>
                  <w:txbxContent>
                    <w:p w14:paraId="0D2F1B70" w14:textId="77777777" w:rsidR="008656F9" w:rsidRDefault="008656F9" w:rsidP="00331ABD">
                      <w:pPr>
                        <w:spacing w:after="0" w:line="240" w:lineRule="auto"/>
                      </w:pPr>
                    </w:p>
                    <w:p w14:paraId="633C55CD" w14:textId="77777777" w:rsidR="008656F9" w:rsidRDefault="008656F9" w:rsidP="00331ABD">
                      <w:pPr>
                        <w:spacing w:after="0" w:line="240" w:lineRule="auto"/>
                      </w:pPr>
                    </w:p>
                    <w:p w14:paraId="1CB48991" w14:textId="77777777" w:rsidR="008656F9" w:rsidRDefault="008656F9" w:rsidP="00331ABD">
                      <w:pPr>
                        <w:spacing w:after="0" w:line="240" w:lineRule="auto"/>
                      </w:pPr>
                    </w:p>
                    <w:p w14:paraId="550E4F53" w14:textId="77777777" w:rsidR="008656F9" w:rsidRDefault="008656F9" w:rsidP="00331ABD">
                      <w:pPr>
                        <w:spacing w:after="0" w:line="240" w:lineRule="auto"/>
                      </w:pPr>
                    </w:p>
                    <w:p w14:paraId="21060037" w14:textId="77777777" w:rsidR="008656F9" w:rsidRDefault="008656F9" w:rsidP="00331ABD">
                      <w:pPr>
                        <w:spacing w:after="0" w:line="240" w:lineRule="auto"/>
                      </w:pPr>
                    </w:p>
                    <w:p w14:paraId="7E430861" w14:textId="77777777" w:rsidR="008656F9" w:rsidRDefault="008656F9" w:rsidP="00331ABD">
                      <w:pPr>
                        <w:spacing w:after="0" w:line="240" w:lineRule="auto"/>
                      </w:pPr>
                    </w:p>
                    <w:p w14:paraId="6CA57F9A" w14:textId="77777777" w:rsidR="008656F9" w:rsidRDefault="008656F9" w:rsidP="00331ABD">
                      <w:pPr>
                        <w:spacing w:after="0" w:line="240" w:lineRule="auto"/>
                      </w:pPr>
                    </w:p>
                    <w:p w14:paraId="241D1548" w14:textId="77777777" w:rsidR="008656F9" w:rsidRDefault="008656F9" w:rsidP="00331ABD">
                      <w:pPr>
                        <w:spacing w:after="0" w:line="240" w:lineRule="auto"/>
                      </w:pPr>
                    </w:p>
                    <w:p w14:paraId="0AC63903" w14:textId="77777777" w:rsidR="008656F9" w:rsidRDefault="008656F9" w:rsidP="00331ABD">
                      <w:pPr>
                        <w:spacing w:after="0" w:line="240" w:lineRule="auto"/>
                      </w:pPr>
                    </w:p>
                    <w:p w14:paraId="7185D0FF" w14:textId="77777777" w:rsidR="008656F9" w:rsidRDefault="008656F9" w:rsidP="00331ABD">
                      <w:pPr>
                        <w:spacing w:after="0" w:line="240" w:lineRule="auto"/>
                      </w:pPr>
                    </w:p>
                    <w:p w14:paraId="35AFCD95" w14:textId="77777777" w:rsidR="008656F9" w:rsidRDefault="008656F9" w:rsidP="00331ABD">
                      <w:pPr>
                        <w:spacing w:after="0" w:line="240" w:lineRule="auto"/>
                      </w:pPr>
                    </w:p>
                    <w:p w14:paraId="346EAC37" w14:textId="77777777" w:rsidR="008656F9" w:rsidRDefault="008656F9" w:rsidP="00331ABD">
                      <w:pPr>
                        <w:spacing w:after="0" w:line="240" w:lineRule="auto"/>
                      </w:pPr>
                    </w:p>
                    <w:p w14:paraId="14D180B7" w14:textId="77777777" w:rsidR="008656F9" w:rsidRDefault="008656F9" w:rsidP="00331ABD">
                      <w:pPr>
                        <w:spacing w:after="0" w:line="240" w:lineRule="auto"/>
                      </w:pPr>
                    </w:p>
                    <w:p w14:paraId="4443B1F0" w14:textId="77777777" w:rsidR="008656F9" w:rsidRDefault="008656F9" w:rsidP="00331ABD">
                      <w:pPr>
                        <w:spacing w:after="0" w:line="240" w:lineRule="auto"/>
                      </w:pPr>
                    </w:p>
                    <w:p w14:paraId="740E2CA2" w14:textId="77777777" w:rsidR="008656F9" w:rsidRDefault="008656F9" w:rsidP="00331ABD">
                      <w:pPr>
                        <w:spacing w:after="0" w:line="240" w:lineRule="auto"/>
                      </w:pPr>
                    </w:p>
                    <w:p w14:paraId="5ED34AFF" w14:textId="77777777" w:rsidR="008656F9" w:rsidRDefault="008656F9" w:rsidP="00331ABD">
                      <w:pPr>
                        <w:spacing w:after="0" w:line="240" w:lineRule="auto"/>
                      </w:pPr>
                    </w:p>
                    <w:p w14:paraId="6AF0F41F"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6D574E31" wp14:editId="495F9D4B">
            <wp:extent cx="6091904" cy="4083611"/>
            <wp:effectExtent l="0" t="0" r="4445" b="0"/>
            <wp:docPr id="546"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rotWithShape="1">
                    <a:blip r:embed="rId34">
                      <a:extLst>
                        <a:ext uri="{28A0092B-C50C-407E-A947-70E740481C1C}">
                          <a14:useLocalDpi xmlns:a14="http://schemas.microsoft.com/office/drawing/2010/main" val="0"/>
                        </a:ext>
                      </a:extLst>
                    </a:blip>
                    <a:srcRect t="49341" b="4438"/>
                    <a:stretch/>
                  </pic:blipFill>
                  <pic:spPr bwMode="auto">
                    <a:xfrm>
                      <a:off x="0" y="0"/>
                      <a:ext cx="6092190" cy="4083803"/>
                    </a:xfrm>
                    <a:prstGeom prst="rect">
                      <a:avLst/>
                    </a:prstGeom>
                    <a:noFill/>
                    <a:ln>
                      <a:noFill/>
                    </a:ln>
                    <a:extLst>
                      <a:ext uri="{53640926-AAD7-44D8-BBD7-CCE9431645EC}">
                        <a14:shadowObscured xmlns:a14="http://schemas.microsoft.com/office/drawing/2010/main"/>
                      </a:ext>
                    </a:extLst>
                  </pic:spPr>
                </pic:pic>
              </a:graphicData>
            </a:graphic>
          </wp:inline>
        </w:drawing>
      </w:r>
    </w:p>
    <w:p w14:paraId="14D261BF" w14:textId="14AD081B"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7</w:t>
      </w:r>
      <w:r w:rsidRPr="002C4341">
        <w:rPr>
          <w:color w:val="000000"/>
        </w:rPr>
        <w:t xml:space="preserve"> </w:t>
      </w:r>
      <w:r>
        <w:rPr>
          <w:rFonts w:ascii="Calibri" w:hAnsi="Calibri" w:cs="Calibri"/>
          <w:b/>
          <w:bCs/>
          <w:color w:val="000000"/>
          <w:sz w:val="22"/>
          <w:szCs w:val="22"/>
        </w:rPr>
        <w:t>Q# 21/</w:t>
      </w:r>
      <w:r w:rsidRPr="002C4341">
        <w:rPr>
          <w:rFonts w:cs="Calibri"/>
          <w:color w:val="000000"/>
          <w:sz w:val="22"/>
          <w:szCs w:val="22"/>
        </w:rPr>
        <w:t xml:space="preserve"> </w:t>
      </w:r>
      <w:r w:rsidRPr="002C4341">
        <w:rPr>
          <w:noProof/>
        </w:rPr>
        <w:t>IGCSE Chemistry/2018/s/Paper 43/</w:t>
      </w:r>
      <w:r>
        <w:rPr>
          <w:noProof/>
        </w:rPr>
        <w:t>Q3</w:t>
      </w:r>
    </w:p>
    <w:p w14:paraId="65FCAB82" w14:textId="77777777" w:rsidR="00505E40" w:rsidRDefault="00505E40" w:rsidP="00505E40">
      <w:pPr>
        <w:spacing w:after="0" w:line="240" w:lineRule="auto"/>
        <w:rPr>
          <w:noProof/>
        </w:rPr>
      </w:pPr>
      <w:r w:rsidRPr="007037E3">
        <w:rPr>
          <w:noProof/>
        </w:rPr>
        <w:drawing>
          <wp:inline distT="0" distB="0" distL="0" distR="0" wp14:anchorId="74222ADF" wp14:editId="5DD3AB0A">
            <wp:extent cx="6376784" cy="391886"/>
            <wp:effectExtent l="0" t="0" r="5080" b="8255"/>
            <wp:docPr id="515"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rotWithShape="1">
                    <a:blip r:embed="rId35">
                      <a:extLst>
                        <a:ext uri="{28A0092B-C50C-407E-A947-70E740481C1C}">
                          <a14:useLocalDpi xmlns:a14="http://schemas.microsoft.com/office/drawing/2010/main" val="0"/>
                        </a:ext>
                      </a:extLst>
                    </a:blip>
                    <a:srcRect t="47353" b="48389"/>
                    <a:stretch/>
                  </pic:blipFill>
                  <pic:spPr bwMode="auto">
                    <a:xfrm>
                      <a:off x="0" y="0"/>
                      <a:ext cx="6377305" cy="391918"/>
                    </a:xfrm>
                    <a:prstGeom prst="rect">
                      <a:avLst/>
                    </a:prstGeom>
                    <a:noFill/>
                    <a:ln>
                      <a:noFill/>
                    </a:ln>
                    <a:extLst>
                      <a:ext uri="{53640926-AAD7-44D8-BBD7-CCE9431645EC}">
                        <a14:shadowObscured xmlns:a14="http://schemas.microsoft.com/office/drawing/2010/main"/>
                      </a:ext>
                    </a:extLst>
                  </pic:spPr>
                </pic:pic>
              </a:graphicData>
            </a:graphic>
          </wp:inline>
        </w:drawing>
      </w:r>
    </w:p>
    <w:p w14:paraId="294C933D" w14:textId="316B5F2F"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30944" behindDoc="0" locked="0" layoutInCell="1" allowOverlap="1" wp14:anchorId="25088CDD" wp14:editId="670FB39B">
                <wp:simplePos x="0" y="0"/>
                <wp:positionH relativeFrom="margin">
                  <wp:posOffset>373602</wp:posOffset>
                </wp:positionH>
                <wp:positionV relativeFrom="paragraph">
                  <wp:posOffset>446006</wp:posOffset>
                </wp:positionV>
                <wp:extent cx="5656520" cy="1541721"/>
                <wp:effectExtent l="0" t="0" r="20955" b="2095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1541721"/>
                        </a:xfrm>
                        <a:prstGeom prst="rect">
                          <a:avLst/>
                        </a:prstGeom>
                        <a:solidFill>
                          <a:srgbClr val="FFFFFF"/>
                        </a:solidFill>
                        <a:ln w="9525">
                          <a:solidFill>
                            <a:srgbClr val="000000"/>
                          </a:solidFill>
                          <a:miter lim="800000"/>
                          <a:headEnd/>
                          <a:tailEnd/>
                        </a:ln>
                      </wps:spPr>
                      <wps:txbx>
                        <w:txbxContent>
                          <w:p w14:paraId="53373F2A" w14:textId="77777777" w:rsidR="008656F9" w:rsidRDefault="008656F9" w:rsidP="00331ABD">
                            <w:pPr>
                              <w:spacing w:after="0" w:line="240" w:lineRule="auto"/>
                            </w:pPr>
                          </w:p>
                          <w:p w14:paraId="097F1789" w14:textId="77777777" w:rsidR="008656F9" w:rsidRDefault="008656F9" w:rsidP="00331ABD">
                            <w:pPr>
                              <w:spacing w:after="0" w:line="240" w:lineRule="auto"/>
                            </w:pPr>
                          </w:p>
                          <w:p w14:paraId="6BB69E1C" w14:textId="77777777" w:rsidR="008656F9" w:rsidRDefault="008656F9" w:rsidP="00331ABD">
                            <w:pPr>
                              <w:spacing w:after="0" w:line="240" w:lineRule="auto"/>
                            </w:pPr>
                          </w:p>
                          <w:p w14:paraId="57DC92FA" w14:textId="77777777" w:rsidR="008656F9" w:rsidRDefault="008656F9" w:rsidP="00331ABD">
                            <w:pPr>
                              <w:spacing w:after="0" w:line="240" w:lineRule="auto"/>
                            </w:pPr>
                          </w:p>
                          <w:p w14:paraId="43FF75EF" w14:textId="77777777" w:rsidR="008656F9" w:rsidRDefault="008656F9" w:rsidP="00331ABD">
                            <w:pPr>
                              <w:spacing w:after="0" w:line="240" w:lineRule="auto"/>
                            </w:pPr>
                          </w:p>
                          <w:p w14:paraId="3A5C27FE" w14:textId="77777777" w:rsidR="008656F9" w:rsidRDefault="008656F9" w:rsidP="00331ABD">
                            <w:pPr>
                              <w:spacing w:after="0" w:line="240" w:lineRule="auto"/>
                            </w:pPr>
                          </w:p>
                          <w:p w14:paraId="7C7710C3" w14:textId="77777777" w:rsidR="008656F9" w:rsidRDefault="008656F9" w:rsidP="00331ABD">
                            <w:pPr>
                              <w:spacing w:after="0" w:line="240" w:lineRule="auto"/>
                            </w:pPr>
                          </w:p>
                          <w:p w14:paraId="7ECB12B4" w14:textId="77777777" w:rsidR="008656F9" w:rsidRDefault="008656F9" w:rsidP="00331ABD">
                            <w:pPr>
                              <w:spacing w:after="0" w:line="240" w:lineRule="auto"/>
                            </w:pPr>
                          </w:p>
                          <w:p w14:paraId="4F998BFC" w14:textId="77777777" w:rsidR="008656F9" w:rsidRDefault="008656F9" w:rsidP="00331ABD">
                            <w:pPr>
                              <w:spacing w:after="0" w:line="240" w:lineRule="auto"/>
                            </w:pPr>
                          </w:p>
                          <w:p w14:paraId="509C217B" w14:textId="77777777" w:rsidR="008656F9" w:rsidRDefault="008656F9" w:rsidP="00331ABD">
                            <w:pPr>
                              <w:spacing w:after="0" w:line="240" w:lineRule="auto"/>
                            </w:pPr>
                          </w:p>
                          <w:p w14:paraId="10BD4AD9" w14:textId="77777777" w:rsidR="008656F9" w:rsidRDefault="008656F9" w:rsidP="00331ABD">
                            <w:pPr>
                              <w:spacing w:after="0" w:line="240" w:lineRule="auto"/>
                            </w:pPr>
                          </w:p>
                          <w:p w14:paraId="48ED0E2B" w14:textId="77777777" w:rsidR="008656F9" w:rsidRDefault="008656F9" w:rsidP="00331ABD">
                            <w:pPr>
                              <w:spacing w:after="0" w:line="240" w:lineRule="auto"/>
                            </w:pPr>
                          </w:p>
                          <w:p w14:paraId="49456F52" w14:textId="77777777" w:rsidR="008656F9" w:rsidRDefault="008656F9" w:rsidP="00331ABD">
                            <w:pPr>
                              <w:spacing w:after="0" w:line="240" w:lineRule="auto"/>
                            </w:pPr>
                          </w:p>
                          <w:p w14:paraId="07CC859E" w14:textId="77777777" w:rsidR="008656F9" w:rsidRDefault="008656F9" w:rsidP="00331ABD">
                            <w:pPr>
                              <w:spacing w:after="0" w:line="240" w:lineRule="auto"/>
                            </w:pPr>
                          </w:p>
                          <w:p w14:paraId="4C2EB64B" w14:textId="77777777" w:rsidR="008656F9" w:rsidRDefault="008656F9" w:rsidP="00331ABD">
                            <w:pPr>
                              <w:spacing w:after="0" w:line="240" w:lineRule="auto"/>
                            </w:pPr>
                          </w:p>
                          <w:p w14:paraId="3714486B" w14:textId="77777777" w:rsidR="008656F9" w:rsidRDefault="008656F9" w:rsidP="00331ABD">
                            <w:pPr>
                              <w:spacing w:after="0" w:line="240" w:lineRule="auto"/>
                            </w:pPr>
                          </w:p>
                          <w:p w14:paraId="202AFD4D"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88CDD" id="_x0000_s1062" type="#_x0000_t202" style="position:absolute;margin-left:29.4pt;margin-top:35.1pt;width:445.4pt;height:121.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">
                <v:textbox>
                  <w:txbxContent>
                    <w:p w14:paraId="53373F2A" w14:textId="77777777" w:rsidR="008656F9" w:rsidRDefault="008656F9" w:rsidP="00331ABD">
                      <w:pPr>
                        <w:spacing w:after="0" w:line="240" w:lineRule="auto"/>
                      </w:pPr>
                    </w:p>
                    <w:p w14:paraId="097F1789" w14:textId="77777777" w:rsidR="008656F9" w:rsidRDefault="008656F9" w:rsidP="00331ABD">
                      <w:pPr>
                        <w:spacing w:after="0" w:line="240" w:lineRule="auto"/>
                      </w:pPr>
                    </w:p>
                    <w:p w14:paraId="6BB69E1C" w14:textId="77777777" w:rsidR="008656F9" w:rsidRDefault="008656F9" w:rsidP="00331ABD">
                      <w:pPr>
                        <w:spacing w:after="0" w:line="240" w:lineRule="auto"/>
                      </w:pPr>
                    </w:p>
                    <w:p w14:paraId="57DC92FA" w14:textId="77777777" w:rsidR="008656F9" w:rsidRDefault="008656F9" w:rsidP="00331ABD">
                      <w:pPr>
                        <w:spacing w:after="0" w:line="240" w:lineRule="auto"/>
                      </w:pPr>
                    </w:p>
                    <w:p w14:paraId="43FF75EF" w14:textId="77777777" w:rsidR="008656F9" w:rsidRDefault="008656F9" w:rsidP="00331ABD">
                      <w:pPr>
                        <w:spacing w:after="0" w:line="240" w:lineRule="auto"/>
                      </w:pPr>
                    </w:p>
                    <w:p w14:paraId="3A5C27FE" w14:textId="77777777" w:rsidR="008656F9" w:rsidRDefault="008656F9" w:rsidP="00331ABD">
                      <w:pPr>
                        <w:spacing w:after="0" w:line="240" w:lineRule="auto"/>
                      </w:pPr>
                    </w:p>
                    <w:p w14:paraId="7C7710C3" w14:textId="77777777" w:rsidR="008656F9" w:rsidRDefault="008656F9" w:rsidP="00331ABD">
                      <w:pPr>
                        <w:spacing w:after="0" w:line="240" w:lineRule="auto"/>
                      </w:pPr>
                    </w:p>
                    <w:p w14:paraId="7ECB12B4" w14:textId="77777777" w:rsidR="008656F9" w:rsidRDefault="008656F9" w:rsidP="00331ABD">
                      <w:pPr>
                        <w:spacing w:after="0" w:line="240" w:lineRule="auto"/>
                      </w:pPr>
                    </w:p>
                    <w:p w14:paraId="4F998BFC" w14:textId="77777777" w:rsidR="008656F9" w:rsidRDefault="008656F9" w:rsidP="00331ABD">
                      <w:pPr>
                        <w:spacing w:after="0" w:line="240" w:lineRule="auto"/>
                      </w:pPr>
                    </w:p>
                    <w:p w14:paraId="509C217B" w14:textId="77777777" w:rsidR="008656F9" w:rsidRDefault="008656F9" w:rsidP="00331ABD">
                      <w:pPr>
                        <w:spacing w:after="0" w:line="240" w:lineRule="auto"/>
                      </w:pPr>
                    </w:p>
                    <w:p w14:paraId="10BD4AD9" w14:textId="77777777" w:rsidR="008656F9" w:rsidRDefault="008656F9" w:rsidP="00331ABD">
                      <w:pPr>
                        <w:spacing w:after="0" w:line="240" w:lineRule="auto"/>
                      </w:pPr>
                    </w:p>
                    <w:p w14:paraId="48ED0E2B" w14:textId="77777777" w:rsidR="008656F9" w:rsidRDefault="008656F9" w:rsidP="00331ABD">
                      <w:pPr>
                        <w:spacing w:after="0" w:line="240" w:lineRule="auto"/>
                      </w:pPr>
                    </w:p>
                    <w:p w14:paraId="49456F52" w14:textId="77777777" w:rsidR="008656F9" w:rsidRDefault="008656F9" w:rsidP="00331ABD">
                      <w:pPr>
                        <w:spacing w:after="0" w:line="240" w:lineRule="auto"/>
                      </w:pPr>
                    </w:p>
                    <w:p w14:paraId="07CC859E" w14:textId="77777777" w:rsidR="008656F9" w:rsidRDefault="008656F9" w:rsidP="00331ABD">
                      <w:pPr>
                        <w:spacing w:after="0" w:line="240" w:lineRule="auto"/>
                      </w:pPr>
                    </w:p>
                    <w:p w14:paraId="4C2EB64B" w14:textId="77777777" w:rsidR="008656F9" w:rsidRDefault="008656F9" w:rsidP="00331ABD">
                      <w:pPr>
                        <w:spacing w:after="0" w:line="240" w:lineRule="auto"/>
                      </w:pPr>
                    </w:p>
                    <w:p w14:paraId="3714486B" w14:textId="77777777" w:rsidR="008656F9" w:rsidRDefault="008656F9" w:rsidP="00331ABD">
                      <w:pPr>
                        <w:spacing w:after="0" w:line="240" w:lineRule="auto"/>
                      </w:pPr>
                    </w:p>
                    <w:p w14:paraId="202AFD4D"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1C558C8E" wp14:editId="18FDE8F9">
            <wp:extent cx="6375989" cy="2005079"/>
            <wp:effectExtent l="0" t="0" r="6350" b="0"/>
            <wp:docPr id="516"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rotWithShape="1">
                    <a:blip r:embed="rId35">
                      <a:extLst>
                        <a:ext uri="{28A0092B-C50C-407E-A947-70E740481C1C}">
                          <a14:useLocalDpi xmlns:a14="http://schemas.microsoft.com/office/drawing/2010/main" val="0"/>
                        </a:ext>
                      </a:extLst>
                    </a:blip>
                    <a:srcRect t="78209"/>
                    <a:stretch/>
                  </pic:blipFill>
                  <pic:spPr bwMode="auto">
                    <a:xfrm>
                      <a:off x="0" y="0"/>
                      <a:ext cx="6377305" cy="2005493"/>
                    </a:xfrm>
                    <a:prstGeom prst="rect">
                      <a:avLst/>
                    </a:prstGeom>
                    <a:noFill/>
                    <a:ln>
                      <a:noFill/>
                    </a:ln>
                    <a:extLst>
                      <a:ext uri="{53640926-AAD7-44D8-BBD7-CCE9431645EC}">
                        <a14:shadowObscured xmlns:a14="http://schemas.microsoft.com/office/drawing/2010/main"/>
                      </a:ext>
                    </a:extLst>
                  </pic:spPr>
                </pic:pic>
              </a:graphicData>
            </a:graphic>
          </wp:inline>
        </w:drawing>
      </w:r>
    </w:p>
    <w:p w14:paraId="79B94C0B"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7 </w:t>
      </w:r>
      <w:r>
        <w:rPr>
          <w:rFonts w:ascii="Calibri" w:hAnsi="Calibri" w:cs="Calibri"/>
          <w:b/>
          <w:bCs/>
          <w:color w:val="000000"/>
          <w:sz w:val="22"/>
          <w:szCs w:val="22"/>
        </w:rPr>
        <w:t>Q# 22/</w:t>
      </w:r>
      <w:r w:rsidRPr="002C4341">
        <w:rPr>
          <w:rFonts w:cs="Calibri"/>
          <w:color w:val="000000"/>
          <w:sz w:val="22"/>
          <w:szCs w:val="22"/>
        </w:rPr>
        <w:t xml:space="preserve"> </w:t>
      </w:r>
      <w:r w:rsidRPr="002C4341">
        <w:rPr>
          <w:noProof/>
        </w:rPr>
        <w:t>IGCSE Chemistry/2017/w/Paper 43/</w:t>
      </w:r>
    </w:p>
    <w:p w14:paraId="54A74DBD" w14:textId="7670561A" w:rsidR="00505E40"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35040" behindDoc="0" locked="0" layoutInCell="1" allowOverlap="1" wp14:anchorId="0B37405E" wp14:editId="59973411">
                <wp:simplePos x="0" y="0"/>
                <wp:positionH relativeFrom="margin">
                  <wp:posOffset>96623</wp:posOffset>
                </wp:positionH>
                <wp:positionV relativeFrom="paragraph">
                  <wp:posOffset>1832270</wp:posOffset>
                </wp:positionV>
                <wp:extent cx="5656520" cy="754912"/>
                <wp:effectExtent l="0" t="0" r="20955" b="266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754912"/>
                        </a:xfrm>
                        <a:prstGeom prst="rect">
                          <a:avLst/>
                        </a:prstGeom>
                        <a:solidFill>
                          <a:srgbClr val="FFFFFF"/>
                        </a:solidFill>
                        <a:ln w="9525">
                          <a:solidFill>
                            <a:srgbClr val="000000"/>
                          </a:solidFill>
                          <a:miter lim="800000"/>
                          <a:headEnd/>
                          <a:tailEnd/>
                        </a:ln>
                      </wps:spPr>
                      <wps:txbx>
                        <w:txbxContent>
                          <w:p w14:paraId="520C9405" w14:textId="77777777" w:rsidR="008656F9" w:rsidRDefault="008656F9" w:rsidP="00331ABD">
                            <w:pPr>
                              <w:spacing w:after="0" w:line="240" w:lineRule="auto"/>
                            </w:pPr>
                          </w:p>
                          <w:p w14:paraId="47975C75" w14:textId="77777777" w:rsidR="008656F9" w:rsidRDefault="008656F9" w:rsidP="00331ABD">
                            <w:pPr>
                              <w:spacing w:after="0" w:line="240" w:lineRule="auto"/>
                            </w:pPr>
                          </w:p>
                          <w:p w14:paraId="14C2C9C6" w14:textId="77777777" w:rsidR="008656F9" w:rsidRDefault="008656F9" w:rsidP="00331ABD">
                            <w:pPr>
                              <w:spacing w:after="0" w:line="240" w:lineRule="auto"/>
                            </w:pPr>
                          </w:p>
                          <w:p w14:paraId="0FC37F88" w14:textId="77777777" w:rsidR="008656F9" w:rsidRDefault="008656F9" w:rsidP="00331ABD">
                            <w:pPr>
                              <w:spacing w:after="0" w:line="240" w:lineRule="auto"/>
                            </w:pPr>
                          </w:p>
                          <w:p w14:paraId="5A004CA3" w14:textId="77777777" w:rsidR="008656F9" w:rsidRDefault="008656F9" w:rsidP="00331ABD">
                            <w:pPr>
                              <w:spacing w:after="0" w:line="240" w:lineRule="auto"/>
                            </w:pPr>
                          </w:p>
                          <w:p w14:paraId="5888E6F3" w14:textId="77777777" w:rsidR="008656F9" w:rsidRDefault="008656F9" w:rsidP="00331ABD">
                            <w:pPr>
                              <w:spacing w:after="0" w:line="240" w:lineRule="auto"/>
                            </w:pPr>
                          </w:p>
                          <w:p w14:paraId="1710DB09" w14:textId="77777777" w:rsidR="008656F9" w:rsidRDefault="008656F9" w:rsidP="00331ABD">
                            <w:pPr>
                              <w:spacing w:after="0" w:line="240" w:lineRule="auto"/>
                            </w:pPr>
                          </w:p>
                          <w:p w14:paraId="7CAFAB2D" w14:textId="77777777" w:rsidR="008656F9" w:rsidRDefault="008656F9" w:rsidP="00331ABD">
                            <w:pPr>
                              <w:spacing w:after="0" w:line="240" w:lineRule="auto"/>
                            </w:pPr>
                          </w:p>
                          <w:p w14:paraId="7A46E56A" w14:textId="77777777" w:rsidR="008656F9" w:rsidRDefault="008656F9" w:rsidP="00331ABD">
                            <w:pPr>
                              <w:spacing w:after="0" w:line="240" w:lineRule="auto"/>
                            </w:pPr>
                          </w:p>
                          <w:p w14:paraId="0CDC0E52" w14:textId="77777777" w:rsidR="008656F9" w:rsidRDefault="008656F9" w:rsidP="00331ABD">
                            <w:pPr>
                              <w:spacing w:after="0" w:line="240" w:lineRule="auto"/>
                            </w:pPr>
                          </w:p>
                          <w:p w14:paraId="711E082C" w14:textId="77777777" w:rsidR="008656F9" w:rsidRDefault="008656F9" w:rsidP="00331ABD">
                            <w:pPr>
                              <w:spacing w:after="0" w:line="240" w:lineRule="auto"/>
                            </w:pPr>
                          </w:p>
                          <w:p w14:paraId="282C7C84" w14:textId="77777777" w:rsidR="008656F9" w:rsidRDefault="008656F9" w:rsidP="00331ABD">
                            <w:pPr>
                              <w:spacing w:after="0" w:line="240" w:lineRule="auto"/>
                            </w:pPr>
                          </w:p>
                          <w:p w14:paraId="4DB1A998" w14:textId="77777777" w:rsidR="008656F9" w:rsidRDefault="008656F9" w:rsidP="00331ABD">
                            <w:pPr>
                              <w:spacing w:after="0" w:line="240" w:lineRule="auto"/>
                            </w:pPr>
                          </w:p>
                          <w:p w14:paraId="33C41DA9" w14:textId="77777777" w:rsidR="008656F9" w:rsidRDefault="008656F9" w:rsidP="00331ABD">
                            <w:pPr>
                              <w:spacing w:after="0" w:line="240" w:lineRule="auto"/>
                            </w:pPr>
                          </w:p>
                          <w:p w14:paraId="05B2B663" w14:textId="77777777" w:rsidR="008656F9" w:rsidRDefault="008656F9" w:rsidP="00331ABD">
                            <w:pPr>
                              <w:spacing w:after="0" w:line="240" w:lineRule="auto"/>
                            </w:pPr>
                          </w:p>
                          <w:p w14:paraId="340BAD36" w14:textId="77777777" w:rsidR="008656F9" w:rsidRDefault="008656F9" w:rsidP="00331ABD">
                            <w:pPr>
                              <w:spacing w:after="0" w:line="240" w:lineRule="auto"/>
                            </w:pPr>
                          </w:p>
                          <w:p w14:paraId="3F00C1C4"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405E" id="_x0000_s1063" type="#_x0000_t202" style="position:absolute;margin-left:7.6pt;margin-top:144.25pt;width:445.4pt;height:59.4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">
                <v:textbox>
                  <w:txbxContent>
                    <w:p w14:paraId="520C9405" w14:textId="77777777" w:rsidR="008656F9" w:rsidRDefault="008656F9" w:rsidP="00331ABD">
                      <w:pPr>
                        <w:spacing w:after="0" w:line="240" w:lineRule="auto"/>
                      </w:pPr>
                    </w:p>
                    <w:p w14:paraId="47975C75" w14:textId="77777777" w:rsidR="008656F9" w:rsidRDefault="008656F9" w:rsidP="00331ABD">
                      <w:pPr>
                        <w:spacing w:after="0" w:line="240" w:lineRule="auto"/>
                      </w:pPr>
                    </w:p>
                    <w:p w14:paraId="14C2C9C6" w14:textId="77777777" w:rsidR="008656F9" w:rsidRDefault="008656F9" w:rsidP="00331ABD">
                      <w:pPr>
                        <w:spacing w:after="0" w:line="240" w:lineRule="auto"/>
                      </w:pPr>
                    </w:p>
                    <w:p w14:paraId="0FC37F88" w14:textId="77777777" w:rsidR="008656F9" w:rsidRDefault="008656F9" w:rsidP="00331ABD">
                      <w:pPr>
                        <w:spacing w:after="0" w:line="240" w:lineRule="auto"/>
                      </w:pPr>
                    </w:p>
                    <w:p w14:paraId="5A004CA3" w14:textId="77777777" w:rsidR="008656F9" w:rsidRDefault="008656F9" w:rsidP="00331ABD">
                      <w:pPr>
                        <w:spacing w:after="0" w:line="240" w:lineRule="auto"/>
                      </w:pPr>
                    </w:p>
                    <w:p w14:paraId="5888E6F3" w14:textId="77777777" w:rsidR="008656F9" w:rsidRDefault="008656F9" w:rsidP="00331ABD">
                      <w:pPr>
                        <w:spacing w:after="0" w:line="240" w:lineRule="auto"/>
                      </w:pPr>
                    </w:p>
                    <w:p w14:paraId="1710DB09" w14:textId="77777777" w:rsidR="008656F9" w:rsidRDefault="008656F9" w:rsidP="00331ABD">
                      <w:pPr>
                        <w:spacing w:after="0" w:line="240" w:lineRule="auto"/>
                      </w:pPr>
                    </w:p>
                    <w:p w14:paraId="7CAFAB2D" w14:textId="77777777" w:rsidR="008656F9" w:rsidRDefault="008656F9" w:rsidP="00331ABD">
                      <w:pPr>
                        <w:spacing w:after="0" w:line="240" w:lineRule="auto"/>
                      </w:pPr>
                    </w:p>
                    <w:p w14:paraId="7A46E56A" w14:textId="77777777" w:rsidR="008656F9" w:rsidRDefault="008656F9" w:rsidP="00331ABD">
                      <w:pPr>
                        <w:spacing w:after="0" w:line="240" w:lineRule="auto"/>
                      </w:pPr>
                    </w:p>
                    <w:p w14:paraId="0CDC0E52" w14:textId="77777777" w:rsidR="008656F9" w:rsidRDefault="008656F9" w:rsidP="00331ABD">
                      <w:pPr>
                        <w:spacing w:after="0" w:line="240" w:lineRule="auto"/>
                      </w:pPr>
                    </w:p>
                    <w:p w14:paraId="711E082C" w14:textId="77777777" w:rsidR="008656F9" w:rsidRDefault="008656F9" w:rsidP="00331ABD">
                      <w:pPr>
                        <w:spacing w:after="0" w:line="240" w:lineRule="auto"/>
                      </w:pPr>
                    </w:p>
                    <w:p w14:paraId="282C7C84" w14:textId="77777777" w:rsidR="008656F9" w:rsidRDefault="008656F9" w:rsidP="00331ABD">
                      <w:pPr>
                        <w:spacing w:after="0" w:line="240" w:lineRule="auto"/>
                      </w:pPr>
                    </w:p>
                    <w:p w14:paraId="4DB1A998" w14:textId="77777777" w:rsidR="008656F9" w:rsidRDefault="008656F9" w:rsidP="00331ABD">
                      <w:pPr>
                        <w:spacing w:after="0" w:line="240" w:lineRule="auto"/>
                      </w:pPr>
                    </w:p>
                    <w:p w14:paraId="33C41DA9" w14:textId="77777777" w:rsidR="008656F9" w:rsidRDefault="008656F9" w:rsidP="00331ABD">
                      <w:pPr>
                        <w:spacing w:after="0" w:line="240" w:lineRule="auto"/>
                      </w:pPr>
                    </w:p>
                    <w:p w14:paraId="05B2B663" w14:textId="77777777" w:rsidR="008656F9" w:rsidRDefault="008656F9" w:rsidP="00331ABD">
                      <w:pPr>
                        <w:spacing w:after="0" w:line="240" w:lineRule="auto"/>
                      </w:pPr>
                    </w:p>
                    <w:p w14:paraId="340BAD36" w14:textId="77777777" w:rsidR="008656F9" w:rsidRDefault="008656F9" w:rsidP="00331ABD">
                      <w:pPr>
                        <w:spacing w:after="0" w:line="240" w:lineRule="auto"/>
                      </w:pPr>
                    </w:p>
                    <w:p w14:paraId="3F00C1C4"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5FDF5393" wp14:editId="2620FA81">
            <wp:extent cx="6128085" cy="2660252"/>
            <wp:effectExtent l="0" t="0" r="6350" b="6985"/>
            <wp:docPr id="508"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rotWithShape="1">
                    <a:blip r:embed="rId36">
                      <a:extLst>
                        <a:ext uri="{28A0092B-C50C-407E-A947-70E740481C1C}">
                          <a14:useLocalDpi xmlns:a14="http://schemas.microsoft.com/office/drawing/2010/main" val="0"/>
                        </a:ext>
                      </a:extLst>
                    </a:blip>
                    <a:srcRect t="22784" b="45052"/>
                    <a:stretch/>
                  </pic:blipFill>
                  <pic:spPr bwMode="auto">
                    <a:xfrm>
                      <a:off x="0" y="0"/>
                      <a:ext cx="6143274" cy="2666846"/>
                    </a:xfrm>
                    <a:prstGeom prst="rect">
                      <a:avLst/>
                    </a:prstGeom>
                    <a:noFill/>
                    <a:ln>
                      <a:noFill/>
                    </a:ln>
                    <a:extLst>
                      <a:ext uri="{53640926-AAD7-44D8-BBD7-CCE9431645EC}">
                        <a14:shadowObscured xmlns:a14="http://schemas.microsoft.com/office/drawing/2010/main"/>
                      </a:ext>
                    </a:extLst>
                  </pic:spPr>
                </pic:pic>
              </a:graphicData>
            </a:graphic>
          </wp:inline>
        </w:drawing>
      </w:r>
    </w:p>
    <w:p w14:paraId="5F08E12E" w14:textId="7FD492F3" w:rsidR="00D773AC"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739136" behindDoc="0" locked="0" layoutInCell="1" allowOverlap="1" wp14:anchorId="04CCB89B" wp14:editId="6036E70D">
                <wp:simplePos x="0" y="0"/>
                <wp:positionH relativeFrom="margin">
                  <wp:align>left</wp:align>
                </wp:positionH>
                <wp:positionV relativeFrom="paragraph">
                  <wp:posOffset>2423928</wp:posOffset>
                </wp:positionV>
                <wp:extent cx="5656520" cy="914400"/>
                <wp:effectExtent l="0" t="0" r="20955" b="190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914400"/>
                        </a:xfrm>
                        <a:prstGeom prst="rect">
                          <a:avLst/>
                        </a:prstGeom>
                        <a:solidFill>
                          <a:srgbClr val="FFFFFF"/>
                        </a:solidFill>
                        <a:ln w="9525">
                          <a:solidFill>
                            <a:srgbClr val="000000"/>
                          </a:solidFill>
                          <a:miter lim="800000"/>
                          <a:headEnd/>
                          <a:tailEnd/>
                        </a:ln>
                      </wps:spPr>
                      <wps:txbx>
                        <w:txbxContent>
                          <w:p w14:paraId="1E740880" w14:textId="77777777" w:rsidR="008656F9" w:rsidRDefault="008656F9" w:rsidP="00331ABD">
                            <w:pPr>
                              <w:spacing w:after="0" w:line="240" w:lineRule="auto"/>
                            </w:pPr>
                          </w:p>
                          <w:p w14:paraId="6476D0CB" w14:textId="77777777" w:rsidR="008656F9" w:rsidRDefault="008656F9" w:rsidP="00331ABD">
                            <w:pPr>
                              <w:spacing w:after="0" w:line="240" w:lineRule="auto"/>
                            </w:pPr>
                          </w:p>
                          <w:p w14:paraId="3D34E1B9" w14:textId="77777777" w:rsidR="008656F9" w:rsidRDefault="008656F9" w:rsidP="00331ABD">
                            <w:pPr>
                              <w:spacing w:after="0" w:line="240" w:lineRule="auto"/>
                            </w:pPr>
                          </w:p>
                          <w:p w14:paraId="30C45837" w14:textId="77777777" w:rsidR="008656F9" w:rsidRDefault="008656F9" w:rsidP="00331ABD">
                            <w:pPr>
                              <w:spacing w:after="0" w:line="240" w:lineRule="auto"/>
                            </w:pPr>
                          </w:p>
                          <w:p w14:paraId="7778FFEE" w14:textId="77777777" w:rsidR="008656F9" w:rsidRDefault="008656F9" w:rsidP="00331ABD">
                            <w:pPr>
                              <w:spacing w:after="0" w:line="240" w:lineRule="auto"/>
                            </w:pPr>
                          </w:p>
                          <w:p w14:paraId="77FF5860" w14:textId="77777777" w:rsidR="008656F9" w:rsidRDefault="008656F9" w:rsidP="00331ABD">
                            <w:pPr>
                              <w:spacing w:after="0" w:line="240" w:lineRule="auto"/>
                            </w:pPr>
                          </w:p>
                          <w:p w14:paraId="19EE5217" w14:textId="77777777" w:rsidR="008656F9" w:rsidRDefault="008656F9" w:rsidP="00331ABD">
                            <w:pPr>
                              <w:spacing w:after="0" w:line="240" w:lineRule="auto"/>
                            </w:pPr>
                          </w:p>
                          <w:p w14:paraId="66CFEF88" w14:textId="77777777" w:rsidR="008656F9" w:rsidRDefault="008656F9" w:rsidP="00331ABD">
                            <w:pPr>
                              <w:spacing w:after="0" w:line="240" w:lineRule="auto"/>
                            </w:pPr>
                          </w:p>
                          <w:p w14:paraId="52251091" w14:textId="77777777" w:rsidR="008656F9" w:rsidRDefault="008656F9" w:rsidP="00331ABD">
                            <w:pPr>
                              <w:spacing w:after="0" w:line="240" w:lineRule="auto"/>
                            </w:pPr>
                          </w:p>
                          <w:p w14:paraId="72F9748C" w14:textId="77777777" w:rsidR="008656F9" w:rsidRDefault="008656F9" w:rsidP="00331ABD">
                            <w:pPr>
                              <w:spacing w:after="0" w:line="240" w:lineRule="auto"/>
                            </w:pPr>
                          </w:p>
                          <w:p w14:paraId="66F911F2" w14:textId="77777777" w:rsidR="008656F9" w:rsidRDefault="008656F9" w:rsidP="00331ABD">
                            <w:pPr>
                              <w:spacing w:after="0" w:line="240" w:lineRule="auto"/>
                            </w:pPr>
                          </w:p>
                          <w:p w14:paraId="7C32711D" w14:textId="77777777" w:rsidR="008656F9" w:rsidRDefault="008656F9" w:rsidP="00331ABD">
                            <w:pPr>
                              <w:spacing w:after="0" w:line="240" w:lineRule="auto"/>
                            </w:pPr>
                          </w:p>
                          <w:p w14:paraId="362A5D92" w14:textId="77777777" w:rsidR="008656F9" w:rsidRDefault="008656F9" w:rsidP="00331ABD">
                            <w:pPr>
                              <w:spacing w:after="0" w:line="240" w:lineRule="auto"/>
                            </w:pPr>
                          </w:p>
                          <w:p w14:paraId="12548395" w14:textId="77777777" w:rsidR="008656F9" w:rsidRDefault="008656F9" w:rsidP="00331ABD">
                            <w:pPr>
                              <w:spacing w:after="0" w:line="240" w:lineRule="auto"/>
                            </w:pPr>
                          </w:p>
                          <w:p w14:paraId="4F48A0ED" w14:textId="77777777" w:rsidR="008656F9" w:rsidRDefault="008656F9" w:rsidP="00331ABD">
                            <w:pPr>
                              <w:spacing w:after="0" w:line="240" w:lineRule="auto"/>
                            </w:pPr>
                          </w:p>
                          <w:p w14:paraId="30528DF9" w14:textId="77777777" w:rsidR="008656F9" w:rsidRDefault="008656F9" w:rsidP="00331ABD">
                            <w:pPr>
                              <w:spacing w:after="0" w:line="240" w:lineRule="auto"/>
                            </w:pPr>
                          </w:p>
                          <w:p w14:paraId="6A1D562E"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CB89B" id="_x0000_s1064" type="#_x0000_t202" style="position:absolute;margin-left:0;margin-top:190.85pt;width:445.4pt;height:1in;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">
                <v:textbox>
                  <w:txbxContent>
                    <w:p w14:paraId="1E740880" w14:textId="77777777" w:rsidR="008656F9" w:rsidRDefault="008656F9" w:rsidP="00331ABD">
                      <w:pPr>
                        <w:spacing w:after="0" w:line="240" w:lineRule="auto"/>
                      </w:pPr>
                    </w:p>
                    <w:p w14:paraId="6476D0CB" w14:textId="77777777" w:rsidR="008656F9" w:rsidRDefault="008656F9" w:rsidP="00331ABD">
                      <w:pPr>
                        <w:spacing w:after="0" w:line="240" w:lineRule="auto"/>
                      </w:pPr>
                    </w:p>
                    <w:p w14:paraId="3D34E1B9" w14:textId="77777777" w:rsidR="008656F9" w:rsidRDefault="008656F9" w:rsidP="00331ABD">
                      <w:pPr>
                        <w:spacing w:after="0" w:line="240" w:lineRule="auto"/>
                      </w:pPr>
                    </w:p>
                    <w:p w14:paraId="30C45837" w14:textId="77777777" w:rsidR="008656F9" w:rsidRDefault="008656F9" w:rsidP="00331ABD">
                      <w:pPr>
                        <w:spacing w:after="0" w:line="240" w:lineRule="auto"/>
                      </w:pPr>
                    </w:p>
                    <w:p w14:paraId="7778FFEE" w14:textId="77777777" w:rsidR="008656F9" w:rsidRDefault="008656F9" w:rsidP="00331ABD">
                      <w:pPr>
                        <w:spacing w:after="0" w:line="240" w:lineRule="auto"/>
                      </w:pPr>
                    </w:p>
                    <w:p w14:paraId="77FF5860" w14:textId="77777777" w:rsidR="008656F9" w:rsidRDefault="008656F9" w:rsidP="00331ABD">
                      <w:pPr>
                        <w:spacing w:after="0" w:line="240" w:lineRule="auto"/>
                      </w:pPr>
                    </w:p>
                    <w:p w14:paraId="19EE5217" w14:textId="77777777" w:rsidR="008656F9" w:rsidRDefault="008656F9" w:rsidP="00331ABD">
                      <w:pPr>
                        <w:spacing w:after="0" w:line="240" w:lineRule="auto"/>
                      </w:pPr>
                    </w:p>
                    <w:p w14:paraId="66CFEF88" w14:textId="77777777" w:rsidR="008656F9" w:rsidRDefault="008656F9" w:rsidP="00331ABD">
                      <w:pPr>
                        <w:spacing w:after="0" w:line="240" w:lineRule="auto"/>
                      </w:pPr>
                    </w:p>
                    <w:p w14:paraId="52251091" w14:textId="77777777" w:rsidR="008656F9" w:rsidRDefault="008656F9" w:rsidP="00331ABD">
                      <w:pPr>
                        <w:spacing w:after="0" w:line="240" w:lineRule="auto"/>
                      </w:pPr>
                    </w:p>
                    <w:p w14:paraId="72F9748C" w14:textId="77777777" w:rsidR="008656F9" w:rsidRDefault="008656F9" w:rsidP="00331ABD">
                      <w:pPr>
                        <w:spacing w:after="0" w:line="240" w:lineRule="auto"/>
                      </w:pPr>
                    </w:p>
                    <w:p w14:paraId="66F911F2" w14:textId="77777777" w:rsidR="008656F9" w:rsidRDefault="008656F9" w:rsidP="00331ABD">
                      <w:pPr>
                        <w:spacing w:after="0" w:line="240" w:lineRule="auto"/>
                      </w:pPr>
                    </w:p>
                    <w:p w14:paraId="7C32711D" w14:textId="77777777" w:rsidR="008656F9" w:rsidRDefault="008656F9" w:rsidP="00331ABD">
                      <w:pPr>
                        <w:spacing w:after="0" w:line="240" w:lineRule="auto"/>
                      </w:pPr>
                    </w:p>
                    <w:p w14:paraId="362A5D92" w14:textId="77777777" w:rsidR="008656F9" w:rsidRDefault="008656F9" w:rsidP="00331ABD">
                      <w:pPr>
                        <w:spacing w:after="0" w:line="240" w:lineRule="auto"/>
                      </w:pPr>
                    </w:p>
                    <w:p w14:paraId="12548395" w14:textId="77777777" w:rsidR="008656F9" w:rsidRDefault="008656F9" w:rsidP="00331ABD">
                      <w:pPr>
                        <w:spacing w:after="0" w:line="240" w:lineRule="auto"/>
                      </w:pPr>
                    </w:p>
                    <w:p w14:paraId="4F48A0ED" w14:textId="77777777" w:rsidR="008656F9" w:rsidRDefault="008656F9" w:rsidP="00331ABD">
                      <w:pPr>
                        <w:spacing w:after="0" w:line="240" w:lineRule="auto"/>
                      </w:pPr>
                    </w:p>
                    <w:p w14:paraId="30528DF9" w14:textId="77777777" w:rsidR="008656F9" w:rsidRDefault="008656F9" w:rsidP="00331ABD">
                      <w:pPr>
                        <w:spacing w:after="0" w:line="240" w:lineRule="auto"/>
                      </w:pPr>
                    </w:p>
                    <w:p w14:paraId="6A1D562E"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37088" behindDoc="0" locked="0" layoutInCell="1" allowOverlap="1" wp14:anchorId="2C67FBFD" wp14:editId="6F927933">
                <wp:simplePos x="0" y="0"/>
                <wp:positionH relativeFrom="margin">
                  <wp:posOffset>214113</wp:posOffset>
                </wp:positionH>
                <wp:positionV relativeFrom="paragraph">
                  <wp:posOffset>825692</wp:posOffset>
                </wp:positionV>
                <wp:extent cx="5656520" cy="914400"/>
                <wp:effectExtent l="0" t="0" r="20955" b="1905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914400"/>
                        </a:xfrm>
                        <a:prstGeom prst="rect">
                          <a:avLst/>
                        </a:prstGeom>
                        <a:solidFill>
                          <a:srgbClr val="FFFFFF"/>
                        </a:solidFill>
                        <a:ln w="9525">
                          <a:solidFill>
                            <a:srgbClr val="000000"/>
                          </a:solidFill>
                          <a:miter lim="800000"/>
                          <a:headEnd/>
                          <a:tailEnd/>
                        </a:ln>
                      </wps:spPr>
                      <wps:txbx>
                        <w:txbxContent>
                          <w:p w14:paraId="635518C5" w14:textId="77777777" w:rsidR="008656F9" w:rsidRDefault="008656F9" w:rsidP="00331ABD">
                            <w:pPr>
                              <w:spacing w:after="0" w:line="240" w:lineRule="auto"/>
                            </w:pPr>
                          </w:p>
                          <w:p w14:paraId="52A422B8" w14:textId="77777777" w:rsidR="008656F9" w:rsidRDefault="008656F9" w:rsidP="00331ABD">
                            <w:pPr>
                              <w:spacing w:after="0" w:line="240" w:lineRule="auto"/>
                            </w:pPr>
                          </w:p>
                          <w:p w14:paraId="7DD4CEEC" w14:textId="77777777" w:rsidR="008656F9" w:rsidRDefault="008656F9" w:rsidP="00331ABD">
                            <w:pPr>
                              <w:spacing w:after="0" w:line="240" w:lineRule="auto"/>
                            </w:pPr>
                          </w:p>
                          <w:p w14:paraId="68132B05" w14:textId="77777777" w:rsidR="008656F9" w:rsidRDefault="008656F9" w:rsidP="00331ABD">
                            <w:pPr>
                              <w:spacing w:after="0" w:line="240" w:lineRule="auto"/>
                            </w:pPr>
                          </w:p>
                          <w:p w14:paraId="42663F40" w14:textId="77777777" w:rsidR="008656F9" w:rsidRDefault="008656F9" w:rsidP="00331ABD">
                            <w:pPr>
                              <w:spacing w:after="0" w:line="240" w:lineRule="auto"/>
                            </w:pPr>
                          </w:p>
                          <w:p w14:paraId="67954B52" w14:textId="77777777" w:rsidR="008656F9" w:rsidRDefault="008656F9" w:rsidP="00331ABD">
                            <w:pPr>
                              <w:spacing w:after="0" w:line="240" w:lineRule="auto"/>
                            </w:pPr>
                          </w:p>
                          <w:p w14:paraId="65777728" w14:textId="77777777" w:rsidR="008656F9" w:rsidRDefault="008656F9" w:rsidP="00331ABD">
                            <w:pPr>
                              <w:spacing w:after="0" w:line="240" w:lineRule="auto"/>
                            </w:pPr>
                          </w:p>
                          <w:p w14:paraId="332328BA" w14:textId="77777777" w:rsidR="008656F9" w:rsidRDefault="008656F9" w:rsidP="00331ABD">
                            <w:pPr>
                              <w:spacing w:after="0" w:line="240" w:lineRule="auto"/>
                            </w:pPr>
                          </w:p>
                          <w:p w14:paraId="66DE3053" w14:textId="77777777" w:rsidR="008656F9" w:rsidRDefault="008656F9" w:rsidP="00331ABD">
                            <w:pPr>
                              <w:spacing w:after="0" w:line="240" w:lineRule="auto"/>
                            </w:pPr>
                          </w:p>
                          <w:p w14:paraId="74F0C84D" w14:textId="77777777" w:rsidR="008656F9" w:rsidRDefault="008656F9" w:rsidP="00331ABD">
                            <w:pPr>
                              <w:spacing w:after="0" w:line="240" w:lineRule="auto"/>
                            </w:pPr>
                          </w:p>
                          <w:p w14:paraId="54411E3E" w14:textId="77777777" w:rsidR="008656F9" w:rsidRDefault="008656F9" w:rsidP="00331ABD">
                            <w:pPr>
                              <w:spacing w:after="0" w:line="240" w:lineRule="auto"/>
                            </w:pPr>
                          </w:p>
                          <w:p w14:paraId="61321C7E" w14:textId="77777777" w:rsidR="008656F9" w:rsidRDefault="008656F9" w:rsidP="00331ABD">
                            <w:pPr>
                              <w:spacing w:after="0" w:line="240" w:lineRule="auto"/>
                            </w:pPr>
                          </w:p>
                          <w:p w14:paraId="5A7C0429" w14:textId="77777777" w:rsidR="008656F9" w:rsidRDefault="008656F9" w:rsidP="00331ABD">
                            <w:pPr>
                              <w:spacing w:after="0" w:line="240" w:lineRule="auto"/>
                            </w:pPr>
                          </w:p>
                          <w:p w14:paraId="62B8726F" w14:textId="77777777" w:rsidR="008656F9" w:rsidRDefault="008656F9" w:rsidP="00331ABD">
                            <w:pPr>
                              <w:spacing w:after="0" w:line="240" w:lineRule="auto"/>
                            </w:pPr>
                          </w:p>
                          <w:p w14:paraId="590AE87C" w14:textId="77777777" w:rsidR="008656F9" w:rsidRDefault="008656F9" w:rsidP="00331ABD">
                            <w:pPr>
                              <w:spacing w:after="0" w:line="240" w:lineRule="auto"/>
                            </w:pPr>
                          </w:p>
                          <w:p w14:paraId="1285C6EC" w14:textId="77777777" w:rsidR="008656F9" w:rsidRDefault="008656F9" w:rsidP="00331ABD">
                            <w:pPr>
                              <w:spacing w:after="0" w:line="240" w:lineRule="auto"/>
                            </w:pPr>
                          </w:p>
                          <w:p w14:paraId="312D1876"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7FBFD" id="_x0000_s1065" type="#_x0000_t202" style="position:absolute;margin-left:16.85pt;margin-top:65pt;width:445.4pt;height:1in;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">
                <v:textbox>
                  <w:txbxContent>
                    <w:p w14:paraId="635518C5" w14:textId="77777777" w:rsidR="008656F9" w:rsidRDefault="008656F9" w:rsidP="00331ABD">
                      <w:pPr>
                        <w:spacing w:after="0" w:line="240" w:lineRule="auto"/>
                      </w:pPr>
                    </w:p>
                    <w:p w14:paraId="52A422B8" w14:textId="77777777" w:rsidR="008656F9" w:rsidRDefault="008656F9" w:rsidP="00331ABD">
                      <w:pPr>
                        <w:spacing w:after="0" w:line="240" w:lineRule="auto"/>
                      </w:pPr>
                    </w:p>
                    <w:p w14:paraId="7DD4CEEC" w14:textId="77777777" w:rsidR="008656F9" w:rsidRDefault="008656F9" w:rsidP="00331ABD">
                      <w:pPr>
                        <w:spacing w:after="0" w:line="240" w:lineRule="auto"/>
                      </w:pPr>
                    </w:p>
                    <w:p w14:paraId="68132B05" w14:textId="77777777" w:rsidR="008656F9" w:rsidRDefault="008656F9" w:rsidP="00331ABD">
                      <w:pPr>
                        <w:spacing w:after="0" w:line="240" w:lineRule="auto"/>
                      </w:pPr>
                    </w:p>
                    <w:p w14:paraId="42663F40" w14:textId="77777777" w:rsidR="008656F9" w:rsidRDefault="008656F9" w:rsidP="00331ABD">
                      <w:pPr>
                        <w:spacing w:after="0" w:line="240" w:lineRule="auto"/>
                      </w:pPr>
                    </w:p>
                    <w:p w14:paraId="67954B52" w14:textId="77777777" w:rsidR="008656F9" w:rsidRDefault="008656F9" w:rsidP="00331ABD">
                      <w:pPr>
                        <w:spacing w:after="0" w:line="240" w:lineRule="auto"/>
                      </w:pPr>
                    </w:p>
                    <w:p w14:paraId="65777728" w14:textId="77777777" w:rsidR="008656F9" w:rsidRDefault="008656F9" w:rsidP="00331ABD">
                      <w:pPr>
                        <w:spacing w:after="0" w:line="240" w:lineRule="auto"/>
                      </w:pPr>
                    </w:p>
                    <w:p w14:paraId="332328BA" w14:textId="77777777" w:rsidR="008656F9" w:rsidRDefault="008656F9" w:rsidP="00331ABD">
                      <w:pPr>
                        <w:spacing w:after="0" w:line="240" w:lineRule="auto"/>
                      </w:pPr>
                    </w:p>
                    <w:p w14:paraId="66DE3053" w14:textId="77777777" w:rsidR="008656F9" w:rsidRDefault="008656F9" w:rsidP="00331ABD">
                      <w:pPr>
                        <w:spacing w:after="0" w:line="240" w:lineRule="auto"/>
                      </w:pPr>
                    </w:p>
                    <w:p w14:paraId="74F0C84D" w14:textId="77777777" w:rsidR="008656F9" w:rsidRDefault="008656F9" w:rsidP="00331ABD">
                      <w:pPr>
                        <w:spacing w:after="0" w:line="240" w:lineRule="auto"/>
                      </w:pPr>
                    </w:p>
                    <w:p w14:paraId="54411E3E" w14:textId="77777777" w:rsidR="008656F9" w:rsidRDefault="008656F9" w:rsidP="00331ABD">
                      <w:pPr>
                        <w:spacing w:after="0" w:line="240" w:lineRule="auto"/>
                      </w:pPr>
                    </w:p>
                    <w:p w14:paraId="61321C7E" w14:textId="77777777" w:rsidR="008656F9" w:rsidRDefault="008656F9" w:rsidP="00331ABD">
                      <w:pPr>
                        <w:spacing w:after="0" w:line="240" w:lineRule="auto"/>
                      </w:pPr>
                    </w:p>
                    <w:p w14:paraId="5A7C0429" w14:textId="77777777" w:rsidR="008656F9" w:rsidRDefault="008656F9" w:rsidP="00331ABD">
                      <w:pPr>
                        <w:spacing w:after="0" w:line="240" w:lineRule="auto"/>
                      </w:pPr>
                    </w:p>
                    <w:p w14:paraId="62B8726F" w14:textId="77777777" w:rsidR="008656F9" w:rsidRDefault="008656F9" w:rsidP="00331ABD">
                      <w:pPr>
                        <w:spacing w:after="0" w:line="240" w:lineRule="auto"/>
                      </w:pPr>
                    </w:p>
                    <w:p w14:paraId="590AE87C" w14:textId="77777777" w:rsidR="008656F9" w:rsidRDefault="008656F9" w:rsidP="00331ABD">
                      <w:pPr>
                        <w:spacing w:after="0" w:line="240" w:lineRule="auto"/>
                      </w:pPr>
                    </w:p>
                    <w:p w14:paraId="1285C6EC" w14:textId="77777777" w:rsidR="008656F9" w:rsidRDefault="008656F9" w:rsidP="00331ABD">
                      <w:pPr>
                        <w:spacing w:after="0" w:line="240" w:lineRule="auto"/>
                      </w:pPr>
                    </w:p>
                    <w:p w14:paraId="312D1876" w14:textId="77777777" w:rsidR="008656F9" w:rsidRDefault="008656F9" w:rsidP="00331ABD">
                      <w:pPr>
                        <w:spacing w:after="0" w:line="240" w:lineRule="auto"/>
                      </w:pPr>
                    </w:p>
                  </w:txbxContent>
                </v:textbox>
                <w10:wrap anchorx="margin"/>
              </v:shape>
            </w:pict>
          </mc:Fallback>
        </mc:AlternateContent>
      </w:r>
      <w:r w:rsidR="00D773AC" w:rsidRPr="007037E3">
        <w:rPr>
          <w:noProof/>
        </w:rPr>
        <w:drawing>
          <wp:inline distT="0" distB="0" distL="0" distR="0" wp14:anchorId="6FC1E667" wp14:editId="1B27B7F3">
            <wp:extent cx="6285399" cy="3400692"/>
            <wp:effectExtent l="0" t="0" r="1270" b="9525"/>
            <wp:docPr id="12"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rotWithShape="1">
                    <a:blip r:embed="rId36">
                      <a:extLst>
                        <a:ext uri="{28A0092B-C50C-407E-A947-70E740481C1C}">
                          <a14:useLocalDpi xmlns:a14="http://schemas.microsoft.com/office/drawing/2010/main" val="0"/>
                        </a:ext>
                      </a:extLst>
                    </a:blip>
                    <a:srcRect t="56256" b="3658"/>
                    <a:stretch/>
                  </pic:blipFill>
                  <pic:spPr bwMode="auto">
                    <a:xfrm>
                      <a:off x="0" y="0"/>
                      <a:ext cx="6285865" cy="3400944"/>
                    </a:xfrm>
                    <a:prstGeom prst="rect">
                      <a:avLst/>
                    </a:prstGeom>
                    <a:noFill/>
                    <a:ln>
                      <a:noFill/>
                    </a:ln>
                    <a:extLst>
                      <a:ext uri="{53640926-AAD7-44D8-BBD7-CCE9431645EC}">
                        <a14:shadowObscured xmlns:a14="http://schemas.microsoft.com/office/drawing/2010/main"/>
                      </a:ext>
                    </a:extLst>
                  </pic:spPr>
                </pic:pic>
              </a:graphicData>
            </a:graphic>
          </wp:inline>
        </w:drawing>
      </w:r>
    </w:p>
    <w:p w14:paraId="315E1C5C"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7 </w:t>
      </w:r>
      <w:r>
        <w:rPr>
          <w:rFonts w:ascii="Calibri" w:hAnsi="Calibri" w:cs="Calibri"/>
          <w:b/>
          <w:bCs/>
          <w:color w:val="000000"/>
          <w:sz w:val="22"/>
          <w:szCs w:val="22"/>
        </w:rPr>
        <w:t>Q# 23/</w:t>
      </w:r>
      <w:r w:rsidRPr="002C4341">
        <w:rPr>
          <w:rFonts w:cs="Calibri"/>
          <w:color w:val="000000"/>
          <w:sz w:val="22"/>
          <w:szCs w:val="22"/>
        </w:rPr>
        <w:t xml:space="preserve"> </w:t>
      </w:r>
      <w:r w:rsidRPr="002C4341">
        <w:rPr>
          <w:noProof/>
        </w:rPr>
        <w:t>IGCSE Chemistry/2017/w/Paper 42/</w:t>
      </w:r>
    </w:p>
    <w:p w14:paraId="0272C0F4" w14:textId="59029AE2"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43232" behindDoc="0" locked="0" layoutInCell="1" allowOverlap="1" wp14:anchorId="3452566C" wp14:editId="0762F891">
                <wp:simplePos x="0" y="0"/>
                <wp:positionH relativeFrom="page">
                  <wp:align>center</wp:align>
                </wp:positionH>
                <wp:positionV relativeFrom="paragraph">
                  <wp:posOffset>4488357</wp:posOffset>
                </wp:positionV>
                <wp:extent cx="5656520" cy="1286540"/>
                <wp:effectExtent l="0" t="0" r="20955" b="2794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1286540"/>
                        </a:xfrm>
                        <a:prstGeom prst="rect">
                          <a:avLst/>
                        </a:prstGeom>
                        <a:solidFill>
                          <a:srgbClr val="FFFFFF"/>
                        </a:solidFill>
                        <a:ln w="9525">
                          <a:solidFill>
                            <a:srgbClr val="000000"/>
                          </a:solidFill>
                          <a:miter lim="800000"/>
                          <a:headEnd/>
                          <a:tailEnd/>
                        </a:ln>
                      </wps:spPr>
                      <wps:txbx>
                        <w:txbxContent>
                          <w:p w14:paraId="0F06F79C" w14:textId="77777777" w:rsidR="008656F9" w:rsidRDefault="008656F9" w:rsidP="00331ABD">
                            <w:pPr>
                              <w:spacing w:after="0" w:line="240" w:lineRule="auto"/>
                            </w:pPr>
                          </w:p>
                          <w:p w14:paraId="1955D5BE" w14:textId="77777777" w:rsidR="008656F9" w:rsidRDefault="008656F9" w:rsidP="00331ABD">
                            <w:pPr>
                              <w:spacing w:after="0" w:line="240" w:lineRule="auto"/>
                            </w:pPr>
                          </w:p>
                          <w:p w14:paraId="0CF5AB19" w14:textId="77777777" w:rsidR="008656F9" w:rsidRDefault="008656F9" w:rsidP="00331ABD">
                            <w:pPr>
                              <w:spacing w:after="0" w:line="240" w:lineRule="auto"/>
                            </w:pPr>
                          </w:p>
                          <w:p w14:paraId="47B1A617" w14:textId="77777777" w:rsidR="008656F9" w:rsidRDefault="008656F9" w:rsidP="00331ABD">
                            <w:pPr>
                              <w:spacing w:after="0" w:line="240" w:lineRule="auto"/>
                            </w:pPr>
                          </w:p>
                          <w:p w14:paraId="053D8931" w14:textId="77777777" w:rsidR="008656F9" w:rsidRDefault="008656F9" w:rsidP="00331ABD">
                            <w:pPr>
                              <w:spacing w:after="0" w:line="240" w:lineRule="auto"/>
                            </w:pPr>
                          </w:p>
                          <w:p w14:paraId="24C4BF32" w14:textId="77777777" w:rsidR="008656F9" w:rsidRDefault="008656F9" w:rsidP="00331ABD">
                            <w:pPr>
                              <w:spacing w:after="0" w:line="240" w:lineRule="auto"/>
                            </w:pPr>
                          </w:p>
                          <w:p w14:paraId="2AE7A2F4" w14:textId="77777777" w:rsidR="008656F9" w:rsidRDefault="008656F9" w:rsidP="00331ABD">
                            <w:pPr>
                              <w:spacing w:after="0" w:line="240" w:lineRule="auto"/>
                            </w:pPr>
                          </w:p>
                          <w:p w14:paraId="1363308D" w14:textId="77777777" w:rsidR="008656F9" w:rsidRDefault="008656F9" w:rsidP="00331ABD">
                            <w:pPr>
                              <w:spacing w:after="0" w:line="240" w:lineRule="auto"/>
                            </w:pPr>
                          </w:p>
                          <w:p w14:paraId="5F4A56C1" w14:textId="77777777" w:rsidR="008656F9" w:rsidRDefault="008656F9" w:rsidP="00331ABD">
                            <w:pPr>
                              <w:spacing w:after="0" w:line="240" w:lineRule="auto"/>
                            </w:pPr>
                          </w:p>
                          <w:p w14:paraId="41EF1988" w14:textId="77777777" w:rsidR="008656F9" w:rsidRDefault="008656F9" w:rsidP="00331ABD">
                            <w:pPr>
                              <w:spacing w:after="0" w:line="240" w:lineRule="auto"/>
                            </w:pPr>
                          </w:p>
                          <w:p w14:paraId="0CB35412" w14:textId="77777777" w:rsidR="008656F9" w:rsidRDefault="008656F9" w:rsidP="00331ABD">
                            <w:pPr>
                              <w:spacing w:after="0" w:line="240" w:lineRule="auto"/>
                            </w:pPr>
                          </w:p>
                          <w:p w14:paraId="56ACEBF6" w14:textId="77777777" w:rsidR="008656F9" w:rsidRDefault="008656F9" w:rsidP="00331ABD">
                            <w:pPr>
                              <w:spacing w:after="0" w:line="240" w:lineRule="auto"/>
                            </w:pPr>
                          </w:p>
                          <w:p w14:paraId="42E529C3" w14:textId="77777777" w:rsidR="008656F9" w:rsidRDefault="008656F9" w:rsidP="00331ABD">
                            <w:pPr>
                              <w:spacing w:after="0" w:line="240" w:lineRule="auto"/>
                            </w:pPr>
                          </w:p>
                          <w:p w14:paraId="6C7FFF2B" w14:textId="77777777" w:rsidR="008656F9" w:rsidRDefault="008656F9" w:rsidP="00331ABD">
                            <w:pPr>
                              <w:spacing w:after="0" w:line="240" w:lineRule="auto"/>
                            </w:pPr>
                          </w:p>
                          <w:p w14:paraId="056D12F4" w14:textId="77777777" w:rsidR="008656F9" w:rsidRDefault="008656F9" w:rsidP="00331ABD">
                            <w:pPr>
                              <w:spacing w:after="0" w:line="240" w:lineRule="auto"/>
                            </w:pPr>
                          </w:p>
                          <w:p w14:paraId="447CD7B5" w14:textId="77777777" w:rsidR="008656F9" w:rsidRDefault="008656F9" w:rsidP="00331ABD">
                            <w:pPr>
                              <w:spacing w:after="0" w:line="240" w:lineRule="auto"/>
                            </w:pPr>
                          </w:p>
                          <w:p w14:paraId="046C1605"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2566C" id="_x0000_s1066" type="#_x0000_t202" style="position:absolute;margin-left:0;margin-top:353.4pt;width:445.4pt;height:101.3pt;z-index:2517432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">
                <v:textbox>
                  <w:txbxContent>
                    <w:p w14:paraId="0F06F79C" w14:textId="77777777" w:rsidR="008656F9" w:rsidRDefault="008656F9" w:rsidP="00331ABD">
                      <w:pPr>
                        <w:spacing w:after="0" w:line="240" w:lineRule="auto"/>
                      </w:pPr>
                    </w:p>
                    <w:p w14:paraId="1955D5BE" w14:textId="77777777" w:rsidR="008656F9" w:rsidRDefault="008656F9" w:rsidP="00331ABD">
                      <w:pPr>
                        <w:spacing w:after="0" w:line="240" w:lineRule="auto"/>
                      </w:pPr>
                    </w:p>
                    <w:p w14:paraId="0CF5AB19" w14:textId="77777777" w:rsidR="008656F9" w:rsidRDefault="008656F9" w:rsidP="00331ABD">
                      <w:pPr>
                        <w:spacing w:after="0" w:line="240" w:lineRule="auto"/>
                      </w:pPr>
                    </w:p>
                    <w:p w14:paraId="47B1A617" w14:textId="77777777" w:rsidR="008656F9" w:rsidRDefault="008656F9" w:rsidP="00331ABD">
                      <w:pPr>
                        <w:spacing w:after="0" w:line="240" w:lineRule="auto"/>
                      </w:pPr>
                    </w:p>
                    <w:p w14:paraId="053D8931" w14:textId="77777777" w:rsidR="008656F9" w:rsidRDefault="008656F9" w:rsidP="00331ABD">
                      <w:pPr>
                        <w:spacing w:after="0" w:line="240" w:lineRule="auto"/>
                      </w:pPr>
                    </w:p>
                    <w:p w14:paraId="24C4BF32" w14:textId="77777777" w:rsidR="008656F9" w:rsidRDefault="008656F9" w:rsidP="00331ABD">
                      <w:pPr>
                        <w:spacing w:after="0" w:line="240" w:lineRule="auto"/>
                      </w:pPr>
                    </w:p>
                    <w:p w14:paraId="2AE7A2F4" w14:textId="77777777" w:rsidR="008656F9" w:rsidRDefault="008656F9" w:rsidP="00331ABD">
                      <w:pPr>
                        <w:spacing w:after="0" w:line="240" w:lineRule="auto"/>
                      </w:pPr>
                    </w:p>
                    <w:p w14:paraId="1363308D" w14:textId="77777777" w:rsidR="008656F9" w:rsidRDefault="008656F9" w:rsidP="00331ABD">
                      <w:pPr>
                        <w:spacing w:after="0" w:line="240" w:lineRule="auto"/>
                      </w:pPr>
                    </w:p>
                    <w:p w14:paraId="5F4A56C1" w14:textId="77777777" w:rsidR="008656F9" w:rsidRDefault="008656F9" w:rsidP="00331ABD">
                      <w:pPr>
                        <w:spacing w:after="0" w:line="240" w:lineRule="auto"/>
                      </w:pPr>
                    </w:p>
                    <w:p w14:paraId="41EF1988" w14:textId="77777777" w:rsidR="008656F9" w:rsidRDefault="008656F9" w:rsidP="00331ABD">
                      <w:pPr>
                        <w:spacing w:after="0" w:line="240" w:lineRule="auto"/>
                      </w:pPr>
                    </w:p>
                    <w:p w14:paraId="0CB35412" w14:textId="77777777" w:rsidR="008656F9" w:rsidRDefault="008656F9" w:rsidP="00331ABD">
                      <w:pPr>
                        <w:spacing w:after="0" w:line="240" w:lineRule="auto"/>
                      </w:pPr>
                    </w:p>
                    <w:p w14:paraId="56ACEBF6" w14:textId="77777777" w:rsidR="008656F9" w:rsidRDefault="008656F9" w:rsidP="00331ABD">
                      <w:pPr>
                        <w:spacing w:after="0" w:line="240" w:lineRule="auto"/>
                      </w:pPr>
                    </w:p>
                    <w:p w14:paraId="42E529C3" w14:textId="77777777" w:rsidR="008656F9" w:rsidRDefault="008656F9" w:rsidP="00331ABD">
                      <w:pPr>
                        <w:spacing w:after="0" w:line="240" w:lineRule="auto"/>
                      </w:pPr>
                    </w:p>
                    <w:p w14:paraId="6C7FFF2B" w14:textId="77777777" w:rsidR="008656F9" w:rsidRDefault="008656F9" w:rsidP="00331ABD">
                      <w:pPr>
                        <w:spacing w:after="0" w:line="240" w:lineRule="auto"/>
                      </w:pPr>
                    </w:p>
                    <w:p w14:paraId="056D12F4" w14:textId="77777777" w:rsidR="008656F9" w:rsidRDefault="008656F9" w:rsidP="00331ABD">
                      <w:pPr>
                        <w:spacing w:after="0" w:line="240" w:lineRule="auto"/>
                      </w:pPr>
                    </w:p>
                    <w:p w14:paraId="447CD7B5" w14:textId="77777777" w:rsidR="008656F9" w:rsidRDefault="008656F9" w:rsidP="00331ABD">
                      <w:pPr>
                        <w:spacing w:after="0" w:line="240" w:lineRule="auto"/>
                      </w:pPr>
                    </w:p>
                    <w:p w14:paraId="046C1605" w14:textId="77777777" w:rsidR="008656F9" w:rsidRDefault="008656F9" w:rsidP="00331ABD">
                      <w:pPr>
                        <w:spacing w:after="0" w:line="240" w:lineRule="auto"/>
                      </w:pPr>
                    </w:p>
                  </w:txbxContent>
                </v:textbox>
                <w10:wrap anchorx="page"/>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41184" behindDoc="0" locked="0" layoutInCell="1" allowOverlap="1" wp14:anchorId="63F40EF9" wp14:editId="09F24F17">
                <wp:simplePos x="0" y="0"/>
                <wp:positionH relativeFrom="page">
                  <wp:align>center</wp:align>
                </wp:positionH>
                <wp:positionV relativeFrom="paragraph">
                  <wp:posOffset>2957033</wp:posOffset>
                </wp:positionV>
                <wp:extent cx="5656520" cy="914400"/>
                <wp:effectExtent l="0" t="0" r="20955" b="1905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914400"/>
                        </a:xfrm>
                        <a:prstGeom prst="rect">
                          <a:avLst/>
                        </a:prstGeom>
                        <a:solidFill>
                          <a:srgbClr val="FFFFFF"/>
                        </a:solidFill>
                        <a:ln w="9525">
                          <a:solidFill>
                            <a:srgbClr val="000000"/>
                          </a:solidFill>
                          <a:miter lim="800000"/>
                          <a:headEnd/>
                          <a:tailEnd/>
                        </a:ln>
                      </wps:spPr>
                      <wps:txbx>
                        <w:txbxContent>
                          <w:p w14:paraId="2408CC78" w14:textId="77777777" w:rsidR="008656F9" w:rsidRDefault="008656F9" w:rsidP="00331ABD">
                            <w:pPr>
                              <w:spacing w:after="0" w:line="240" w:lineRule="auto"/>
                            </w:pPr>
                          </w:p>
                          <w:p w14:paraId="0098E54C" w14:textId="77777777" w:rsidR="008656F9" w:rsidRDefault="008656F9" w:rsidP="00331ABD">
                            <w:pPr>
                              <w:spacing w:after="0" w:line="240" w:lineRule="auto"/>
                            </w:pPr>
                          </w:p>
                          <w:p w14:paraId="04A155F3" w14:textId="77777777" w:rsidR="008656F9" w:rsidRDefault="008656F9" w:rsidP="00331ABD">
                            <w:pPr>
                              <w:spacing w:after="0" w:line="240" w:lineRule="auto"/>
                            </w:pPr>
                          </w:p>
                          <w:p w14:paraId="3C6B0DBE" w14:textId="77777777" w:rsidR="008656F9" w:rsidRDefault="008656F9" w:rsidP="00331ABD">
                            <w:pPr>
                              <w:spacing w:after="0" w:line="240" w:lineRule="auto"/>
                            </w:pPr>
                          </w:p>
                          <w:p w14:paraId="71FAF56A" w14:textId="77777777" w:rsidR="008656F9" w:rsidRDefault="008656F9" w:rsidP="00331ABD">
                            <w:pPr>
                              <w:spacing w:after="0" w:line="240" w:lineRule="auto"/>
                            </w:pPr>
                          </w:p>
                          <w:p w14:paraId="43A5D7B9" w14:textId="77777777" w:rsidR="008656F9" w:rsidRDefault="008656F9" w:rsidP="00331ABD">
                            <w:pPr>
                              <w:spacing w:after="0" w:line="240" w:lineRule="auto"/>
                            </w:pPr>
                          </w:p>
                          <w:p w14:paraId="4C51A38E" w14:textId="77777777" w:rsidR="008656F9" w:rsidRDefault="008656F9" w:rsidP="00331ABD">
                            <w:pPr>
                              <w:spacing w:after="0" w:line="240" w:lineRule="auto"/>
                            </w:pPr>
                          </w:p>
                          <w:p w14:paraId="72FC6622" w14:textId="77777777" w:rsidR="008656F9" w:rsidRDefault="008656F9" w:rsidP="00331ABD">
                            <w:pPr>
                              <w:spacing w:after="0" w:line="240" w:lineRule="auto"/>
                            </w:pPr>
                          </w:p>
                          <w:p w14:paraId="57E7279A" w14:textId="77777777" w:rsidR="008656F9" w:rsidRDefault="008656F9" w:rsidP="00331ABD">
                            <w:pPr>
                              <w:spacing w:after="0" w:line="240" w:lineRule="auto"/>
                            </w:pPr>
                          </w:p>
                          <w:p w14:paraId="59E72585" w14:textId="77777777" w:rsidR="008656F9" w:rsidRDefault="008656F9" w:rsidP="00331ABD">
                            <w:pPr>
                              <w:spacing w:after="0" w:line="240" w:lineRule="auto"/>
                            </w:pPr>
                          </w:p>
                          <w:p w14:paraId="139752B6" w14:textId="77777777" w:rsidR="008656F9" w:rsidRDefault="008656F9" w:rsidP="00331ABD">
                            <w:pPr>
                              <w:spacing w:after="0" w:line="240" w:lineRule="auto"/>
                            </w:pPr>
                          </w:p>
                          <w:p w14:paraId="2F4CB91B" w14:textId="77777777" w:rsidR="008656F9" w:rsidRDefault="008656F9" w:rsidP="00331ABD">
                            <w:pPr>
                              <w:spacing w:after="0" w:line="240" w:lineRule="auto"/>
                            </w:pPr>
                          </w:p>
                          <w:p w14:paraId="2D6601FF" w14:textId="77777777" w:rsidR="008656F9" w:rsidRDefault="008656F9" w:rsidP="00331ABD">
                            <w:pPr>
                              <w:spacing w:after="0" w:line="240" w:lineRule="auto"/>
                            </w:pPr>
                          </w:p>
                          <w:p w14:paraId="3D676E86" w14:textId="77777777" w:rsidR="008656F9" w:rsidRDefault="008656F9" w:rsidP="00331ABD">
                            <w:pPr>
                              <w:spacing w:after="0" w:line="240" w:lineRule="auto"/>
                            </w:pPr>
                          </w:p>
                          <w:p w14:paraId="4407F12F" w14:textId="77777777" w:rsidR="008656F9" w:rsidRDefault="008656F9" w:rsidP="00331ABD">
                            <w:pPr>
                              <w:spacing w:after="0" w:line="240" w:lineRule="auto"/>
                            </w:pPr>
                          </w:p>
                          <w:p w14:paraId="7FBC5E21" w14:textId="77777777" w:rsidR="008656F9" w:rsidRDefault="008656F9" w:rsidP="00331ABD">
                            <w:pPr>
                              <w:spacing w:after="0" w:line="240" w:lineRule="auto"/>
                            </w:pPr>
                          </w:p>
                          <w:p w14:paraId="787411D2"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0EF9" id="_x0000_s1067" type="#_x0000_t202" style="position:absolute;margin-left:0;margin-top:232.85pt;width:445.4pt;height:1in;z-index:2517411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">
                <v:textbox>
                  <w:txbxContent>
                    <w:p w14:paraId="2408CC78" w14:textId="77777777" w:rsidR="008656F9" w:rsidRDefault="008656F9" w:rsidP="00331ABD">
                      <w:pPr>
                        <w:spacing w:after="0" w:line="240" w:lineRule="auto"/>
                      </w:pPr>
                    </w:p>
                    <w:p w14:paraId="0098E54C" w14:textId="77777777" w:rsidR="008656F9" w:rsidRDefault="008656F9" w:rsidP="00331ABD">
                      <w:pPr>
                        <w:spacing w:after="0" w:line="240" w:lineRule="auto"/>
                      </w:pPr>
                    </w:p>
                    <w:p w14:paraId="04A155F3" w14:textId="77777777" w:rsidR="008656F9" w:rsidRDefault="008656F9" w:rsidP="00331ABD">
                      <w:pPr>
                        <w:spacing w:after="0" w:line="240" w:lineRule="auto"/>
                      </w:pPr>
                    </w:p>
                    <w:p w14:paraId="3C6B0DBE" w14:textId="77777777" w:rsidR="008656F9" w:rsidRDefault="008656F9" w:rsidP="00331ABD">
                      <w:pPr>
                        <w:spacing w:after="0" w:line="240" w:lineRule="auto"/>
                      </w:pPr>
                    </w:p>
                    <w:p w14:paraId="71FAF56A" w14:textId="77777777" w:rsidR="008656F9" w:rsidRDefault="008656F9" w:rsidP="00331ABD">
                      <w:pPr>
                        <w:spacing w:after="0" w:line="240" w:lineRule="auto"/>
                      </w:pPr>
                    </w:p>
                    <w:p w14:paraId="43A5D7B9" w14:textId="77777777" w:rsidR="008656F9" w:rsidRDefault="008656F9" w:rsidP="00331ABD">
                      <w:pPr>
                        <w:spacing w:after="0" w:line="240" w:lineRule="auto"/>
                      </w:pPr>
                    </w:p>
                    <w:p w14:paraId="4C51A38E" w14:textId="77777777" w:rsidR="008656F9" w:rsidRDefault="008656F9" w:rsidP="00331ABD">
                      <w:pPr>
                        <w:spacing w:after="0" w:line="240" w:lineRule="auto"/>
                      </w:pPr>
                    </w:p>
                    <w:p w14:paraId="72FC6622" w14:textId="77777777" w:rsidR="008656F9" w:rsidRDefault="008656F9" w:rsidP="00331ABD">
                      <w:pPr>
                        <w:spacing w:after="0" w:line="240" w:lineRule="auto"/>
                      </w:pPr>
                    </w:p>
                    <w:p w14:paraId="57E7279A" w14:textId="77777777" w:rsidR="008656F9" w:rsidRDefault="008656F9" w:rsidP="00331ABD">
                      <w:pPr>
                        <w:spacing w:after="0" w:line="240" w:lineRule="auto"/>
                      </w:pPr>
                    </w:p>
                    <w:p w14:paraId="59E72585" w14:textId="77777777" w:rsidR="008656F9" w:rsidRDefault="008656F9" w:rsidP="00331ABD">
                      <w:pPr>
                        <w:spacing w:after="0" w:line="240" w:lineRule="auto"/>
                      </w:pPr>
                    </w:p>
                    <w:p w14:paraId="139752B6" w14:textId="77777777" w:rsidR="008656F9" w:rsidRDefault="008656F9" w:rsidP="00331ABD">
                      <w:pPr>
                        <w:spacing w:after="0" w:line="240" w:lineRule="auto"/>
                      </w:pPr>
                    </w:p>
                    <w:p w14:paraId="2F4CB91B" w14:textId="77777777" w:rsidR="008656F9" w:rsidRDefault="008656F9" w:rsidP="00331ABD">
                      <w:pPr>
                        <w:spacing w:after="0" w:line="240" w:lineRule="auto"/>
                      </w:pPr>
                    </w:p>
                    <w:p w14:paraId="2D6601FF" w14:textId="77777777" w:rsidR="008656F9" w:rsidRDefault="008656F9" w:rsidP="00331ABD">
                      <w:pPr>
                        <w:spacing w:after="0" w:line="240" w:lineRule="auto"/>
                      </w:pPr>
                    </w:p>
                    <w:p w14:paraId="3D676E86" w14:textId="77777777" w:rsidR="008656F9" w:rsidRDefault="008656F9" w:rsidP="00331ABD">
                      <w:pPr>
                        <w:spacing w:after="0" w:line="240" w:lineRule="auto"/>
                      </w:pPr>
                    </w:p>
                    <w:p w14:paraId="4407F12F" w14:textId="77777777" w:rsidR="008656F9" w:rsidRDefault="008656F9" w:rsidP="00331ABD">
                      <w:pPr>
                        <w:spacing w:after="0" w:line="240" w:lineRule="auto"/>
                      </w:pPr>
                    </w:p>
                    <w:p w14:paraId="7FBC5E21" w14:textId="77777777" w:rsidR="008656F9" w:rsidRDefault="008656F9" w:rsidP="00331ABD">
                      <w:pPr>
                        <w:spacing w:after="0" w:line="240" w:lineRule="auto"/>
                      </w:pPr>
                    </w:p>
                    <w:p w14:paraId="787411D2" w14:textId="77777777" w:rsidR="008656F9" w:rsidRDefault="008656F9" w:rsidP="00331ABD">
                      <w:pPr>
                        <w:spacing w:after="0" w:line="240" w:lineRule="auto"/>
                      </w:pPr>
                    </w:p>
                  </w:txbxContent>
                </v:textbox>
                <w10:wrap anchorx="page"/>
              </v:shape>
            </w:pict>
          </mc:Fallback>
        </mc:AlternateContent>
      </w:r>
      <w:r w:rsidR="00505E40" w:rsidRPr="007037E3">
        <w:rPr>
          <w:noProof/>
        </w:rPr>
        <w:drawing>
          <wp:inline distT="0" distB="0" distL="0" distR="0" wp14:anchorId="3995CF60" wp14:editId="434163F3">
            <wp:extent cx="6614795" cy="5901070"/>
            <wp:effectExtent l="0" t="0" r="0" b="4445"/>
            <wp:docPr id="505"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rotWithShape="1">
                    <a:blip r:embed="rId37">
                      <a:extLst>
                        <a:ext uri="{28A0092B-C50C-407E-A947-70E740481C1C}">
                          <a14:useLocalDpi xmlns:a14="http://schemas.microsoft.com/office/drawing/2010/main" val="0"/>
                        </a:ext>
                      </a:extLst>
                    </a:blip>
                    <a:srcRect b="811"/>
                    <a:stretch/>
                  </pic:blipFill>
                  <pic:spPr bwMode="auto">
                    <a:xfrm>
                      <a:off x="0" y="0"/>
                      <a:ext cx="6614795" cy="5901070"/>
                    </a:xfrm>
                    <a:prstGeom prst="rect">
                      <a:avLst/>
                    </a:prstGeom>
                    <a:noFill/>
                    <a:ln>
                      <a:noFill/>
                    </a:ln>
                    <a:extLst>
                      <a:ext uri="{53640926-AAD7-44D8-BBD7-CCE9431645EC}">
                        <a14:shadowObscured xmlns:a14="http://schemas.microsoft.com/office/drawing/2010/main"/>
                      </a:ext>
                    </a:extLst>
                  </pic:spPr>
                </pic:pic>
              </a:graphicData>
            </a:graphic>
          </wp:inline>
        </w:drawing>
      </w:r>
    </w:p>
    <w:p w14:paraId="77E8C41F"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076107B7" w14:textId="5DC8B586"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7 </w:t>
      </w:r>
      <w:r>
        <w:rPr>
          <w:rFonts w:ascii="Calibri" w:hAnsi="Calibri" w:cs="Calibri"/>
          <w:b/>
          <w:bCs/>
          <w:color w:val="000000"/>
          <w:sz w:val="22"/>
          <w:szCs w:val="22"/>
        </w:rPr>
        <w:t>Q# 24/</w:t>
      </w:r>
      <w:r w:rsidRPr="002C4341">
        <w:rPr>
          <w:rFonts w:cs="Calibri"/>
          <w:color w:val="000000"/>
          <w:sz w:val="22"/>
          <w:szCs w:val="22"/>
        </w:rPr>
        <w:t xml:space="preserve"> </w:t>
      </w:r>
      <w:r w:rsidRPr="002C4341">
        <w:rPr>
          <w:noProof/>
        </w:rPr>
        <w:t>IGCSE Chemistry/2017/w/Paper 41/Q5</w:t>
      </w:r>
    </w:p>
    <w:p w14:paraId="3071BE5E" w14:textId="1B8C8E61"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47328" behindDoc="0" locked="0" layoutInCell="1" allowOverlap="1" wp14:anchorId="5E9D5873" wp14:editId="380D7E83">
                <wp:simplePos x="0" y="0"/>
                <wp:positionH relativeFrom="margin">
                  <wp:align>center</wp:align>
                </wp:positionH>
                <wp:positionV relativeFrom="paragraph">
                  <wp:posOffset>6144496</wp:posOffset>
                </wp:positionV>
                <wp:extent cx="5656520" cy="914400"/>
                <wp:effectExtent l="0" t="0" r="20955" b="1905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914400"/>
                        </a:xfrm>
                        <a:prstGeom prst="rect">
                          <a:avLst/>
                        </a:prstGeom>
                        <a:solidFill>
                          <a:srgbClr val="FFFFFF"/>
                        </a:solidFill>
                        <a:ln w="9525">
                          <a:solidFill>
                            <a:srgbClr val="000000"/>
                          </a:solidFill>
                          <a:miter lim="800000"/>
                          <a:headEnd/>
                          <a:tailEnd/>
                        </a:ln>
                      </wps:spPr>
                      <wps:txbx>
                        <w:txbxContent>
                          <w:p w14:paraId="3453BD35" w14:textId="77777777" w:rsidR="008656F9" w:rsidRDefault="008656F9" w:rsidP="00331ABD">
                            <w:pPr>
                              <w:spacing w:after="0" w:line="240" w:lineRule="auto"/>
                            </w:pPr>
                          </w:p>
                          <w:p w14:paraId="0B8E760B" w14:textId="77777777" w:rsidR="008656F9" w:rsidRDefault="008656F9" w:rsidP="00331ABD">
                            <w:pPr>
                              <w:spacing w:after="0" w:line="240" w:lineRule="auto"/>
                            </w:pPr>
                          </w:p>
                          <w:p w14:paraId="73534B06" w14:textId="77777777" w:rsidR="008656F9" w:rsidRDefault="008656F9" w:rsidP="00331ABD">
                            <w:pPr>
                              <w:spacing w:after="0" w:line="240" w:lineRule="auto"/>
                            </w:pPr>
                          </w:p>
                          <w:p w14:paraId="5D722CE0" w14:textId="77777777" w:rsidR="008656F9" w:rsidRDefault="008656F9" w:rsidP="00331ABD">
                            <w:pPr>
                              <w:spacing w:after="0" w:line="240" w:lineRule="auto"/>
                            </w:pPr>
                          </w:p>
                          <w:p w14:paraId="0030656C" w14:textId="77777777" w:rsidR="008656F9" w:rsidRDefault="008656F9" w:rsidP="00331ABD">
                            <w:pPr>
                              <w:spacing w:after="0" w:line="240" w:lineRule="auto"/>
                            </w:pPr>
                          </w:p>
                          <w:p w14:paraId="5BAF7DC1" w14:textId="77777777" w:rsidR="008656F9" w:rsidRDefault="008656F9" w:rsidP="00331ABD">
                            <w:pPr>
                              <w:spacing w:after="0" w:line="240" w:lineRule="auto"/>
                            </w:pPr>
                          </w:p>
                          <w:p w14:paraId="767844AE" w14:textId="77777777" w:rsidR="008656F9" w:rsidRDefault="008656F9" w:rsidP="00331ABD">
                            <w:pPr>
                              <w:spacing w:after="0" w:line="240" w:lineRule="auto"/>
                            </w:pPr>
                          </w:p>
                          <w:p w14:paraId="7EEFC131" w14:textId="77777777" w:rsidR="008656F9" w:rsidRDefault="008656F9" w:rsidP="00331ABD">
                            <w:pPr>
                              <w:spacing w:after="0" w:line="240" w:lineRule="auto"/>
                            </w:pPr>
                          </w:p>
                          <w:p w14:paraId="4ED369EA" w14:textId="77777777" w:rsidR="008656F9" w:rsidRDefault="008656F9" w:rsidP="00331ABD">
                            <w:pPr>
                              <w:spacing w:after="0" w:line="240" w:lineRule="auto"/>
                            </w:pPr>
                          </w:p>
                          <w:p w14:paraId="1F930C41" w14:textId="77777777" w:rsidR="008656F9" w:rsidRDefault="008656F9" w:rsidP="00331ABD">
                            <w:pPr>
                              <w:spacing w:after="0" w:line="240" w:lineRule="auto"/>
                            </w:pPr>
                          </w:p>
                          <w:p w14:paraId="6749CFB6" w14:textId="77777777" w:rsidR="008656F9" w:rsidRDefault="008656F9" w:rsidP="00331ABD">
                            <w:pPr>
                              <w:spacing w:after="0" w:line="240" w:lineRule="auto"/>
                            </w:pPr>
                          </w:p>
                          <w:p w14:paraId="15B25881" w14:textId="77777777" w:rsidR="008656F9" w:rsidRDefault="008656F9" w:rsidP="00331ABD">
                            <w:pPr>
                              <w:spacing w:after="0" w:line="240" w:lineRule="auto"/>
                            </w:pPr>
                          </w:p>
                          <w:p w14:paraId="75FA091A" w14:textId="77777777" w:rsidR="008656F9" w:rsidRDefault="008656F9" w:rsidP="00331ABD">
                            <w:pPr>
                              <w:spacing w:after="0" w:line="240" w:lineRule="auto"/>
                            </w:pPr>
                          </w:p>
                          <w:p w14:paraId="143C2C26" w14:textId="77777777" w:rsidR="008656F9" w:rsidRDefault="008656F9" w:rsidP="00331ABD">
                            <w:pPr>
                              <w:spacing w:after="0" w:line="240" w:lineRule="auto"/>
                            </w:pPr>
                          </w:p>
                          <w:p w14:paraId="63767177" w14:textId="77777777" w:rsidR="008656F9" w:rsidRDefault="008656F9" w:rsidP="00331ABD">
                            <w:pPr>
                              <w:spacing w:after="0" w:line="240" w:lineRule="auto"/>
                            </w:pPr>
                          </w:p>
                          <w:p w14:paraId="51EBBCE5" w14:textId="77777777" w:rsidR="008656F9" w:rsidRDefault="008656F9" w:rsidP="00331ABD">
                            <w:pPr>
                              <w:spacing w:after="0" w:line="240" w:lineRule="auto"/>
                            </w:pPr>
                          </w:p>
                          <w:p w14:paraId="5BBA6EC9"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D5873" id="_x0000_s1068" type="#_x0000_t202" style="position:absolute;margin-left:0;margin-top:483.8pt;width:445.4pt;height:1in;z-index:251747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">
                <v:textbox>
                  <w:txbxContent>
                    <w:p w14:paraId="3453BD35" w14:textId="77777777" w:rsidR="008656F9" w:rsidRDefault="008656F9" w:rsidP="00331ABD">
                      <w:pPr>
                        <w:spacing w:after="0" w:line="240" w:lineRule="auto"/>
                      </w:pPr>
                    </w:p>
                    <w:p w14:paraId="0B8E760B" w14:textId="77777777" w:rsidR="008656F9" w:rsidRDefault="008656F9" w:rsidP="00331ABD">
                      <w:pPr>
                        <w:spacing w:after="0" w:line="240" w:lineRule="auto"/>
                      </w:pPr>
                    </w:p>
                    <w:p w14:paraId="73534B06" w14:textId="77777777" w:rsidR="008656F9" w:rsidRDefault="008656F9" w:rsidP="00331ABD">
                      <w:pPr>
                        <w:spacing w:after="0" w:line="240" w:lineRule="auto"/>
                      </w:pPr>
                    </w:p>
                    <w:p w14:paraId="5D722CE0" w14:textId="77777777" w:rsidR="008656F9" w:rsidRDefault="008656F9" w:rsidP="00331ABD">
                      <w:pPr>
                        <w:spacing w:after="0" w:line="240" w:lineRule="auto"/>
                      </w:pPr>
                    </w:p>
                    <w:p w14:paraId="0030656C" w14:textId="77777777" w:rsidR="008656F9" w:rsidRDefault="008656F9" w:rsidP="00331ABD">
                      <w:pPr>
                        <w:spacing w:after="0" w:line="240" w:lineRule="auto"/>
                      </w:pPr>
                    </w:p>
                    <w:p w14:paraId="5BAF7DC1" w14:textId="77777777" w:rsidR="008656F9" w:rsidRDefault="008656F9" w:rsidP="00331ABD">
                      <w:pPr>
                        <w:spacing w:after="0" w:line="240" w:lineRule="auto"/>
                      </w:pPr>
                    </w:p>
                    <w:p w14:paraId="767844AE" w14:textId="77777777" w:rsidR="008656F9" w:rsidRDefault="008656F9" w:rsidP="00331ABD">
                      <w:pPr>
                        <w:spacing w:after="0" w:line="240" w:lineRule="auto"/>
                      </w:pPr>
                    </w:p>
                    <w:p w14:paraId="7EEFC131" w14:textId="77777777" w:rsidR="008656F9" w:rsidRDefault="008656F9" w:rsidP="00331ABD">
                      <w:pPr>
                        <w:spacing w:after="0" w:line="240" w:lineRule="auto"/>
                      </w:pPr>
                    </w:p>
                    <w:p w14:paraId="4ED369EA" w14:textId="77777777" w:rsidR="008656F9" w:rsidRDefault="008656F9" w:rsidP="00331ABD">
                      <w:pPr>
                        <w:spacing w:after="0" w:line="240" w:lineRule="auto"/>
                      </w:pPr>
                    </w:p>
                    <w:p w14:paraId="1F930C41" w14:textId="77777777" w:rsidR="008656F9" w:rsidRDefault="008656F9" w:rsidP="00331ABD">
                      <w:pPr>
                        <w:spacing w:after="0" w:line="240" w:lineRule="auto"/>
                      </w:pPr>
                    </w:p>
                    <w:p w14:paraId="6749CFB6" w14:textId="77777777" w:rsidR="008656F9" w:rsidRDefault="008656F9" w:rsidP="00331ABD">
                      <w:pPr>
                        <w:spacing w:after="0" w:line="240" w:lineRule="auto"/>
                      </w:pPr>
                    </w:p>
                    <w:p w14:paraId="15B25881" w14:textId="77777777" w:rsidR="008656F9" w:rsidRDefault="008656F9" w:rsidP="00331ABD">
                      <w:pPr>
                        <w:spacing w:after="0" w:line="240" w:lineRule="auto"/>
                      </w:pPr>
                    </w:p>
                    <w:p w14:paraId="75FA091A" w14:textId="77777777" w:rsidR="008656F9" w:rsidRDefault="008656F9" w:rsidP="00331ABD">
                      <w:pPr>
                        <w:spacing w:after="0" w:line="240" w:lineRule="auto"/>
                      </w:pPr>
                    </w:p>
                    <w:p w14:paraId="143C2C26" w14:textId="77777777" w:rsidR="008656F9" w:rsidRDefault="008656F9" w:rsidP="00331ABD">
                      <w:pPr>
                        <w:spacing w:after="0" w:line="240" w:lineRule="auto"/>
                      </w:pPr>
                    </w:p>
                    <w:p w14:paraId="63767177" w14:textId="77777777" w:rsidR="008656F9" w:rsidRDefault="008656F9" w:rsidP="00331ABD">
                      <w:pPr>
                        <w:spacing w:after="0" w:line="240" w:lineRule="auto"/>
                      </w:pPr>
                    </w:p>
                    <w:p w14:paraId="51EBBCE5" w14:textId="77777777" w:rsidR="008656F9" w:rsidRDefault="008656F9" w:rsidP="00331ABD">
                      <w:pPr>
                        <w:spacing w:after="0" w:line="240" w:lineRule="auto"/>
                      </w:pPr>
                    </w:p>
                    <w:p w14:paraId="5BBA6EC9"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45280" behindDoc="0" locked="0" layoutInCell="1" allowOverlap="1" wp14:anchorId="050E1EED" wp14:editId="0C2CF02A">
                <wp:simplePos x="0" y="0"/>
                <wp:positionH relativeFrom="margin">
                  <wp:align>center</wp:align>
                </wp:positionH>
                <wp:positionV relativeFrom="paragraph">
                  <wp:posOffset>3932703</wp:posOffset>
                </wp:positionV>
                <wp:extent cx="5656520" cy="1212112"/>
                <wp:effectExtent l="0" t="0" r="20955" b="266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1212112"/>
                        </a:xfrm>
                        <a:prstGeom prst="rect">
                          <a:avLst/>
                        </a:prstGeom>
                        <a:solidFill>
                          <a:srgbClr val="FFFFFF"/>
                        </a:solidFill>
                        <a:ln w="9525">
                          <a:solidFill>
                            <a:srgbClr val="000000"/>
                          </a:solidFill>
                          <a:miter lim="800000"/>
                          <a:headEnd/>
                          <a:tailEnd/>
                        </a:ln>
                      </wps:spPr>
                      <wps:txbx>
                        <w:txbxContent>
                          <w:p w14:paraId="7ADF443F" w14:textId="77777777" w:rsidR="008656F9" w:rsidRDefault="008656F9" w:rsidP="00331ABD">
                            <w:pPr>
                              <w:spacing w:after="0" w:line="240" w:lineRule="auto"/>
                            </w:pPr>
                          </w:p>
                          <w:p w14:paraId="624A1654" w14:textId="77777777" w:rsidR="008656F9" w:rsidRDefault="008656F9" w:rsidP="00331ABD">
                            <w:pPr>
                              <w:spacing w:after="0" w:line="240" w:lineRule="auto"/>
                            </w:pPr>
                          </w:p>
                          <w:p w14:paraId="4F476EA7" w14:textId="77777777" w:rsidR="008656F9" w:rsidRDefault="008656F9" w:rsidP="00331ABD">
                            <w:pPr>
                              <w:spacing w:after="0" w:line="240" w:lineRule="auto"/>
                            </w:pPr>
                          </w:p>
                          <w:p w14:paraId="026CEA38" w14:textId="77777777" w:rsidR="008656F9" w:rsidRDefault="008656F9" w:rsidP="00331ABD">
                            <w:pPr>
                              <w:spacing w:after="0" w:line="240" w:lineRule="auto"/>
                            </w:pPr>
                          </w:p>
                          <w:p w14:paraId="276208E3" w14:textId="77777777" w:rsidR="008656F9" w:rsidRDefault="008656F9" w:rsidP="00331ABD">
                            <w:pPr>
                              <w:spacing w:after="0" w:line="240" w:lineRule="auto"/>
                            </w:pPr>
                          </w:p>
                          <w:p w14:paraId="76FBBC30" w14:textId="77777777" w:rsidR="008656F9" w:rsidRDefault="008656F9" w:rsidP="00331ABD">
                            <w:pPr>
                              <w:spacing w:after="0" w:line="240" w:lineRule="auto"/>
                            </w:pPr>
                          </w:p>
                          <w:p w14:paraId="326F7879" w14:textId="77777777" w:rsidR="008656F9" w:rsidRDefault="008656F9" w:rsidP="00331ABD">
                            <w:pPr>
                              <w:spacing w:after="0" w:line="240" w:lineRule="auto"/>
                            </w:pPr>
                          </w:p>
                          <w:p w14:paraId="796D7752" w14:textId="77777777" w:rsidR="008656F9" w:rsidRDefault="008656F9" w:rsidP="00331ABD">
                            <w:pPr>
                              <w:spacing w:after="0" w:line="240" w:lineRule="auto"/>
                            </w:pPr>
                          </w:p>
                          <w:p w14:paraId="77877BEC" w14:textId="77777777" w:rsidR="008656F9" w:rsidRDefault="008656F9" w:rsidP="00331ABD">
                            <w:pPr>
                              <w:spacing w:after="0" w:line="240" w:lineRule="auto"/>
                            </w:pPr>
                          </w:p>
                          <w:p w14:paraId="23AA05BF" w14:textId="77777777" w:rsidR="008656F9" w:rsidRDefault="008656F9" w:rsidP="00331ABD">
                            <w:pPr>
                              <w:spacing w:after="0" w:line="240" w:lineRule="auto"/>
                            </w:pPr>
                          </w:p>
                          <w:p w14:paraId="4CAB3159" w14:textId="77777777" w:rsidR="008656F9" w:rsidRDefault="008656F9" w:rsidP="00331ABD">
                            <w:pPr>
                              <w:spacing w:after="0" w:line="240" w:lineRule="auto"/>
                            </w:pPr>
                          </w:p>
                          <w:p w14:paraId="5E910FAD" w14:textId="77777777" w:rsidR="008656F9" w:rsidRDefault="008656F9" w:rsidP="00331ABD">
                            <w:pPr>
                              <w:spacing w:after="0" w:line="240" w:lineRule="auto"/>
                            </w:pPr>
                          </w:p>
                          <w:p w14:paraId="7E1352B6" w14:textId="77777777" w:rsidR="008656F9" w:rsidRDefault="008656F9" w:rsidP="00331ABD">
                            <w:pPr>
                              <w:spacing w:after="0" w:line="240" w:lineRule="auto"/>
                            </w:pPr>
                          </w:p>
                          <w:p w14:paraId="4658FB6A" w14:textId="77777777" w:rsidR="008656F9" w:rsidRDefault="008656F9" w:rsidP="00331ABD">
                            <w:pPr>
                              <w:spacing w:after="0" w:line="240" w:lineRule="auto"/>
                            </w:pPr>
                          </w:p>
                          <w:p w14:paraId="5EB1EF8B" w14:textId="77777777" w:rsidR="008656F9" w:rsidRDefault="008656F9" w:rsidP="00331ABD">
                            <w:pPr>
                              <w:spacing w:after="0" w:line="240" w:lineRule="auto"/>
                            </w:pPr>
                          </w:p>
                          <w:p w14:paraId="6B3F7FC2" w14:textId="77777777" w:rsidR="008656F9" w:rsidRDefault="008656F9" w:rsidP="00331ABD">
                            <w:pPr>
                              <w:spacing w:after="0" w:line="240" w:lineRule="auto"/>
                            </w:pPr>
                          </w:p>
                          <w:p w14:paraId="7E1534A0"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E1EED" id="_x0000_s1069" type="#_x0000_t202" style="position:absolute;margin-left:0;margin-top:309.65pt;width:445.4pt;height:95.45pt;z-index:251745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">
                <v:textbox>
                  <w:txbxContent>
                    <w:p w14:paraId="7ADF443F" w14:textId="77777777" w:rsidR="008656F9" w:rsidRDefault="008656F9" w:rsidP="00331ABD">
                      <w:pPr>
                        <w:spacing w:after="0" w:line="240" w:lineRule="auto"/>
                      </w:pPr>
                    </w:p>
                    <w:p w14:paraId="624A1654" w14:textId="77777777" w:rsidR="008656F9" w:rsidRDefault="008656F9" w:rsidP="00331ABD">
                      <w:pPr>
                        <w:spacing w:after="0" w:line="240" w:lineRule="auto"/>
                      </w:pPr>
                    </w:p>
                    <w:p w14:paraId="4F476EA7" w14:textId="77777777" w:rsidR="008656F9" w:rsidRDefault="008656F9" w:rsidP="00331ABD">
                      <w:pPr>
                        <w:spacing w:after="0" w:line="240" w:lineRule="auto"/>
                      </w:pPr>
                    </w:p>
                    <w:p w14:paraId="026CEA38" w14:textId="77777777" w:rsidR="008656F9" w:rsidRDefault="008656F9" w:rsidP="00331ABD">
                      <w:pPr>
                        <w:spacing w:after="0" w:line="240" w:lineRule="auto"/>
                      </w:pPr>
                    </w:p>
                    <w:p w14:paraId="276208E3" w14:textId="77777777" w:rsidR="008656F9" w:rsidRDefault="008656F9" w:rsidP="00331ABD">
                      <w:pPr>
                        <w:spacing w:after="0" w:line="240" w:lineRule="auto"/>
                      </w:pPr>
                    </w:p>
                    <w:p w14:paraId="76FBBC30" w14:textId="77777777" w:rsidR="008656F9" w:rsidRDefault="008656F9" w:rsidP="00331ABD">
                      <w:pPr>
                        <w:spacing w:after="0" w:line="240" w:lineRule="auto"/>
                      </w:pPr>
                    </w:p>
                    <w:p w14:paraId="326F7879" w14:textId="77777777" w:rsidR="008656F9" w:rsidRDefault="008656F9" w:rsidP="00331ABD">
                      <w:pPr>
                        <w:spacing w:after="0" w:line="240" w:lineRule="auto"/>
                      </w:pPr>
                    </w:p>
                    <w:p w14:paraId="796D7752" w14:textId="77777777" w:rsidR="008656F9" w:rsidRDefault="008656F9" w:rsidP="00331ABD">
                      <w:pPr>
                        <w:spacing w:after="0" w:line="240" w:lineRule="auto"/>
                      </w:pPr>
                    </w:p>
                    <w:p w14:paraId="77877BEC" w14:textId="77777777" w:rsidR="008656F9" w:rsidRDefault="008656F9" w:rsidP="00331ABD">
                      <w:pPr>
                        <w:spacing w:after="0" w:line="240" w:lineRule="auto"/>
                      </w:pPr>
                    </w:p>
                    <w:p w14:paraId="23AA05BF" w14:textId="77777777" w:rsidR="008656F9" w:rsidRDefault="008656F9" w:rsidP="00331ABD">
                      <w:pPr>
                        <w:spacing w:after="0" w:line="240" w:lineRule="auto"/>
                      </w:pPr>
                    </w:p>
                    <w:p w14:paraId="4CAB3159" w14:textId="77777777" w:rsidR="008656F9" w:rsidRDefault="008656F9" w:rsidP="00331ABD">
                      <w:pPr>
                        <w:spacing w:after="0" w:line="240" w:lineRule="auto"/>
                      </w:pPr>
                    </w:p>
                    <w:p w14:paraId="5E910FAD" w14:textId="77777777" w:rsidR="008656F9" w:rsidRDefault="008656F9" w:rsidP="00331ABD">
                      <w:pPr>
                        <w:spacing w:after="0" w:line="240" w:lineRule="auto"/>
                      </w:pPr>
                    </w:p>
                    <w:p w14:paraId="7E1352B6" w14:textId="77777777" w:rsidR="008656F9" w:rsidRDefault="008656F9" w:rsidP="00331ABD">
                      <w:pPr>
                        <w:spacing w:after="0" w:line="240" w:lineRule="auto"/>
                      </w:pPr>
                    </w:p>
                    <w:p w14:paraId="4658FB6A" w14:textId="77777777" w:rsidR="008656F9" w:rsidRDefault="008656F9" w:rsidP="00331ABD">
                      <w:pPr>
                        <w:spacing w:after="0" w:line="240" w:lineRule="auto"/>
                      </w:pPr>
                    </w:p>
                    <w:p w14:paraId="5EB1EF8B" w14:textId="77777777" w:rsidR="008656F9" w:rsidRDefault="008656F9" w:rsidP="00331ABD">
                      <w:pPr>
                        <w:spacing w:after="0" w:line="240" w:lineRule="auto"/>
                      </w:pPr>
                    </w:p>
                    <w:p w14:paraId="6B3F7FC2" w14:textId="77777777" w:rsidR="008656F9" w:rsidRDefault="008656F9" w:rsidP="00331ABD">
                      <w:pPr>
                        <w:spacing w:after="0" w:line="240" w:lineRule="auto"/>
                      </w:pPr>
                    </w:p>
                    <w:p w14:paraId="7E1534A0"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EA44575" wp14:editId="3F096DB9">
            <wp:extent cx="6329680" cy="6994525"/>
            <wp:effectExtent l="0" t="0" r="0" b="0"/>
            <wp:docPr id="50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8">
                      <a:extLst>
                        <a:ext uri="{28A0092B-C50C-407E-A947-70E740481C1C}">
                          <a14:useLocalDpi xmlns:a14="http://schemas.microsoft.com/office/drawing/2010/main" val="0"/>
                        </a:ext>
                      </a:extLst>
                    </a:blip>
                    <a:srcRect b="5168"/>
                    <a:stretch>
                      <a:fillRect/>
                    </a:stretch>
                  </pic:blipFill>
                  <pic:spPr bwMode="auto">
                    <a:xfrm>
                      <a:off x="0" y="0"/>
                      <a:ext cx="6329680" cy="6994525"/>
                    </a:xfrm>
                    <a:prstGeom prst="rect">
                      <a:avLst/>
                    </a:prstGeom>
                    <a:noFill/>
                    <a:ln>
                      <a:noFill/>
                    </a:ln>
                  </pic:spPr>
                </pic:pic>
              </a:graphicData>
            </a:graphic>
          </wp:inline>
        </w:drawing>
      </w:r>
    </w:p>
    <w:p w14:paraId="47FA4D4F" w14:textId="7F906530"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16A0E02D" w14:textId="3FA01FD5"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7 </w:t>
      </w:r>
      <w:r>
        <w:rPr>
          <w:rFonts w:ascii="Calibri" w:hAnsi="Calibri" w:cs="Calibri"/>
          <w:b/>
          <w:bCs/>
          <w:color w:val="000000"/>
          <w:sz w:val="22"/>
          <w:szCs w:val="22"/>
        </w:rPr>
        <w:t>Q# 25/</w:t>
      </w:r>
      <w:r w:rsidRPr="002C4341">
        <w:rPr>
          <w:rFonts w:cs="Calibri"/>
          <w:color w:val="000000"/>
          <w:sz w:val="22"/>
          <w:szCs w:val="22"/>
        </w:rPr>
        <w:t xml:space="preserve"> </w:t>
      </w:r>
      <w:r w:rsidRPr="002C4341">
        <w:rPr>
          <w:noProof/>
        </w:rPr>
        <w:t>IGCSE Chemistry/2017/w/Paper 41/</w:t>
      </w:r>
    </w:p>
    <w:p w14:paraId="34C4E63E" w14:textId="79973A80"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51424" behindDoc="0" locked="0" layoutInCell="1" allowOverlap="1" wp14:anchorId="4E960C45" wp14:editId="1CCE6C4F">
                <wp:simplePos x="0" y="0"/>
                <wp:positionH relativeFrom="margin">
                  <wp:posOffset>458662</wp:posOffset>
                </wp:positionH>
                <wp:positionV relativeFrom="paragraph">
                  <wp:posOffset>3961603</wp:posOffset>
                </wp:positionV>
                <wp:extent cx="5656520" cy="1307804"/>
                <wp:effectExtent l="0" t="0" r="20955" b="2603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1307804"/>
                        </a:xfrm>
                        <a:prstGeom prst="rect">
                          <a:avLst/>
                        </a:prstGeom>
                        <a:solidFill>
                          <a:srgbClr val="FFFFFF"/>
                        </a:solidFill>
                        <a:ln w="9525">
                          <a:solidFill>
                            <a:srgbClr val="000000"/>
                          </a:solidFill>
                          <a:miter lim="800000"/>
                          <a:headEnd/>
                          <a:tailEnd/>
                        </a:ln>
                      </wps:spPr>
                      <wps:txbx>
                        <w:txbxContent>
                          <w:p w14:paraId="7AED3961" w14:textId="77777777" w:rsidR="008656F9" w:rsidRDefault="008656F9" w:rsidP="00331ABD">
                            <w:pPr>
                              <w:spacing w:after="0" w:line="240" w:lineRule="auto"/>
                            </w:pPr>
                          </w:p>
                          <w:p w14:paraId="79BF47F4" w14:textId="77777777" w:rsidR="008656F9" w:rsidRDefault="008656F9" w:rsidP="00331ABD">
                            <w:pPr>
                              <w:spacing w:after="0" w:line="240" w:lineRule="auto"/>
                            </w:pPr>
                          </w:p>
                          <w:p w14:paraId="3A385673" w14:textId="77777777" w:rsidR="008656F9" w:rsidRDefault="008656F9" w:rsidP="00331ABD">
                            <w:pPr>
                              <w:spacing w:after="0" w:line="240" w:lineRule="auto"/>
                            </w:pPr>
                          </w:p>
                          <w:p w14:paraId="1E594888" w14:textId="77777777" w:rsidR="008656F9" w:rsidRDefault="008656F9" w:rsidP="00331ABD">
                            <w:pPr>
                              <w:spacing w:after="0" w:line="240" w:lineRule="auto"/>
                            </w:pPr>
                          </w:p>
                          <w:p w14:paraId="62403935" w14:textId="77777777" w:rsidR="008656F9" w:rsidRDefault="008656F9" w:rsidP="00331ABD">
                            <w:pPr>
                              <w:spacing w:after="0" w:line="240" w:lineRule="auto"/>
                            </w:pPr>
                          </w:p>
                          <w:p w14:paraId="54DFA21C" w14:textId="77777777" w:rsidR="008656F9" w:rsidRDefault="008656F9" w:rsidP="00331ABD">
                            <w:pPr>
                              <w:spacing w:after="0" w:line="240" w:lineRule="auto"/>
                            </w:pPr>
                          </w:p>
                          <w:p w14:paraId="225AEFAE" w14:textId="77777777" w:rsidR="008656F9" w:rsidRDefault="008656F9" w:rsidP="00331ABD">
                            <w:pPr>
                              <w:spacing w:after="0" w:line="240" w:lineRule="auto"/>
                            </w:pPr>
                          </w:p>
                          <w:p w14:paraId="15A9A215" w14:textId="77777777" w:rsidR="008656F9" w:rsidRDefault="008656F9" w:rsidP="00331ABD">
                            <w:pPr>
                              <w:spacing w:after="0" w:line="240" w:lineRule="auto"/>
                            </w:pPr>
                          </w:p>
                          <w:p w14:paraId="27BBB820" w14:textId="77777777" w:rsidR="008656F9" w:rsidRDefault="008656F9" w:rsidP="00331ABD">
                            <w:pPr>
                              <w:spacing w:after="0" w:line="240" w:lineRule="auto"/>
                            </w:pPr>
                          </w:p>
                          <w:p w14:paraId="67937BD0" w14:textId="77777777" w:rsidR="008656F9" w:rsidRDefault="008656F9" w:rsidP="00331ABD">
                            <w:pPr>
                              <w:spacing w:after="0" w:line="240" w:lineRule="auto"/>
                            </w:pPr>
                          </w:p>
                          <w:p w14:paraId="2001D2C0" w14:textId="77777777" w:rsidR="008656F9" w:rsidRDefault="008656F9" w:rsidP="00331ABD">
                            <w:pPr>
                              <w:spacing w:after="0" w:line="240" w:lineRule="auto"/>
                            </w:pPr>
                          </w:p>
                          <w:p w14:paraId="00FED0B8" w14:textId="77777777" w:rsidR="008656F9" w:rsidRDefault="008656F9" w:rsidP="00331ABD">
                            <w:pPr>
                              <w:spacing w:after="0" w:line="240" w:lineRule="auto"/>
                            </w:pPr>
                          </w:p>
                          <w:p w14:paraId="4A99C277" w14:textId="77777777" w:rsidR="008656F9" w:rsidRDefault="008656F9" w:rsidP="00331ABD">
                            <w:pPr>
                              <w:spacing w:after="0" w:line="240" w:lineRule="auto"/>
                            </w:pPr>
                          </w:p>
                          <w:p w14:paraId="07C61BBD" w14:textId="77777777" w:rsidR="008656F9" w:rsidRDefault="008656F9" w:rsidP="00331ABD">
                            <w:pPr>
                              <w:spacing w:after="0" w:line="240" w:lineRule="auto"/>
                            </w:pPr>
                          </w:p>
                          <w:p w14:paraId="5622CBB2" w14:textId="77777777" w:rsidR="008656F9" w:rsidRDefault="008656F9" w:rsidP="00331ABD">
                            <w:pPr>
                              <w:spacing w:after="0" w:line="240" w:lineRule="auto"/>
                            </w:pPr>
                          </w:p>
                          <w:p w14:paraId="0FED41AF" w14:textId="77777777" w:rsidR="008656F9" w:rsidRDefault="008656F9" w:rsidP="00331ABD">
                            <w:pPr>
                              <w:spacing w:after="0" w:line="240" w:lineRule="auto"/>
                            </w:pPr>
                          </w:p>
                          <w:p w14:paraId="1BFD9E22"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60C45" id="_x0000_s1070" type="#_x0000_t202" style="position:absolute;margin-left:36.1pt;margin-top:311.95pt;width:445.4pt;height:103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">
                <v:textbox>
                  <w:txbxContent>
                    <w:p w14:paraId="7AED3961" w14:textId="77777777" w:rsidR="008656F9" w:rsidRDefault="008656F9" w:rsidP="00331ABD">
                      <w:pPr>
                        <w:spacing w:after="0" w:line="240" w:lineRule="auto"/>
                      </w:pPr>
                    </w:p>
                    <w:p w14:paraId="79BF47F4" w14:textId="77777777" w:rsidR="008656F9" w:rsidRDefault="008656F9" w:rsidP="00331ABD">
                      <w:pPr>
                        <w:spacing w:after="0" w:line="240" w:lineRule="auto"/>
                      </w:pPr>
                    </w:p>
                    <w:p w14:paraId="3A385673" w14:textId="77777777" w:rsidR="008656F9" w:rsidRDefault="008656F9" w:rsidP="00331ABD">
                      <w:pPr>
                        <w:spacing w:after="0" w:line="240" w:lineRule="auto"/>
                      </w:pPr>
                    </w:p>
                    <w:p w14:paraId="1E594888" w14:textId="77777777" w:rsidR="008656F9" w:rsidRDefault="008656F9" w:rsidP="00331ABD">
                      <w:pPr>
                        <w:spacing w:after="0" w:line="240" w:lineRule="auto"/>
                      </w:pPr>
                    </w:p>
                    <w:p w14:paraId="62403935" w14:textId="77777777" w:rsidR="008656F9" w:rsidRDefault="008656F9" w:rsidP="00331ABD">
                      <w:pPr>
                        <w:spacing w:after="0" w:line="240" w:lineRule="auto"/>
                      </w:pPr>
                    </w:p>
                    <w:p w14:paraId="54DFA21C" w14:textId="77777777" w:rsidR="008656F9" w:rsidRDefault="008656F9" w:rsidP="00331ABD">
                      <w:pPr>
                        <w:spacing w:after="0" w:line="240" w:lineRule="auto"/>
                      </w:pPr>
                    </w:p>
                    <w:p w14:paraId="225AEFAE" w14:textId="77777777" w:rsidR="008656F9" w:rsidRDefault="008656F9" w:rsidP="00331ABD">
                      <w:pPr>
                        <w:spacing w:after="0" w:line="240" w:lineRule="auto"/>
                      </w:pPr>
                    </w:p>
                    <w:p w14:paraId="15A9A215" w14:textId="77777777" w:rsidR="008656F9" w:rsidRDefault="008656F9" w:rsidP="00331ABD">
                      <w:pPr>
                        <w:spacing w:after="0" w:line="240" w:lineRule="auto"/>
                      </w:pPr>
                    </w:p>
                    <w:p w14:paraId="27BBB820" w14:textId="77777777" w:rsidR="008656F9" w:rsidRDefault="008656F9" w:rsidP="00331ABD">
                      <w:pPr>
                        <w:spacing w:after="0" w:line="240" w:lineRule="auto"/>
                      </w:pPr>
                    </w:p>
                    <w:p w14:paraId="67937BD0" w14:textId="77777777" w:rsidR="008656F9" w:rsidRDefault="008656F9" w:rsidP="00331ABD">
                      <w:pPr>
                        <w:spacing w:after="0" w:line="240" w:lineRule="auto"/>
                      </w:pPr>
                    </w:p>
                    <w:p w14:paraId="2001D2C0" w14:textId="77777777" w:rsidR="008656F9" w:rsidRDefault="008656F9" w:rsidP="00331ABD">
                      <w:pPr>
                        <w:spacing w:after="0" w:line="240" w:lineRule="auto"/>
                      </w:pPr>
                    </w:p>
                    <w:p w14:paraId="00FED0B8" w14:textId="77777777" w:rsidR="008656F9" w:rsidRDefault="008656F9" w:rsidP="00331ABD">
                      <w:pPr>
                        <w:spacing w:after="0" w:line="240" w:lineRule="auto"/>
                      </w:pPr>
                    </w:p>
                    <w:p w14:paraId="4A99C277" w14:textId="77777777" w:rsidR="008656F9" w:rsidRDefault="008656F9" w:rsidP="00331ABD">
                      <w:pPr>
                        <w:spacing w:after="0" w:line="240" w:lineRule="auto"/>
                      </w:pPr>
                    </w:p>
                    <w:p w14:paraId="07C61BBD" w14:textId="77777777" w:rsidR="008656F9" w:rsidRDefault="008656F9" w:rsidP="00331ABD">
                      <w:pPr>
                        <w:spacing w:after="0" w:line="240" w:lineRule="auto"/>
                      </w:pPr>
                    </w:p>
                    <w:p w14:paraId="5622CBB2" w14:textId="77777777" w:rsidR="008656F9" w:rsidRDefault="008656F9" w:rsidP="00331ABD">
                      <w:pPr>
                        <w:spacing w:after="0" w:line="240" w:lineRule="auto"/>
                      </w:pPr>
                    </w:p>
                    <w:p w14:paraId="0FED41AF" w14:textId="77777777" w:rsidR="008656F9" w:rsidRDefault="008656F9" w:rsidP="00331ABD">
                      <w:pPr>
                        <w:spacing w:after="0" w:line="240" w:lineRule="auto"/>
                      </w:pPr>
                    </w:p>
                    <w:p w14:paraId="1BFD9E22"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49376" behindDoc="0" locked="0" layoutInCell="1" allowOverlap="1" wp14:anchorId="3E28C8CC" wp14:editId="4CA8CB3A">
                <wp:simplePos x="0" y="0"/>
                <wp:positionH relativeFrom="margin">
                  <wp:align>right</wp:align>
                </wp:positionH>
                <wp:positionV relativeFrom="paragraph">
                  <wp:posOffset>2210878</wp:posOffset>
                </wp:positionV>
                <wp:extent cx="5656520" cy="1201480"/>
                <wp:effectExtent l="0" t="0" r="20955" b="177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1201480"/>
                        </a:xfrm>
                        <a:prstGeom prst="rect">
                          <a:avLst/>
                        </a:prstGeom>
                        <a:solidFill>
                          <a:srgbClr val="FFFFFF"/>
                        </a:solidFill>
                        <a:ln w="9525">
                          <a:solidFill>
                            <a:srgbClr val="000000"/>
                          </a:solidFill>
                          <a:miter lim="800000"/>
                          <a:headEnd/>
                          <a:tailEnd/>
                        </a:ln>
                      </wps:spPr>
                      <wps:txbx>
                        <w:txbxContent>
                          <w:p w14:paraId="66E115EC" w14:textId="77777777" w:rsidR="008656F9" w:rsidRDefault="008656F9" w:rsidP="00331ABD">
                            <w:pPr>
                              <w:spacing w:after="0" w:line="240" w:lineRule="auto"/>
                            </w:pPr>
                          </w:p>
                          <w:p w14:paraId="6412FC76" w14:textId="77777777" w:rsidR="008656F9" w:rsidRDefault="008656F9" w:rsidP="00331ABD">
                            <w:pPr>
                              <w:spacing w:after="0" w:line="240" w:lineRule="auto"/>
                            </w:pPr>
                          </w:p>
                          <w:p w14:paraId="476C3321" w14:textId="77777777" w:rsidR="008656F9" w:rsidRDefault="008656F9" w:rsidP="00331ABD">
                            <w:pPr>
                              <w:spacing w:after="0" w:line="240" w:lineRule="auto"/>
                            </w:pPr>
                          </w:p>
                          <w:p w14:paraId="1CF240EC" w14:textId="77777777" w:rsidR="008656F9" w:rsidRDefault="008656F9" w:rsidP="00331ABD">
                            <w:pPr>
                              <w:spacing w:after="0" w:line="240" w:lineRule="auto"/>
                            </w:pPr>
                          </w:p>
                          <w:p w14:paraId="14B15F99" w14:textId="77777777" w:rsidR="008656F9" w:rsidRDefault="008656F9" w:rsidP="00331ABD">
                            <w:pPr>
                              <w:spacing w:after="0" w:line="240" w:lineRule="auto"/>
                            </w:pPr>
                          </w:p>
                          <w:p w14:paraId="73AD3D75" w14:textId="77777777" w:rsidR="008656F9" w:rsidRDefault="008656F9" w:rsidP="00331ABD">
                            <w:pPr>
                              <w:spacing w:after="0" w:line="240" w:lineRule="auto"/>
                            </w:pPr>
                          </w:p>
                          <w:p w14:paraId="581B9947" w14:textId="77777777" w:rsidR="008656F9" w:rsidRDefault="008656F9" w:rsidP="00331ABD">
                            <w:pPr>
                              <w:spacing w:after="0" w:line="240" w:lineRule="auto"/>
                            </w:pPr>
                          </w:p>
                          <w:p w14:paraId="35D428A9" w14:textId="77777777" w:rsidR="008656F9" w:rsidRDefault="008656F9" w:rsidP="00331ABD">
                            <w:pPr>
                              <w:spacing w:after="0" w:line="240" w:lineRule="auto"/>
                            </w:pPr>
                          </w:p>
                          <w:p w14:paraId="2728BC81" w14:textId="77777777" w:rsidR="008656F9" w:rsidRDefault="008656F9" w:rsidP="00331ABD">
                            <w:pPr>
                              <w:spacing w:after="0" w:line="240" w:lineRule="auto"/>
                            </w:pPr>
                          </w:p>
                          <w:p w14:paraId="60D463EC" w14:textId="77777777" w:rsidR="008656F9" w:rsidRDefault="008656F9" w:rsidP="00331ABD">
                            <w:pPr>
                              <w:spacing w:after="0" w:line="240" w:lineRule="auto"/>
                            </w:pPr>
                          </w:p>
                          <w:p w14:paraId="4F0A4460" w14:textId="77777777" w:rsidR="008656F9" w:rsidRDefault="008656F9" w:rsidP="00331ABD">
                            <w:pPr>
                              <w:spacing w:after="0" w:line="240" w:lineRule="auto"/>
                            </w:pPr>
                          </w:p>
                          <w:p w14:paraId="57EE0970" w14:textId="77777777" w:rsidR="008656F9" w:rsidRDefault="008656F9" w:rsidP="00331ABD">
                            <w:pPr>
                              <w:spacing w:after="0" w:line="240" w:lineRule="auto"/>
                            </w:pPr>
                          </w:p>
                          <w:p w14:paraId="61ED0379" w14:textId="77777777" w:rsidR="008656F9" w:rsidRDefault="008656F9" w:rsidP="00331ABD">
                            <w:pPr>
                              <w:spacing w:after="0" w:line="240" w:lineRule="auto"/>
                            </w:pPr>
                          </w:p>
                          <w:p w14:paraId="5CAB277A" w14:textId="77777777" w:rsidR="008656F9" w:rsidRDefault="008656F9" w:rsidP="00331ABD">
                            <w:pPr>
                              <w:spacing w:after="0" w:line="240" w:lineRule="auto"/>
                            </w:pPr>
                          </w:p>
                          <w:p w14:paraId="2D164A17" w14:textId="77777777" w:rsidR="008656F9" w:rsidRDefault="008656F9" w:rsidP="00331ABD">
                            <w:pPr>
                              <w:spacing w:after="0" w:line="240" w:lineRule="auto"/>
                            </w:pPr>
                          </w:p>
                          <w:p w14:paraId="4B2514DE" w14:textId="77777777" w:rsidR="008656F9" w:rsidRDefault="008656F9" w:rsidP="00331ABD">
                            <w:pPr>
                              <w:spacing w:after="0" w:line="240" w:lineRule="auto"/>
                            </w:pPr>
                          </w:p>
                          <w:p w14:paraId="689E718C"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8C8CC" id="_x0000_s1071" type="#_x0000_t202" style="position:absolute;margin-left:394.2pt;margin-top:174.1pt;width:445.4pt;height:94.6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">
                <v:textbox>
                  <w:txbxContent>
                    <w:p w14:paraId="66E115EC" w14:textId="77777777" w:rsidR="008656F9" w:rsidRDefault="008656F9" w:rsidP="00331ABD">
                      <w:pPr>
                        <w:spacing w:after="0" w:line="240" w:lineRule="auto"/>
                      </w:pPr>
                    </w:p>
                    <w:p w14:paraId="6412FC76" w14:textId="77777777" w:rsidR="008656F9" w:rsidRDefault="008656F9" w:rsidP="00331ABD">
                      <w:pPr>
                        <w:spacing w:after="0" w:line="240" w:lineRule="auto"/>
                      </w:pPr>
                    </w:p>
                    <w:p w14:paraId="476C3321" w14:textId="77777777" w:rsidR="008656F9" w:rsidRDefault="008656F9" w:rsidP="00331ABD">
                      <w:pPr>
                        <w:spacing w:after="0" w:line="240" w:lineRule="auto"/>
                      </w:pPr>
                    </w:p>
                    <w:p w14:paraId="1CF240EC" w14:textId="77777777" w:rsidR="008656F9" w:rsidRDefault="008656F9" w:rsidP="00331ABD">
                      <w:pPr>
                        <w:spacing w:after="0" w:line="240" w:lineRule="auto"/>
                      </w:pPr>
                    </w:p>
                    <w:p w14:paraId="14B15F99" w14:textId="77777777" w:rsidR="008656F9" w:rsidRDefault="008656F9" w:rsidP="00331ABD">
                      <w:pPr>
                        <w:spacing w:after="0" w:line="240" w:lineRule="auto"/>
                      </w:pPr>
                    </w:p>
                    <w:p w14:paraId="73AD3D75" w14:textId="77777777" w:rsidR="008656F9" w:rsidRDefault="008656F9" w:rsidP="00331ABD">
                      <w:pPr>
                        <w:spacing w:after="0" w:line="240" w:lineRule="auto"/>
                      </w:pPr>
                    </w:p>
                    <w:p w14:paraId="581B9947" w14:textId="77777777" w:rsidR="008656F9" w:rsidRDefault="008656F9" w:rsidP="00331ABD">
                      <w:pPr>
                        <w:spacing w:after="0" w:line="240" w:lineRule="auto"/>
                      </w:pPr>
                    </w:p>
                    <w:p w14:paraId="35D428A9" w14:textId="77777777" w:rsidR="008656F9" w:rsidRDefault="008656F9" w:rsidP="00331ABD">
                      <w:pPr>
                        <w:spacing w:after="0" w:line="240" w:lineRule="auto"/>
                      </w:pPr>
                    </w:p>
                    <w:p w14:paraId="2728BC81" w14:textId="77777777" w:rsidR="008656F9" w:rsidRDefault="008656F9" w:rsidP="00331ABD">
                      <w:pPr>
                        <w:spacing w:after="0" w:line="240" w:lineRule="auto"/>
                      </w:pPr>
                    </w:p>
                    <w:p w14:paraId="60D463EC" w14:textId="77777777" w:rsidR="008656F9" w:rsidRDefault="008656F9" w:rsidP="00331ABD">
                      <w:pPr>
                        <w:spacing w:after="0" w:line="240" w:lineRule="auto"/>
                      </w:pPr>
                    </w:p>
                    <w:p w14:paraId="4F0A4460" w14:textId="77777777" w:rsidR="008656F9" w:rsidRDefault="008656F9" w:rsidP="00331ABD">
                      <w:pPr>
                        <w:spacing w:after="0" w:line="240" w:lineRule="auto"/>
                      </w:pPr>
                    </w:p>
                    <w:p w14:paraId="57EE0970" w14:textId="77777777" w:rsidR="008656F9" w:rsidRDefault="008656F9" w:rsidP="00331ABD">
                      <w:pPr>
                        <w:spacing w:after="0" w:line="240" w:lineRule="auto"/>
                      </w:pPr>
                    </w:p>
                    <w:p w14:paraId="61ED0379" w14:textId="77777777" w:rsidR="008656F9" w:rsidRDefault="008656F9" w:rsidP="00331ABD">
                      <w:pPr>
                        <w:spacing w:after="0" w:line="240" w:lineRule="auto"/>
                      </w:pPr>
                    </w:p>
                    <w:p w14:paraId="5CAB277A" w14:textId="77777777" w:rsidR="008656F9" w:rsidRDefault="008656F9" w:rsidP="00331ABD">
                      <w:pPr>
                        <w:spacing w:after="0" w:line="240" w:lineRule="auto"/>
                      </w:pPr>
                    </w:p>
                    <w:p w14:paraId="2D164A17" w14:textId="77777777" w:rsidR="008656F9" w:rsidRDefault="008656F9" w:rsidP="00331ABD">
                      <w:pPr>
                        <w:spacing w:after="0" w:line="240" w:lineRule="auto"/>
                      </w:pPr>
                    </w:p>
                    <w:p w14:paraId="4B2514DE" w14:textId="77777777" w:rsidR="008656F9" w:rsidRDefault="008656F9" w:rsidP="00331ABD">
                      <w:pPr>
                        <w:spacing w:after="0" w:line="240" w:lineRule="auto"/>
                      </w:pPr>
                    </w:p>
                    <w:p w14:paraId="689E718C"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67C33257" wp14:editId="466F0F2B">
            <wp:extent cx="6543040" cy="5320030"/>
            <wp:effectExtent l="0" t="0" r="0" b="0"/>
            <wp:docPr id="500"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3040" cy="5320030"/>
                    </a:xfrm>
                    <a:prstGeom prst="rect">
                      <a:avLst/>
                    </a:prstGeom>
                    <a:noFill/>
                    <a:ln>
                      <a:noFill/>
                    </a:ln>
                  </pic:spPr>
                </pic:pic>
              </a:graphicData>
            </a:graphic>
          </wp:inline>
        </w:drawing>
      </w:r>
    </w:p>
    <w:p w14:paraId="00C1AA16"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7 </w:t>
      </w:r>
      <w:r>
        <w:rPr>
          <w:rFonts w:ascii="Calibri" w:hAnsi="Calibri" w:cs="Calibri"/>
          <w:b/>
          <w:bCs/>
          <w:color w:val="000000"/>
          <w:sz w:val="22"/>
          <w:szCs w:val="22"/>
        </w:rPr>
        <w:t>Q# 26/</w:t>
      </w:r>
      <w:r w:rsidRPr="002C4341">
        <w:rPr>
          <w:rFonts w:cs="Calibri"/>
          <w:color w:val="000000"/>
          <w:sz w:val="22"/>
          <w:szCs w:val="22"/>
        </w:rPr>
        <w:t xml:space="preserve"> </w:t>
      </w:r>
      <w:r w:rsidRPr="002C4341">
        <w:rPr>
          <w:noProof/>
        </w:rPr>
        <w:t>IGCSE Chemistry/2017/s/Paper 41/</w:t>
      </w:r>
    </w:p>
    <w:p w14:paraId="20A6C9C0" w14:textId="607D0D70" w:rsidR="00505E40" w:rsidRDefault="00505E40" w:rsidP="00505E40">
      <w:pPr>
        <w:spacing w:after="0" w:line="240" w:lineRule="auto"/>
        <w:rPr>
          <w:noProof/>
        </w:rPr>
      </w:pPr>
      <w:r w:rsidRPr="007037E3">
        <w:rPr>
          <w:noProof/>
        </w:rPr>
        <w:drawing>
          <wp:inline distT="0" distB="0" distL="0" distR="0" wp14:anchorId="2DA5BD1D" wp14:editId="612B7197">
            <wp:extent cx="5197642" cy="3978257"/>
            <wp:effectExtent l="0" t="0" r="3175" b="3810"/>
            <wp:docPr id="497"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rotWithShape="1">
                    <a:blip r:embed="rId40">
                      <a:extLst>
                        <a:ext uri="{28A0092B-C50C-407E-A947-70E740481C1C}">
                          <a14:useLocalDpi xmlns:a14="http://schemas.microsoft.com/office/drawing/2010/main" val="0"/>
                        </a:ext>
                      </a:extLst>
                    </a:blip>
                    <a:srcRect t="-1" b="42722"/>
                    <a:stretch/>
                  </pic:blipFill>
                  <pic:spPr bwMode="auto">
                    <a:xfrm>
                      <a:off x="0" y="0"/>
                      <a:ext cx="5213276" cy="3990223"/>
                    </a:xfrm>
                    <a:prstGeom prst="rect">
                      <a:avLst/>
                    </a:prstGeom>
                    <a:noFill/>
                    <a:ln>
                      <a:noFill/>
                    </a:ln>
                    <a:extLst>
                      <a:ext uri="{53640926-AAD7-44D8-BBD7-CCE9431645EC}">
                        <a14:shadowObscured xmlns:a14="http://schemas.microsoft.com/office/drawing/2010/main"/>
                      </a:ext>
                    </a:extLst>
                  </pic:spPr>
                </pic:pic>
              </a:graphicData>
            </a:graphic>
          </wp:inline>
        </w:drawing>
      </w:r>
    </w:p>
    <w:p w14:paraId="7295F9A0" w14:textId="3759DB53" w:rsidR="00D773AC"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753472" behindDoc="0" locked="0" layoutInCell="1" allowOverlap="1" wp14:anchorId="026FC719" wp14:editId="3A4F40B8">
                <wp:simplePos x="0" y="0"/>
                <wp:positionH relativeFrom="margin">
                  <wp:posOffset>259966</wp:posOffset>
                </wp:positionH>
                <wp:positionV relativeFrom="paragraph">
                  <wp:posOffset>-139079</wp:posOffset>
                </wp:positionV>
                <wp:extent cx="5656520" cy="1307804"/>
                <wp:effectExtent l="0" t="0" r="20955" b="2603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1307804"/>
                        </a:xfrm>
                        <a:prstGeom prst="rect">
                          <a:avLst/>
                        </a:prstGeom>
                        <a:solidFill>
                          <a:srgbClr val="FFFFFF"/>
                        </a:solidFill>
                        <a:ln w="9525">
                          <a:solidFill>
                            <a:srgbClr val="000000"/>
                          </a:solidFill>
                          <a:miter lim="800000"/>
                          <a:headEnd/>
                          <a:tailEnd/>
                        </a:ln>
                      </wps:spPr>
                      <wps:txbx>
                        <w:txbxContent>
                          <w:p w14:paraId="1B4D4399" w14:textId="77777777" w:rsidR="008656F9" w:rsidRDefault="008656F9" w:rsidP="00331ABD">
                            <w:pPr>
                              <w:spacing w:after="0" w:line="240" w:lineRule="auto"/>
                            </w:pPr>
                          </w:p>
                          <w:p w14:paraId="7E2701A5" w14:textId="77777777" w:rsidR="008656F9" w:rsidRDefault="008656F9" w:rsidP="00331ABD">
                            <w:pPr>
                              <w:spacing w:after="0" w:line="240" w:lineRule="auto"/>
                            </w:pPr>
                          </w:p>
                          <w:p w14:paraId="39771891" w14:textId="77777777" w:rsidR="008656F9" w:rsidRDefault="008656F9" w:rsidP="00331ABD">
                            <w:pPr>
                              <w:spacing w:after="0" w:line="240" w:lineRule="auto"/>
                            </w:pPr>
                          </w:p>
                          <w:p w14:paraId="28F655CF" w14:textId="77777777" w:rsidR="008656F9" w:rsidRDefault="008656F9" w:rsidP="00331ABD">
                            <w:pPr>
                              <w:spacing w:after="0" w:line="240" w:lineRule="auto"/>
                            </w:pPr>
                          </w:p>
                          <w:p w14:paraId="0D46A598" w14:textId="77777777" w:rsidR="008656F9" w:rsidRDefault="008656F9" w:rsidP="00331ABD">
                            <w:pPr>
                              <w:spacing w:after="0" w:line="240" w:lineRule="auto"/>
                            </w:pPr>
                          </w:p>
                          <w:p w14:paraId="6A4B5EF4" w14:textId="77777777" w:rsidR="008656F9" w:rsidRDefault="008656F9" w:rsidP="00331ABD">
                            <w:pPr>
                              <w:spacing w:after="0" w:line="240" w:lineRule="auto"/>
                            </w:pPr>
                          </w:p>
                          <w:p w14:paraId="6886B352" w14:textId="77777777" w:rsidR="008656F9" w:rsidRDefault="008656F9" w:rsidP="00331ABD">
                            <w:pPr>
                              <w:spacing w:after="0" w:line="240" w:lineRule="auto"/>
                            </w:pPr>
                          </w:p>
                          <w:p w14:paraId="129A3439" w14:textId="77777777" w:rsidR="008656F9" w:rsidRDefault="008656F9" w:rsidP="00331ABD">
                            <w:pPr>
                              <w:spacing w:after="0" w:line="240" w:lineRule="auto"/>
                            </w:pPr>
                          </w:p>
                          <w:p w14:paraId="40D2239B" w14:textId="77777777" w:rsidR="008656F9" w:rsidRDefault="008656F9" w:rsidP="00331ABD">
                            <w:pPr>
                              <w:spacing w:after="0" w:line="240" w:lineRule="auto"/>
                            </w:pPr>
                          </w:p>
                          <w:p w14:paraId="58ACD44A" w14:textId="77777777" w:rsidR="008656F9" w:rsidRDefault="008656F9" w:rsidP="00331ABD">
                            <w:pPr>
                              <w:spacing w:after="0" w:line="240" w:lineRule="auto"/>
                            </w:pPr>
                          </w:p>
                          <w:p w14:paraId="7958F2B2" w14:textId="77777777" w:rsidR="008656F9" w:rsidRDefault="008656F9" w:rsidP="00331ABD">
                            <w:pPr>
                              <w:spacing w:after="0" w:line="240" w:lineRule="auto"/>
                            </w:pPr>
                          </w:p>
                          <w:p w14:paraId="6463925E" w14:textId="77777777" w:rsidR="008656F9" w:rsidRDefault="008656F9" w:rsidP="00331ABD">
                            <w:pPr>
                              <w:spacing w:after="0" w:line="240" w:lineRule="auto"/>
                            </w:pPr>
                          </w:p>
                          <w:p w14:paraId="5AF31C27" w14:textId="77777777" w:rsidR="008656F9" w:rsidRDefault="008656F9" w:rsidP="00331ABD">
                            <w:pPr>
                              <w:spacing w:after="0" w:line="240" w:lineRule="auto"/>
                            </w:pPr>
                          </w:p>
                          <w:p w14:paraId="3B8BF59C" w14:textId="77777777" w:rsidR="008656F9" w:rsidRDefault="008656F9" w:rsidP="00331ABD">
                            <w:pPr>
                              <w:spacing w:after="0" w:line="240" w:lineRule="auto"/>
                            </w:pPr>
                          </w:p>
                          <w:p w14:paraId="035A3BAA" w14:textId="77777777" w:rsidR="008656F9" w:rsidRDefault="008656F9" w:rsidP="00331ABD">
                            <w:pPr>
                              <w:spacing w:after="0" w:line="240" w:lineRule="auto"/>
                            </w:pPr>
                          </w:p>
                          <w:p w14:paraId="37AFA201" w14:textId="77777777" w:rsidR="008656F9" w:rsidRDefault="008656F9" w:rsidP="00331ABD">
                            <w:pPr>
                              <w:spacing w:after="0" w:line="240" w:lineRule="auto"/>
                            </w:pPr>
                          </w:p>
                          <w:p w14:paraId="67E6D182"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FC719" id="_x0000_s1072" type="#_x0000_t202" style="position:absolute;margin-left:20.45pt;margin-top:-10.95pt;width:445.4pt;height:10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">
                <v:textbox>
                  <w:txbxContent>
                    <w:p w14:paraId="1B4D4399" w14:textId="77777777" w:rsidR="008656F9" w:rsidRDefault="008656F9" w:rsidP="00331ABD">
                      <w:pPr>
                        <w:spacing w:after="0" w:line="240" w:lineRule="auto"/>
                      </w:pPr>
                    </w:p>
                    <w:p w14:paraId="7E2701A5" w14:textId="77777777" w:rsidR="008656F9" w:rsidRDefault="008656F9" w:rsidP="00331ABD">
                      <w:pPr>
                        <w:spacing w:after="0" w:line="240" w:lineRule="auto"/>
                      </w:pPr>
                    </w:p>
                    <w:p w14:paraId="39771891" w14:textId="77777777" w:rsidR="008656F9" w:rsidRDefault="008656F9" w:rsidP="00331ABD">
                      <w:pPr>
                        <w:spacing w:after="0" w:line="240" w:lineRule="auto"/>
                      </w:pPr>
                    </w:p>
                    <w:p w14:paraId="28F655CF" w14:textId="77777777" w:rsidR="008656F9" w:rsidRDefault="008656F9" w:rsidP="00331ABD">
                      <w:pPr>
                        <w:spacing w:after="0" w:line="240" w:lineRule="auto"/>
                      </w:pPr>
                    </w:p>
                    <w:p w14:paraId="0D46A598" w14:textId="77777777" w:rsidR="008656F9" w:rsidRDefault="008656F9" w:rsidP="00331ABD">
                      <w:pPr>
                        <w:spacing w:after="0" w:line="240" w:lineRule="auto"/>
                      </w:pPr>
                    </w:p>
                    <w:p w14:paraId="6A4B5EF4" w14:textId="77777777" w:rsidR="008656F9" w:rsidRDefault="008656F9" w:rsidP="00331ABD">
                      <w:pPr>
                        <w:spacing w:after="0" w:line="240" w:lineRule="auto"/>
                      </w:pPr>
                    </w:p>
                    <w:p w14:paraId="6886B352" w14:textId="77777777" w:rsidR="008656F9" w:rsidRDefault="008656F9" w:rsidP="00331ABD">
                      <w:pPr>
                        <w:spacing w:after="0" w:line="240" w:lineRule="auto"/>
                      </w:pPr>
                    </w:p>
                    <w:p w14:paraId="129A3439" w14:textId="77777777" w:rsidR="008656F9" w:rsidRDefault="008656F9" w:rsidP="00331ABD">
                      <w:pPr>
                        <w:spacing w:after="0" w:line="240" w:lineRule="auto"/>
                      </w:pPr>
                    </w:p>
                    <w:p w14:paraId="40D2239B" w14:textId="77777777" w:rsidR="008656F9" w:rsidRDefault="008656F9" w:rsidP="00331ABD">
                      <w:pPr>
                        <w:spacing w:after="0" w:line="240" w:lineRule="auto"/>
                      </w:pPr>
                    </w:p>
                    <w:p w14:paraId="58ACD44A" w14:textId="77777777" w:rsidR="008656F9" w:rsidRDefault="008656F9" w:rsidP="00331ABD">
                      <w:pPr>
                        <w:spacing w:after="0" w:line="240" w:lineRule="auto"/>
                      </w:pPr>
                    </w:p>
                    <w:p w14:paraId="7958F2B2" w14:textId="77777777" w:rsidR="008656F9" w:rsidRDefault="008656F9" w:rsidP="00331ABD">
                      <w:pPr>
                        <w:spacing w:after="0" w:line="240" w:lineRule="auto"/>
                      </w:pPr>
                    </w:p>
                    <w:p w14:paraId="6463925E" w14:textId="77777777" w:rsidR="008656F9" w:rsidRDefault="008656F9" w:rsidP="00331ABD">
                      <w:pPr>
                        <w:spacing w:after="0" w:line="240" w:lineRule="auto"/>
                      </w:pPr>
                    </w:p>
                    <w:p w14:paraId="5AF31C27" w14:textId="77777777" w:rsidR="008656F9" w:rsidRDefault="008656F9" w:rsidP="00331ABD">
                      <w:pPr>
                        <w:spacing w:after="0" w:line="240" w:lineRule="auto"/>
                      </w:pPr>
                    </w:p>
                    <w:p w14:paraId="3B8BF59C" w14:textId="77777777" w:rsidR="008656F9" w:rsidRDefault="008656F9" w:rsidP="00331ABD">
                      <w:pPr>
                        <w:spacing w:after="0" w:line="240" w:lineRule="auto"/>
                      </w:pPr>
                    </w:p>
                    <w:p w14:paraId="035A3BAA" w14:textId="77777777" w:rsidR="008656F9" w:rsidRDefault="008656F9" w:rsidP="00331ABD">
                      <w:pPr>
                        <w:spacing w:after="0" w:line="240" w:lineRule="auto"/>
                      </w:pPr>
                    </w:p>
                    <w:p w14:paraId="37AFA201" w14:textId="77777777" w:rsidR="008656F9" w:rsidRDefault="008656F9" w:rsidP="00331ABD">
                      <w:pPr>
                        <w:spacing w:after="0" w:line="240" w:lineRule="auto"/>
                      </w:pPr>
                    </w:p>
                    <w:p w14:paraId="67E6D182" w14:textId="77777777" w:rsidR="008656F9" w:rsidRDefault="008656F9" w:rsidP="00331ABD">
                      <w:pPr>
                        <w:spacing w:after="0" w:line="240" w:lineRule="auto"/>
                      </w:pPr>
                    </w:p>
                  </w:txbxContent>
                </v:textbox>
                <w10:wrap anchorx="margin"/>
              </v:shape>
            </w:pict>
          </mc:Fallback>
        </mc:AlternateContent>
      </w:r>
      <w:r w:rsidR="00D773AC" w:rsidRPr="007037E3">
        <w:rPr>
          <w:noProof/>
        </w:rPr>
        <w:drawing>
          <wp:inline distT="0" distB="0" distL="0" distR="0" wp14:anchorId="682EE9D1" wp14:editId="36830CEC">
            <wp:extent cx="6285448" cy="1221038"/>
            <wp:effectExtent l="0" t="0" r="1270" b="0"/>
            <wp:docPr id="13"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rotWithShape="1">
                    <a:blip r:embed="rId40">
                      <a:extLst>
                        <a:ext uri="{28A0092B-C50C-407E-A947-70E740481C1C}">
                          <a14:useLocalDpi xmlns:a14="http://schemas.microsoft.com/office/drawing/2010/main" val="0"/>
                        </a:ext>
                      </a:extLst>
                    </a:blip>
                    <a:srcRect t="59592" b="25870"/>
                    <a:stretch/>
                  </pic:blipFill>
                  <pic:spPr bwMode="auto">
                    <a:xfrm>
                      <a:off x="0" y="0"/>
                      <a:ext cx="6285865" cy="1221119"/>
                    </a:xfrm>
                    <a:prstGeom prst="rect">
                      <a:avLst/>
                    </a:prstGeom>
                    <a:noFill/>
                    <a:ln>
                      <a:noFill/>
                    </a:ln>
                    <a:extLst>
                      <a:ext uri="{53640926-AAD7-44D8-BBD7-CCE9431645EC}">
                        <a14:shadowObscured xmlns:a14="http://schemas.microsoft.com/office/drawing/2010/main"/>
                      </a:ext>
                    </a:extLst>
                  </pic:spPr>
                </pic:pic>
              </a:graphicData>
            </a:graphic>
          </wp:inline>
        </w:drawing>
      </w:r>
    </w:p>
    <w:p w14:paraId="39968BFA"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7 </w:t>
      </w:r>
      <w:r>
        <w:rPr>
          <w:rFonts w:ascii="Calibri" w:hAnsi="Calibri" w:cs="Calibri"/>
          <w:b/>
          <w:bCs/>
          <w:color w:val="000000"/>
          <w:sz w:val="22"/>
          <w:szCs w:val="22"/>
        </w:rPr>
        <w:t>Q# 27/</w:t>
      </w:r>
      <w:r w:rsidRPr="002C4341">
        <w:rPr>
          <w:rFonts w:cs="Calibri"/>
          <w:color w:val="000000"/>
          <w:sz w:val="22"/>
          <w:szCs w:val="22"/>
        </w:rPr>
        <w:t xml:space="preserve"> </w:t>
      </w:r>
      <w:r w:rsidRPr="002C4341">
        <w:rPr>
          <w:noProof/>
        </w:rPr>
        <w:t>IGCSE Chemistry/2016/w/Paper 41/</w:t>
      </w:r>
    </w:p>
    <w:p w14:paraId="5F84CC83" w14:textId="1D2F0107"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55520" behindDoc="0" locked="0" layoutInCell="1" allowOverlap="1" wp14:anchorId="6F7FCE12" wp14:editId="37C581C4">
                <wp:simplePos x="0" y="0"/>
                <wp:positionH relativeFrom="margin">
                  <wp:posOffset>160950</wp:posOffset>
                </wp:positionH>
                <wp:positionV relativeFrom="paragraph">
                  <wp:posOffset>6845300</wp:posOffset>
                </wp:positionV>
                <wp:extent cx="5656520" cy="1424763"/>
                <wp:effectExtent l="0" t="0" r="20955" b="2349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0" cy="1424763"/>
                        </a:xfrm>
                        <a:prstGeom prst="rect">
                          <a:avLst/>
                        </a:prstGeom>
                        <a:solidFill>
                          <a:srgbClr val="FFFFFF"/>
                        </a:solidFill>
                        <a:ln w="9525">
                          <a:solidFill>
                            <a:srgbClr val="000000"/>
                          </a:solidFill>
                          <a:miter lim="800000"/>
                          <a:headEnd/>
                          <a:tailEnd/>
                        </a:ln>
                      </wps:spPr>
                      <wps:txbx>
                        <w:txbxContent>
                          <w:p w14:paraId="5A3D8143" w14:textId="77777777" w:rsidR="008656F9" w:rsidRDefault="008656F9" w:rsidP="00331ABD">
                            <w:pPr>
                              <w:spacing w:after="0" w:line="240" w:lineRule="auto"/>
                            </w:pPr>
                          </w:p>
                          <w:p w14:paraId="0494C66E" w14:textId="77777777" w:rsidR="008656F9" w:rsidRDefault="008656F9" w:rsidP="00331ABD">
                            <w:pPr>
                              <w:spacing w:after="0" w:line="240" w:lineRule="auto"/>
                            </w:pPr>
                          </w:p>
                          <w:p w14:paraId="5A8D0A54" w14:textId="77777777" w:rsidR="008656F9" w:rsidRDefault="008656F9" w:rsidP="00331ABD">
                            <w:pPr>
                              <w:spacing w:after="0" w:line="240" w:lineRule="auto"/>
                            </w:pPr>
                          </w:p>
                          <w:p w14:paraId="6FD22456" w14:textId="77777777" w:rsidR="008656F9" w:rsidRDefault="008656F9" w:rsidP="00331ABD">
                            <w:pPr>
                              <w:spacing w:after="0" w:line="240" w:lineRule="auto"/>
                            </w:pPr>
                          </w:p>
                          <w:p w14:paraId="6BC8DFB1" w14:textId="77777777" w:rsidR="008656F9" w:rsidRDefault="008656F9" w:rsidP="00331ABD">
                            <w:pPr>
                              <w:spacing w:after="0" w:line="240" w:lineRule="auto"/>
                            </w:pPr>
                          </w:p>
                          <w:p w14:paraId="143A6B3C" w14:textId="77777777" w:rsidR="008656F9" w:rsidRDefault="008656F9" w:rsidP="00331ABD">
                            <w:pPr>
                              <w:spacing w:after="0" w:line="240" w:lineRule="auto"/>
                            </w:pPr>
                          </w:p>
                          <w:p w14:paraId="20309FDC" w14:textId="77777777" w:rsidR="008656F9" w:rsidRDefault="008656F9" w:rsidP="00331ABD">
                            <w:pPr>
                              <w:spacing w:after="0" w:line="240" w:lineRule="auto"/>
                            </w:pPr>
                          </w:p>
                          <w:p w14:paraId="04718435" w14:textId="77777777" w:rsidR="008656F9" w:rsidRDefault="008656F9" w:rsidP="00331ABD">
                            <w:pPr>
                              <w:spacing w:after="0" w:line="240" w:lineRule="auto"/>
                            </w:pPr>
                          </w:p>
                          <w:p w14:paraId="11E98B19" w14:textId="77777777" w:rsidR="008656F9" w:rsidRDefault="008656F9" w:rsidP="00331ABD">
                            <w:pPr>
                              <w:spacing w:after="0" w:line="240" w:lineRule="auto"/>
                            </w:pPr>
                          </w:p>
                          <w:p w14:paraId="4789E725" w14:textId="77777777" w:rsidR="008656F9" w:rsidRDefault="008656F9" w:rsidP="00331ABD">
                            <w:pPr>
                              <w:spacing w:after="0" w:line="240" w:lineRule="auto"/>
                            </w:pPr>
                          </w:p>
                          <w:p w14:paraId="10753E9A" w14:textId="77777777" w:rsidR="008656F9" w:rsidRDefault="008656F9" w:rsidP="00331ABD">
                            <w:pPr>
                              <w:spacing w:after="0" w:line="240" w:lineRule="auto"/>
                            </w:pPr>
                          </w:p>
                          <w:p w14:paraId="7CEF4A58" w14:textId="77777777" w:rsidR="008656F9" w:rsidRDefault="008656F9" w:rsidP="00331ABD">
                            <w:pPr>
                              <w:spacing w:after="0" w:line="240" w:lineRule="auto"/>
                            </w:pPr>
                          </w:p>
                          <w:p w14:paraId="03041F36" w14:textId="77777777" w:rsidR="008656F9" w:rsidRDefault="008656F9" w:rsidP="00331ABD">
                            <w:pPr>
                              <w:spacing w:after="0" w:line="240" w:lineRule="auto"/>
                            </w:pPr>
                          </w:p>
                          <w:p w14:paraId="502E1D3A" w14:textId="77777777" w:rsidR="008656F9" w:rsidRDefault="008656F9" w:rsidP="00331ABD">
                            <w:pPr>
                              <w:spacing w:after="0" w:line="240" w:lineRule="auto"/>
                            </w:pPr>
                          </w:p>
                          <w:p w14:paraId="14242646" w14:textId="77777777" w:rsidR="008656F9" w:rsidRDefault="008656F9" w:rsidP="00331ABD">
                            <w:pPr>
                              <w:spacing w:after="0" w:line="240" w:lineRule="auto"/>
                            </w:pPr>
                          </w:p>
                          <w:p w14:paraId="49DCFAA2" w14:textId="77777777" w:rsidR="008656F9" w:rsidRDefault="008656F9" w:rsidP="00331ABD">
                            <w:pPr>
                              <w:spacing w:after="0" w:line="240" w:lineRule="auto"/>
                            </w:pPr>
                          </w:p>
                          <w:p w14:paraId="3D880353"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FCE12" id="_x0000_s1073" type="#_x0000_t202" style="position:absolute;margin-left:12.65pt;margin-top:539pt;width:445.4pt;height:112.2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">
                <v:textbox>
                  <w:txbxContent>
                    <w:p w14:paraId="5A3D8143" w14:textId="77777777" w:rsidR="008656F9" w:rsidRDefault="008656F9" w:rsidP="00331ABD">
                      <w:pPr>
                        <w:spacing w:after="0" w:line="240" w:lineRule="auto"/>
                      </w:pPr>
                    </w:p>
                    <w:p w14:paraId="0494C66E" w14:textId="77777777" w:rsidR="008656F9" w:rsidRDefault="008656F9" w:rsidP="00331ABD">
                      <w:pPr>
                        <w:spacing w:after="0" w:line="240" w:lineRule="auto"/>
                      </w:pPr>
                    </w:p>
                    <w:p w14:paraId="5A8D0A54" w14:textId="77777777" w:rsidR="008656F9" w:rsidRDefault="008656F9" w:rsidP="00331ABD">
                      <w:pPr>
                        <w:spacing w:after="0" w:line="240" w:lineRule="auto"/>
                      </w:pPr>
                    </w:p>
                    <w:p w14:paraId="6FD22456" w14:textId="77777777" w:rsidR="008656F9" w:rsidRDefault="008656F9" w:rsidP="00331ABD">
                      <w:pPr>
                        <w:spacing w:after="0" w:line="240" w:lineRule="auto"/>
                      </w:pPr>
                    </w:p>
                    <w:p w14:paraId="6BC8DFB1" w14:textId="77777777" w:rsidR="008656F9" w:rsidRDefault="008656F9" w:rsidP="00331ABD">
                      <w:pPr>
                        <w:spacing w:after="0" w:line="240" w:lineRule="auto"/>
                      </w:pPr>
                    </w:p>
                    <w:p w14:paraId="143A6B3C" w14:textId="77777777" w:rsidR="008656F9" w:rsidRDefault="008656F9" w:rsidP="00331ABD">
                      <w:pPr>
                        <w:spacing w:after="0" w:line="240" w:lineRule="auto"/>
                      </w:pPr>
                    </w:p>
                    <w:p w14:paraId="20309FDC" w14:textId="77777777" w:rsidR="008656F9" w:rsidRDefault="008656F9" w:rsidP="00331ABD">
                      <w:pPr>
                        <w:spacing w:after="0" w:line="240" w:lineRule="auto"/>
                      </w:pPr>
                    </w:p>
                    <w:p w14:paraId="04718435" w14:textId="77777777" w:rsidR="008656F9" w:rsidRDefault="008656F9" w:rsidP="00331ABD">
                      <w:pPr>
                        <w:spacing w:after="0" w:line="240" w:lineRule="auto"/>
                      </w:pPr>
                    </w:p>
                    <w:p w14:paraId="11E98B19" w14:textId="77777777" w:rsidR="008656F9" w:rsidRDefault="008656F9" w:rsidP="00331ABD">
                      <w:pPr>
                        <w:spacing w:after="0" w:line="240" w:lineRule="auto"/>
                      </w:pPr>
                    </w:p>
                    <w:p w14:paraId="4789E725" w14:textId="77777777" w:rsidR="008656F9" w:rsidRDefault="008656F9" w:rsidP="00331ABD">
                      <w:pPr>
                        <w:spacing w:after="0" w:line="240" w:lineRule="auto"/>
                      </w:pPr>
                    </w:p>
                    <w:p w14:paraId="10753E9A" w14:textId="77777777" w:rsidR="008656F9" w:rsidRDefault="008656F9" w:rsidP="00331ABD">
                      <w:pPr>
                        <w:spacing w:after="0" w:line="240" w:lineRule="auto"/>
                      </w:pPr>
                    </w:p>
                    <w:p w14:paraId="7CEF4A58" w14:textId="77777777" w:rsidR="008656F9" w:rsidRDefault="008656F9" w:rsidP="00331ABD">
                      <w:pPr>
                        <w:spacing w:after="0" w:line="240" w:lineRule="auto"/>
                      </w:pPr>
                    </w:p>
                    <w:p w14:paraId="03041F36" w14:textId="77777777" w:rsidR="008656F9" w:rsidRDefault="008656F9" w:rsidP="00331ABD">
                      <w:pPr>
                        <w:spacing w:after="0" w:line="240" w:lineRule="auto"/>
                      </w:pPr>
                    </w:p>
                    <w:p w14:paraId="502E1D3A" w14:textId="77777777" w:rsidR="008656F9" w:rsidRDefault="008656F9" w:rsidP="00331ABD">
                      <w:pPr>
                        <w:spacing w:after="0" w:line="240" w:lineRule="auto"/>
                      </w:pPr>
                    </w:p>
                    <w:p w14:paraId="14242646" w14:textId="77777777" w:rsidR="008656F9" w:rsidRDefault="008656F9" w:rsidP="00331ABD">
                      <w:pPr>
                        <w:spacing w:after="0" w:line="240" w:lineRule="auto"/>
                      </w:pPr>
                    </w:p>
                    <w:p w14:paraId="49DCFAA2" w14:textId="77777777" w:rsidR="008656F9" w:rsidRDefault="008656F9" w:rsidP="00331ABD">
                      <w:pPr>
                        <w:spacing w:after="0" w:line="240" w:lineRule="auto"/>
                      </w:pPr>
                    </w:p>
                    <w:p w14:paraId="3D880353"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1AAC37E" wp14:editId="7F1A8040">
            <wp:extent cx="6127750" cy="8253095"/>
            <wp:effectExtent l="0" t="0" r="0" b="0"/>
            <wp:docPr id="473"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7750" cy="8253095"/>
                    </a:xfrm>
                    <a:prstGeom prst="rect">
                      <a:avLst/>
                    </a:prstGeom>
                    <a:noFill/>
                    <a:ln>
                      <a:noFill/>
                    </a:ln>
                  </pic:spPr>
                </pic:pic>
              </a:graphicData>
            </a:graphic>
          </wp:inline>
        </w:drawing>
      </w:r>
    </w:p>
    <w:p w14:paraId="04A69D81" w14:textId="3CE785F9" w:rsidR="00505E40"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759616" behindDoc="0" locked="0" layoutInCell="1" allowOverlap="1" wp14:anchorId="190B7754" wp14:editId="24A95F3F">
                <wp:simplePos x="0" y="0"/>
                <wp:positionH relativeFrom="margin">
                  <wp:posOffset>1904690</wp:posOffset>
                </wp:positionH>
                <wp:positionV relativeFrom="paragraph">
                  <wp:posOffset>889487</wp:posOffset>
                </wp:positionV>
                <wp:extent cx="3700130" cy="1956391"/>
                <wp:effectExtent l="0" t="0" r="15240" b="2540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30" cy="1956391"/>
                        </a:xfrm>
                        <a:prstGeom prst="rect">
                          <a:avLst/>
                        </a:prstGeom>
                        <a:solidFill>
                          <a:srgbClr val="FFFFFF"/>
                        </a:solidFill>
                        <a:ln w="9525">
                          <a:solidFill>
                            <a:srgbClr val="000000"/>
                          </a:solidFill>
                          <a:miter lim="800000"/>
                          <a:headEnd/>
                          <a:tailEnd/>
                        </a:ln>
                      </wps:spPr>
                      <wps:txbx>
                        <w:txbxContent>
                          <w:p w14:paraId="4732DCF5" w14:textId="77777777" w:rsidR="008656F9" w:rsidRDefault="008656F9" w:rsidP="00331ABD">
                            <w:pPr>
                              <w:spacing w:after="0" w:line="240" w:lineRule="auto"/>
                            </w:pPr>
                          </w:p>
                          <w:p w14:paraId="05538A7C" w14:textId="77777777" w:rsidR="008656F9" w:rsidRDefault="008656F9" w:rsidP="00331ABD">
                            <w:pPr>
                              <w:spacing w:after="0" w:line="240" w:lineRule="auto"/>
                            </w:pPr>
                          </w:p>
                          <w:p w14:paraId="70F47011" w14:textId="77777777" w:rsidR="008656F9" w:rsidRDefault="008656F9" w:rsidP="00331ABD">
                            <w:pPr>
                              <w:spacing w:after="0" w:line="240" w:lineRule="auto"/>
                            </w:pPr>
                          </w:p>
                          <w:p w14:paraId="6C7C1EC7" w14:textId="77777777" w:rsidR="008656F9" w:rsidRDefault="008656F9" w:rsidP="00331ABD">
                            <w:pPr>
                              <w:spacing w:after="0" w:line="240" w:lineRule="auto"/>
                            </w:pPr>
                          </w:p>
                          <w:p w14:paraId="70B5B9FE" w14:textId="77777777" w:rsidR="008656F9" w:rsidRDefault="008656F9" w:rsidP="00331ABD">
                            <w:pPr>
                              <w:spacing w:after="0" w:line="240" w:lineRule="auto"/>
                            </w:pPr>
                          </w:p>
                          <w:p w14:paraId="06AD2F4D" w14:textId="77777777" w:rsidR="008656F9" w:rsidRDefault="008656F9" w:rsidP="00331ABD">
                            <w:pPr>
                              <w:spacing w:after="0" w:line="240" w:lineRule="auto"/>
                            </w:pPr>
                          </w:p>
                          <w:p w14:paraId="3CFC5159" w14:textId="77777777" w:rsidR="008656F9" w:rsidRDefault="008656F9" w:rsidP="00331ABD">
                            <w:pPr>
                              <w:spacing w:after="0" w:line="240" w:lineRule="auto"/>
                            </w:pPr>
                          </w:p>
                          <w:p w14:paraId="36C99BE6" w14:textId="77777777" w:rsidR="008656F9" w:rsidRDefault="008656F9" w:rsidP="00331ABD">
                            <w:pPr>
                              <w:spacing w:after="0" w:line="240" w:lineRule="auto"/>
                            </w:pPr>
                          </w:p>
                          <w:p w14:paraId="6F6E94DA" w14:textId="77777777" w:rsidR="008656F9" w:rsidRDefault="008656F9" w:rsidP="00331ABD">
                            <w:pPr>
                              <w:spacing w:after="0" w:line="240" w:lineRule="auto"/>
                            </w:pPr>
                          </w:p>
                          <w:p w14:paraId="00516849" w14:textId="77777777" w:rsidR="008656F9" w:rsidRDefault="008656F9" w:rsidP="00331ABD">
                            <w:pPr>
                              <w:spacing w:after="0" w:line="240" w:lineRule="auto"/>
                            </w:pPr>
                          </w:p>
                          <w:p w14:paraId="4E1A5A03" w14:textId="77777777" w:rsidR="008656F9" w:rsidRDefault="008656F9" w:rsidP="00331ABD">
                            <w:pPr>
                              <w:spacing w:after="0" w:line="240" w:lineRule="auto"/>
                            </w:pPr>
                          </w:p>
                          <w:p w14:paraId="63FC0659" w14:textId="77777777" w:rsidR="008656F9" w:rsidRDefault="008656F9" w:rsidP="00331ABD">
                            <w:pPr>
                              <w:spacing w:after="0" w:line="240" w:lineRule="auto"/>
                            </w:pPr>
                          </w:p>
                          <w:p w14:paraId="568C63B7" w14:textId="77777777" w:rsidR="008656F9" w:rsidRDefault="008656F9" w:rsidP="00331ABD">
                            <w:pPr>
                              <w:spacing w:after="0" w:line="240" w:lineRule="auto"/>
                            </w:pPr>
                          </w:p>
                          <w:p w14:paraId="62DA4616" w14:textId="77777777" w:rsidR="008656F9" w:rsidRDefault="008656F9" w:rsidP="00331ABD">
                            <w:pPr>
                              <w:spacing w:after="0" w:line="240" w:lineRule="auto"/>
                            </w:pPr>
                          </w:p>
                          <w:p w14:paraId="6ABF9554" w14:textId="77777777" w:rsidR="008656F9" w:rsidRDefault="008656F9" w:rsidP="00331ABD">
                            <w:pPr>
                              <w:spacing w:after="0" w:line="240" w:lineRule="auto"/>
                            </w:pPr>
                          </w:p>
                          <w:p w14:paraId="52D0A177" w14:textId="77777777" w:rsidR="008656F9" w:rsidRDefault="008656F9" w:rsidP="00331ABD">
                            <w:pPr>
                              <w:spacing w:after="0" w:line="240" w:lineRule="auto"/>
                            </w:pPr>
                          </w:p>
                          <w:p w14:paraId="28CF25ED"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B7754" id="_x0000_s1074" type="#_x0000_t202" style="position:absolute;margin-left:150pt;margin-top:70.05pt;width:291.35pt;height:154.0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ZCKAIAAE4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">
                <v:textbox>
                  <w:txbxContent>
                    <w:p w14:paraId="4732DCF5" w14:textId="77777777" w:rsidR="008656F9" w:rsidRDefault="008656F9" w:rsidP="00331ABD">
                      <w:pPr>
                        <w:spacing w:after="0" w:line="240" w:lineRule="auto"/>
                      </w:pPr>
                    </w:p>
                    <w:p w14:paraId="05538A7C" w14:textId="77777777" w:rsidR="008656F9" w:rsidRDefault="008656F9" w:rsidP="00331ABD">
                      <w:pPr>
                        <w:spacing w:after="0" w:line="240" w:lineRule="auto"/>
                      </w:pPr>
                    </w:p>
                    <w:p w14:paraId="70F47011" w14:textId="77777777" w:rsidR="008656F9" w:rsidRDefault="008656F9" w:rsidP="00331ABD">
                      <w:pPr>
                        <w:spacing w:after="0" w:line="240" w:lineRule="auto"/>
                      </w:pPr>
                    </w:p>
                    <w:p w14:paraId="6C7C1EC7" w14:textId="77777777" w:rsidR="008656F9" w:rsidRDefault="008656F9" w:rsidP="00331ABD">
                      <w:pPr>
                        <w:spacing w:after="0" w:line="240" w:lineRule="auto"/>
                      </w:pPr>
                    </w:p>
                    <w:p w14:paraId="70B5B9FE" w14:textId="77777777" w:rsidR="008656F9" w:rsidRDefault="008656F9" w:rsidP="00331ABD">
                      <w:pPr>
                        <w:spacing w:after="0" w:line="240" w:lineRule="auto"/>
                      </w:pPr>
                    </w:p>
                    <w:p w14:paraId="06AD2F4D" w14:textId="77777777" w:rsidR="008656F9" w:rsidRDefault="008656F9" w:rsidP="00331ABD">
                      <w:pPr>
                        <w:spacing w:after="0" w:line="240" w:lineRule="auto"/>
                      </w:pPr>
                    </w:p>
                    <w:p w14:paraId="3CFC5159" w14:textId="77777777" w:rsidR="008656F9" w:rsidRDefault="008656F9" w:rsidP="00331ABD">
                      <w:pPr>
                        <w:spacing w:after="0" w:line="240" w:lineRule="auto"/>
                      </w:pPr>
                    </w:p>
                    <w:p w14:paraId="36C99BE6" w14:textId="77777777" w:rsidR="008656F9" w:rsidRDefault="008656F9" w:rsidP="00331ABD">
                      <w:pPr>
                        <w:spacing w:after="0" w:line="240" w:lineRule="auto"/>
                      </w:pPr>
                    </w:p>
                    <w:p w14:paraId="6F6E94DA" w14:textId="77777777" w:rsidR="008656F9" w:rsidRDefault="008656F9" w:rsidP="00331ABD">
                      <w:pPr>
                        <w:spacing w:after="0" w:line="240" w:lineRule="auto"/>
                      </w:pPr>
                    </w:p>
                    <w:p w14:paraId="00516849" w14:textId="77777777" w:rsidR="008656F9" w:rsidRDefault="008656F9" w:rsidP="00331ABD">
                      <w:pPr>
                        <w:spacing w:after="0" w:line="240" w:lineRule="auto"/>
                      </w:pPr>
                    </w:p>
                    <w:p w14:paraId="4E1A5A03" w14:textId="77777777" w:rsidR="008656F9" w:rsidRDefault="008656F9" w:rsidP="00331ABD">
                      <w:pPr>
                        <w:spacing w:after="0" w:line="240" w:lineRule="auto"/>
                      </w:pPr>
                    </w:p>
                    <w:p w14:paraId="63FC0659" w14:textId="77777777" w:rsidR="008656F9" w:rsidRDefault="008656F9" w:rsidP="00331ABD">
                      <w:pPr>
                        <w:spacing w:after="0" w:line="240" w:lineRule="auto"/>
                      </w:pPr>
                    </w:p>
                    <w:p w14:paraId="568C63B7" w14:textId="77777777" w:rsidR="008656F9" w:rsidRDefault="008656F9" w:rsidP="00331ABD">
                      <w:pPr>
                        <w:spacing w:after="0" w:line="240" w:lineRule="auto"/>
                      </w:pPr>
                    </w:p>
                    <w:p w14:paraId="62DA4616" w14:textId="77777777" w:rsidR="008656F9" w:rsidRDefault="008656F9" w:rsidP="00331ABD">
                      <w:pPr>
                        <w:spacing w:after="0" w:line="240" w:lineRule="auto"/>
                      </w:pPr>
                    </w:p>
                    <w:p w14:paraId="6ABF9554" w14:textId="77777777" w:rsidR="008656F9" w:rsidRDefault="008656F9" w:rsidP="00331ABD">
                      <w:pPr>
                        <w:spacing w:after="0" w:line="240" w:lineRule="auto"/>
                      </w:pPr>
                    </w:p>
                    <w:p w14:paraId="52D0A177" w14:textId="77777777" w:rsidR="008656F9" w:rsidRDefault="008656F9" w:rsidP="00331ABD">
                      <w:pPr>
                        <w:spacing w:after="0" w:line="240" w:lineRule="auto"/>
                      </w:pPr>
                    </w:p>
                    <w:p w14:paraId="28CF25ED"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57568" behindDoc="0" locked="0" layoutInCell="1" allowOverlap="1" wp14:anchorId="0D6EBC1C" wp14:editId="76652293">
                <wp:simplePos x="0" y="0"/>
                <wp:positionH relativeFrom="margin">
                  <wp:posOffset>150318</wp:posOffset>
                </wp:positionH>
                <wp:positionV relativeFrom="paragraph">
                  <wp:posOffset>4812901</wp:posOffset>
                </wp:positionV>
                <wp:extent cx="5518297" cy="1956391"/>
                <wp:effectExtent l="0" t="0" r="25400" b="2540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1956391"/>
                        </a:xfrm>
                        <a:prstGeom prst="rect">
                          <a:avLst/>
                        </a:prstGeom>
                        <a:solidFill>
                          <a:srgbClr val="FFFFFF"/>
                        </a:solidFill>
                        <a:ln w="9525">
                          <a:solidFill>
                            <a:srgbClr val="000000"/>
                          </a:solidFill>
                          <a:miter lim="800000"/>
                          <a:headEnd/>
                          <a:tailEnd/>
                        </a:ln>
                      </wps:spPr>
                      <wps:txbx>
                        <w:txbxContent>
                          <w:p w14:paraId="0F3F5ACD" w14:textId="77777777" w:rsidR="008656F9" w:rsidRDefault="008656F9" w:rsidP="00331ABD">
                            <w:pPr>
                              <w:spacing w:after="0" w:line="240" w:lineRule="auto"/>
                            </w:pPr>
                          </w:p>
                          <w:p w14:paraId="0C8B2E96" w14:textId="77777777" w:rsidR="008656F9" w:rsidRDefault="008656F9" w:rsidP="00331ABD">
                            <w:pPr>
                              <w:spacing w:after="0" w:line="240" w:lineRule="auto"/>
                            </w:pPr>
                          </w:p>
                          <w:p w14:paraId="5286E83D" w14:textId="77777777" w:rsidR="008656F9" w:rsidRDefault="008656F9" w:rsidP="00331ABD">
                            <w:pPr>
                              <w:spacing w:after="0" w:line="240" w:lineRule="auto"/>
                            </w:pPr>
                          </w:p>
                          <w:p w14:paraId="1C884B66" w14:textId="77777777" w:rsidR="008656F9" w:rsidRDefault="008656F9" w:rsidP="00331ABD">
                            <w:pPr>
                              <w:spacing w:after="0" w:line="240" w:lineRule="auto"/>
                            </w:pPr>
                          </w:p>
                          <w:p w14:paraId="33C1365D" w14:textId="77777777" w:rsidR="008656F9" w:rsidRDefault="008656F9" w:rsidP="00331ABD">
                            <w:pPr>
                              <w:spacing w:after="0" w:line="240" w:lineRule="auto"/>
                            </w:pPr>
                          </w:p>
                          <w:p w14:paraId="164F4B01" w14:textId="77777777" w:rsidR="008656F9" w:rsidRDefault="008656F9" w:rsidP="00331ABD">
                            <w:pPr>
                              <w:spacing w:after="0" w:line="240" w:lineRule="auto"/>
                            </w:pPr>
                          </w:p>
                          <w:p w14:paraId="7AFD2832" w14:textId="77777777" w:rsidR="008656F9" w:rsidRDefault="008656F9" w:rsidP="00331ABD">
                            <w:pPr>
                              <w:spacing w:after="0" w:line="240" w:lineRule="auto"/>
                            </w:pPr>
                          </w:p>
                          <w:p w14:paraId="5CFC0744" w14:textId="77777777" w:rsidR="008656F9" w:rsidRDefault="008656F9" w:rsidP="00331ABD">
                            <w:pPr>
                              <w:spacing w:after="0" w:line="240" w:lineRule="auto"/>
                            </w:pPr>
                          </w:p>
                          <w:p w14:paraId="4BAF9458" w14:textId="77777777" w:rsidR="008656F9" w:rsidRDefault="008656F9" w:rsidP="00331ABD">
                            <w:pPr>
                              <w:spacing w:after="0" w:line="240" w:lineRule="auto"/>
                            </w:pPr>
                          </w:p>
                          <w:p w14:paraId="29DAC93D" w14:textId="77777777" w:rsidR="008656F9" w:rsidRDefault="008656F9" w:rsidP="00331ABD">
                            <w:pPr>
                              <w:spacing w:after="0" w:line="240" w:lineRule="auto"/>
                            </w:pPr>
                          </w:p>
                          <w:p w14:paraId="4966F7C2" w14:textId="77777777" w:rsidR="008656F9" w:rsidRDefault="008656F9" w:rsidP="00331ABD">
                            <w:pPr>
                              <w:spacing w:after="0" w:line="240" w:lineRule="auto"/>
                            </w:pPr>
                          </w:p>
                          <w:p w14:paraId="0E3BBC13" w14:textId="77777777" w:rsidR="008656F9" w:rsidRDefault="008656F9" w:rsidP="00331ABD">
                            <w:pPr>
                              <w:spacing w:after="0" w:line="240" w:lineRule="auto"/>
                            </w:pPr>
                          </w:p>
                          <w:p w14:paraId="24AADC47" w14:textId="77777777" w:rsidR="008656F9" w:rsidRDefault="008656F9" w:rsidP="00331ABD">
                            <w:pPr>
                              <w:spacing w:after="0" w:line="240" w:lineRule="auto"/>
                            </w:pPr>
                          </w:p>
                          <w:p w14:paraId="49D14C2F" w14:textId="77777777" w:rsidR="008656F9" w:rsidRDefault="008656F9" w:rsidP="00331ABD">
                            <w:pPr>
                              <w:spacing w:after="0" w:line="240" w:lineRule="auto"/>
                            </w:pPr>
                          </w:p>
                          <w:p w14:paraId="7D649058" w14:textId="77777777" w:rsidR="008656F9" w:rsidRDefault="008656F9" w:rsidP="00331ABD">
                            <w:pPr>
                              <w:spacing w:after="0" w:line="240" w:lineRule="auto"/>
                            </w:pPr>
                          </w:p>
                          <w:p w14:paraId="1602880B" w14:textId="77777777" w:rsidR="008656F9" w:rsidRDefault="008656F9" w:rsidP="00331ABD">
                            <w:pPr>
                              <w:spacing w:after="0" w:line="240" w:lineRule="auto"/>
                            </w:pPr>
                          </w:p>
                          <w:p w14:paraId="7A29BC13"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EBC1C" id="_x0000_s1075" type="#_x0000_t202" style="position:absolute;margin-left:11.85pt;margin-top:378.95pt;width:434.5pt;height:154.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">
                <v:textbox>
                  <w:txbxContent>
                    <w:p w14:paraId="0F3F5ACD" w14:textId="77777777" w:rsidR="008656F9" w:rsidRDefault="008656F9" w:rsidP="00331ABD">
                      <w:pPr>
                        <w:spacing w:after="0" w:line="240" w:lineRule="auto"/>
                      </w:pPr>
                    </w:p>
                    <w:p w14:paraId="0C8B2E96" w14:textId="77777777" w:rsidR="008656F9" w:rsidRDefault="008656F9" w:rsidP="00331ABD">
                      <w:pPr>
                        <w:spacing w:after="0" w:line="240" w:lineRule="auto"/>
                      </w:pPr>
                    </w:p>
                    <w:p w14:paraId="5286E83D" w14:textId="77777777" w:rsidR="008656F9" w:rsidRDefault="008656F9" w:rsidP="00331ABD">
                      <w:pPr>
                        <w:spacing w:after="0" w:line="240" w:lineRule="auto"/>
                      </w:pPr>
                    </w:p>
                    <w:p w14:paraId="1C884B66" w14:textId="77777777" w:rsidR="008656F9" w:rsidRDefault="008656F9" w:rsidP="00331ABD">
                      <w:pPr>
                        <w:spacing w:after="0" w:line="240" w:lineRule="auto"/>
                      </w:pPr>
                    </w:p>
                    <w:p w14:paraId="33C1365D" w14:textId="77777777" w:rsidR="008656F9" w:rsidRDefault="008656F9" w:rsidP="00331ABD">
                      <w:pPr>
                        <w:spacing w:after="0" w:line="240" w:lineRule="auto"/>
                      </w:pPr>
                    </w:p>
                    <w:p w14:paraId="164F4B01" w14:textId="77777777" w:rsidR="008656F9" w:rsidRDefault="008656F9" w:rsidP="00331ABD">
                      <w:pPr>
                        <w:spacing w:after="0" w:line="240" w:lineRule="auto"/>
                      </w:pPr>
                    </w:p>
                    <w:p w14:paraId="7AFD2832" w14:textId="77777777" w:rsidR="008656F9" w:rsidRDefault="008656F9" w:rsidP="00331ABD">
                      <w:pPr>
                        <w:spacing w:after="0" w:line="240" w:lineRule="auto"/>
                      </w:pPr>
                    </w:p>
                    <w:p w14:paraId="5CFC0744" w14:textId="77777777" w:rsidR="008656F9" w:rsidRDefault="008656F9" w:rsidP="00331ABD">
                      <w:pPr>
                        <w:spacing w:after="0" w:line="240" w:lineRule="auto"/>
                      </w:pPr>
                    </w:p>
                    <w:p w14:paraId="4BAF9458" w14:textId="77777777" w:rsidR="008656F9" w:rsidRDefault="008656F9" w:rsidP="00331ABD">
                      <w:pPr>
                        <w:spacing w:after="0" w:line="240" w:lineRule="auto"/>
                      </w:pPr>
                    </w:p>
                    <w:p w14:paraId="29DAC93D" w14:textId="77777777" w:rsidR="008656F9" w:rsidRDefault="008656F9" w:rsidP="00331ABD">
                      <w:pPr>
                        <w:spacing w:after="0" w:line="240" w:lineRule="auto"/>
                      </w:pPr>
                    </w:p>
                    <w:p w14:paraId="4966F7C2" w14:textId="77777777" w:rsidR="008656F9" w:rsidRDefault="008656F9" w:rsidP="00331ABD">
                      <w:pPr>
                        <w:spacing w:after="0" w:line="240" w:lineRule="auto"/>
                      </w:pPr>
                    </w:p>
                    <w:p w14:paraId="0E3BBC13" w14:textId="77777777" w:rsidR="008656F9" w:rsidRDefault="008656F9" w:rsidP="00331ABD">
                      <w:pPr>
                        <w:spacing w:after="0" w:line="240" w:lineRule="auto"/>
                      </w:pPr>
                    </w:p>
                    <w:p w14:paraId="24AADC47" w14:textId="77777777" w:rsidR="008656F9" w:rsidRDefault="008656F9" w:rsidP="00331ABD">
                      <w:pPr>
                        <w:spacing w:after="0" w:line="240" w:lineRule="auto"/>
                      </w:pPr>
                    </w:p>
                    <w:p w14:paraId="49D14C2F" w14:textId="77777777" w:rsidR="008656F9" w:rsidRDefault="008656F9" w:rsidP="00331ABD">
                      <w:pPr>
                        <w:spacing w:after="0" w:line="240" w:lineRule="auto"/>
                      </w:pPr>
                    </w:p>
                    <w:p w14:paraId="7D649058" w14:textId="77777777" w:rsidR="008656F9" w:rsidRDefault="008656F9" w:rsidP="00331ABD">
                      <w:pPr>
                        <w:spacing w:after="0" w:line="240" w:lineRule="auto"/>
                      </w:pPr>
                    </w:p>
                    <w:p w14:paraId="1602880B" w14:textId="77777777" w:rsidR="008656F9" w:rsidRDefault="008656F9" w:rsidP="00331ABD">
                      <w:pPr>
                        <w:spacing w:after="0" w:line="240" w:lineRule="auto"/>
                      </w:pPr>
                    </w:p>
                    <w:p w14:paraId="7A29BC13"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6B72265" wp14:editId="2AAF3C02">
            <wp:extent cx="5890260" cy="6875780"/>
            <wp:effectExtent l="0" t="0" r="0" b="0"/>
            <wp:docPr id="494"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2">
                      <a:extLst>
                        <a:ext uri="{28A0092B-C50C-407E-A947-70E740481C1C}">
                          <a14:useLocalDpi xmlns:a14="http://schemas.microsoft.com/office/drawing/2010/main" val="0"/>
                        </a:ext>
                      </a:extLst>
                    </a:blip>
                    <a:srcRect b="4034"/>
                    <a:stretch>
                      <a:fillRect/>
                    </a:stretch>
                  </pic:blipFill>
                  <pic:spPr bwMode="auto">
                    <a:xfrm>
                      <a:off x="0" y="0"/>
                      <a:ext cx="5890260" cy="6875780"/>
                    </a:xfrm>
                    <a:prstGeom prst="rect">
                      <a:avLst/>
                    </a:prstGeom>
                    <a:noFill/>
                    <a:ln>
                      <a:noFill/>
                    </a:ln>
                  </pic:spPr>
                </pic:pic>
              </a:graphicData>
            </a:graphic>
          </wp:inline>
        </w:drawing>
      </w:r>
    </w:p>
    <w:p w14:paraId="2449634F"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06F4FE29" w14:textId="5C9391B3"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7 </w:t>
      </w:r>
      <w:r>
        <w:rPr>
          <w:rFonts w:ascii="Calibri" w:hAnsi="Calibri" w:cs="Calibri"/>
          <w:b/>
          <w:bCs/>
          <w:color w:val="000000"/>
          <w:sz w:val="22"/>
          <w:szCs w:val="22"/>
        </w:rPr>
        <w:t>Q# 28/</w:t>
      </w:r>
      <w:r w:rsidRPr="002C4341">
        <w:rPr>
          <w:rFonts w:cs="Calibri"/>
          <w:color w:val="000000"/>
          <w:sz w:val="22"/>
          <w:szCs w:val="22"/>
        </w:rPr>
        <w:t xml:space="preserve"> </w:t>
      </w:r>
      <w:r w:rsidRPr="002C4341">
        <w:rPr>
          <w:noProof/>
        </w:rPr>
        <w:t>IGCSE Chemistry/2016/s/Paper 41/</w:t>
      </w:r>
    </w:p>
    <w:p w14:paraId="7FC72962" w14:textId="77777777" w:rsidR="00505E40" w:rsidRPr="002C4341" w:rsidRDefault="00505E40" w:rsidP="00505E40">
      <w:pPr>
        <w:spacing w:after="0" w:line="240" w:lineRule="auto"/>
        <w:rPr>
          <w:noProof/>
        </w:rPr>
      </w:pPr>
      <w:r w:rsidRPr="007037E3">
        <w:rPr>
          <w:noProof/>
        </w:rPr>
        <w:drawing>
          <wp:inline distT="0" distB="0" distL="0" distR="0" wp14:anchorId="1F9DDEDD" wp14:editId="067B785D">
            <wp:extent cx="6590665" cy="6060558"/>
            <wp:effectExtent l="0" t="0" r="635" b="0"/>
            <wp:docPr id="46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rotWithShape="1">
                    <a:blip r:embed="rId43">
                      <a:extLst>
                        <a:ext uri="{28A0092B-C50C-407E-A947-70E740481C1C}">
                          <a14:useLocalDpi xmlns:a14="http://schemas.microsoft.com/office/drawing/2010/main" val="0"/>
                        </a:ext>
                      </a:extLst>
                    </a:blip>
                    <a:srcRect b="15784"/>
                    <a:stretch/>
                  </pic:blipFill>
                  <pic:spPr bwMode="auto">
                    <a:xfrm>
                      <a:off x="0" y="0"/>
                      <a:ext cx="6590665" cy="6060558"/>
                    </a:xfrm>
                    <a:prstGeom prst="rect">
                      <a:avLst/>
                    </a:prstGeom>
                    <a:noFill/>
                    <a:ln>
                      <a:noFill/>
                    </a:ln>
                    <a:extLst>
                      <a:ext uri="{53640926-AAD7-44D8-BBD7-CCE9431645EC}">
                        <a14:shadowObscured xmlns:a14="http://schemas.microsoft.com/office/drawing/2010/main"/>
                      </a:ext>
                    </a:extLst>
                  </pic:spPr>
                </pic:pic>
              </a:graphicData>
            </a:graphic>
          </wp:inline>
        </w:drawing>
      </w:r>
    </w:p>
    <w:p w14:paraId="168B812D" w14:textId="023E65B5" w:rsidR="00505E40"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763712" behindDoc="0" locked="0" layoutInCell="1" allowOverlap="1" wp14:anchorId="487E847A" wp14:editId="5FCEF76E">
                <wp:simplePos x="0" y="0"/>
                <wp:positionH relativeFrom="margin">
                  <wp:posOffset>267629</wp:posOffset>
                </wp:positionH>
                <wp:positionV relativeFrom="paragraph">
                  <wp:posOffset>2627243</wp:posOffset>
                </wp:positionV>
                <wp:extent cx="5518297" cy="1215126"/>
                <wp:effectExtent l="0" t="0" r="25400" b="2349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1215126"/>
                        </a:xfrm>
                        <a:prstGeom prst="rect">
                          <a:avLst/>
                        </a:prstGeom>
                        <a:solidFill>
                          <a:srgbClr val="FFFFFF"/>
                        </a:solidFill>
                        <a:ln w="9525">
                          <a:solidFill>
                            <a:srgbClr val="000000"/>
                          </a:solidFill>
                          <a:miter lim="800000"/>
                          <a:headEnd/>
                          <a:tailEnd/>
                        </a:ln>
                      </wps:spPr>
                      <wps:txbx>
                        <w:txbxContent>
                          <w:p w14:paraId="01760285" w14:textId="77777777" w:rsidR="008656F9" w:rsidRDefault="008656F9" w:rsidP="00331ABD">
                            <w:pPr>
                              <w:spacing w:after="0" w:line="240" w:lineRule="auto"/>
                            </w:pPr>
                          </w:p>
                          <w:p w14:paraId="274B6529" w14:textId="77777777" w:rsidR="008656F9" w:rsidRDefault="008656F9" w:rsidP="00331ABD">
                            <w:pPr>
                              <w:spacing w:after="0" w:line="240" w:lineRule="auto"/>
                            </w:pPr>
                          </w:p>
                          <w:p w14:paraId="12749C42" w14:textId="77777777" w:rsidR="008656F9" w:rsidRDefault="008656F9" w:rsidP="00331ABD">
                            <w:pPr>
                              <w:spacing w:after="0" w:line="240" w:lineRule="auto"/>
                            </w:pPr>
                          </w:p>
                          <w:p w14:paraId="1E9B3E19" w14:textId="77777777" w:rsidR="008656F9" w:rsidRDefault="008656F9" w:rsidP="00331ABD">
                            <w:pPr>
                              <w:spacing w:after="0" w:line="240" w:lineRule="auto"/>
                            </w:pPr>
                          </w:p>
                          <w:p w14:paraId="44AA040F" w14:textId="77777777" w:rsidR="008656F9" w:rsidRDefault="008656F9" w:rsidP="00331ABD">
                            <w:pPr>
                              <w:spacing w:after="0" w:line="240" w:lineRule="auto"/>
                            </w:pPr>
                          </w:p>
                          <w:p w14:paraId="496A93C5" w14:textId="77777777" w:rsidR="008656F9" w:rsidRDefault="008656F9" w:rsidP="00331ABD">
                            <w:pPr>
                              <w:spacing w:after="0" w:line="240" w:lineRule="auto"/>
                            </w:pPr>
                          </w:p>
                          <w:p w14:paraId="18B3C655" w14:textId="77777777" w:rsidR="008656F9" w:rsidRDefault="008656F9" w:rsidP="00331ABD">
                            <w:pPr>
                              <w:spacing w:after="0" w:line="240" w:lineRule="auto"/>
                            </w:pPr>
                          </w:p>
                          <w:p w14:paraId="43CC7595" w14:textId="77777777" w:rsidR="008656F9" w:rsidRDefault="008656F9" w:rsidP="00331ABD">
                            <w:pPr>
                              <w:spacing w:after="0" w:line="240" w:lineRule="auto"/>
                            </w:pPr>
                          </w:p>
                          <w:p w14:paraId="15C7B2A4" w14:textId="77777777" w:rsidR="008656F9" w:rsidRDefault="008656F9" w:rsidP="00331ABD">
                            <w:pPr>
                              <w:spacing w:after="0" w:line="240" w:lineRule="auto"/>
                            </w:pPr>
                          </w:p>
                          <w:p w14:paraId="291D0B6E" w14:textId="77777777" w:rsidR="008656F9" w:rsidRDefault="008656F9" w:rsidP="00331ABD">
                            <w:pPr>
                              <w:spacing w:after="0" w:line="240" w:lineRule="auto"/>
                            </w:pPr>
                          </w:p>
                          <w:p w14:paraId="5A4C4A3C" w14:textId="77777777" w:rsidR="008656F9" w:rsidRDefault="008656F9" w:rsidP="00331ABD">
                            <w:pPr>
                              <w:spacing w:after="0" w:line="240" w:lineRule="auto"/>
                            </w:pPr>
                          </w:p>
                          <w:p w14:paraId="3BC8C061" w14:textId="77777777" w:rsidR="008656F9" w:rsidRDefault="008656F9" w:rsidP="00331ABD">
                            <w:pPr>
                              <w:spacing w:after="0" w:line="240" w:lineRule="auto"/>
                            </w:pPr>
                          </w:p>
                          <w:p w14:paraId="1F892840" w14:textId="77777777" w:rsidR="008656F9" w:rsidRDefault="008656F9" w:rsidP="00331ABD">
                            <w:pPr>
                              <w:spacing w:after="0" w:line="240" w:lineRule="auto"/>
                            </w:pPr>
                          </w:p>
                          <w:p w14:paraId="6BD9DF03" w14:textId="77777777" w:rsidR="008656F9" w:rsidRDefault="008656F9" w:rsidP="00331ABD">
                            <w:pPr>
                              <w:spacing w:after="0" w:line="240" w:lineRule="auto"/>
                            </w:pPr>
                          </w:p>
                          <w:p w14:paraId="204D6609" w14:textId="77777777" w:rsidR="008656F9" w:rsidRDefault="008656F9" w:rsidP="00331ABD">
                            <w:pPr>
                              <w:spacing w:after="0" w:line="240" w:lineRule="auto"/>
                            </w:pPr>
                          </w:p>
                          <w:p w14:paraId="54502921" w14:textId="77777777" w:rsidR="008656F9" w:rsidRDefault="008656F9" w:rsidP="00331ABD">
                            <w:pPr>
                              <w:spacing w:after="0" w:line="240" w:lineRule="auto"/>
                            </w:pPr>
                          </w:p>
                          <w:p w14:paraId="2246CA3B"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E847A" id="_x0000_s1076" type="#_x0000_t202" style="position:absolute;margin-left:21.05pt;margin-top:206.85pt;width:434.5pt;height:95.7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">
                <v:textbox>
                  <w:txbxContent>
                    <w:p w14:paraId="01760285" w14:textId="77777777" w:rsidR="008656F9" w:rsidRDefault="008656F9" w:rsidP="00331ABD">
                      <w:pPr>
                        <w:spacing w:after="0" w:line="240" w:lineRule="auto"/>
                      </w:pPr>
                    </w:p>
                    <w:p w14:paraId="274B6529" w14:textId="77777777" w:rsidR="008656F9" w:rsidRDefault="008656F9" w:rsidP="00331ABD">
                      <w:pPr>
                        <w:spacing w:after="0" w:line="240" w:lineRule="auto"/>
                      </w:pPr>
                    </w:p>
                    <w:p w14:paraId="12749C42" w14:textId="77777777" w:rsidR="008656F9" w:rsidRDefault="008656F9" w:rsidP="00331ABD">
                      <w:pPr>
                        <w:spacing w:after="0" w:line="240" w:lineRule="auto"/>
                      </w:pPr>
                    </w:p>
                    <w:p w14:paraId="1E9B3E19" w14:textId="77777777" w:rsidR="008656F9" w:rsidRDefault="008656F9" w:rsidP="00331ABD">
                      <w:pPr>
                        <w:spacing w:after="0" w:line="240" w:lineRule="auto"/>
                      </w:pPr>
                    </w:p>
                    <w:p w14:paraId="44AA040F" w14:textId="77777777" w:rsidR="008656F9" w:rsidRDefault="008656F9" w:rsidP="00331ABD">
                      <w:pPr>
                        <w:spacing w:after="0" w:line="240" w:lineRule="auto"/>
                      </w:pPr>
                    </w:p>
                    <w:p w14:paraId="496A93C5" w14:textId="77777777" w:rsidR="008656F9" w:rsidRDefault="008656F9" w:rsidP="00331ABD">
                      <w:pPr>
                        <w:spacing w:after="0" w:line="240" w:lineRule="auto"/>
                      </w:pPr>
                    </w:p>
                    <w:p w14:paraId="18B3C655" w14:textId="77777777" w:rsidR="008656F9" w:rsidRDefault="008656F9" w:rsidP="00331ABD">
                      <w:pPr>
                        <w:spacing w:after="0" w:line="240" w:lineRule="auto"/>
                      </w:pPr>
                    </w:p>
                    <w:p w14:paraId="43CC7595" w14:textId="77777777" w:rsidR="008656F9" w:rsidRDefault="008656F9" w:rsidP="00331ABD">
                      <w:pPr>
                        <w:spacing w:after="0" w:line="240" w:lineRule="auto"/>
                      </w:pPr>
                    </w:p>
                    <w:p w14:paraId="15C7B2A4" w14:textId="77777777" w:rsidR="008656F9" w:rsidRDefault="008656F9" w:rsidP="00331ABD">
                      <w:pPr>
                        <w:spacing w:after="0" w:line="240" w:lineRule="auto"/>
                      </w:pPr>
                    </w:p>
                    <w:p w14:paraId="291D0B6E" w14:textId="77777777" w:rsidR="008656F9" w:rsidRDefault="008656F9" w:rsidP="00331ABD">
                      <w:pPr>
                        <w:spacing w:after="0" w:line="240" w:lineRule="auto"/>
                      </w:pPr>
                    </w:p>
                    <w:p w14:paraId="5A4C4A3C" w14:textId="77777777" w:rsidR="008656F9" w:rsidRDefault="008656F9" w:rsidP="00331ABD">
                      <w:pPr>
                        <w:spacing w:after="0" w:line="240" w:lineRule="auto"/>
                      </w:pPr>
                    </w:p>
                    <w:p w14:paraId="3BC8C061" w14:textId="77777777" w:rsidR="008656F9" w:rsidRDefault="008656F9" w:rsidP="00331ABD">
                      <w:pPr>
                        <w:spacing w:after="0" w:line="240" w:lineRule="auto"/>
                      </w:pPr>
                    </w:p>
                    <w:p w14:paraId="1F892840" w14:textId="77777777" w:rsidR="008656F9" w:rsidRDefault="008656F9" w:rsidP="00331ABD">
                      <w:pPr>
                        <w:spacing w:after="0" w:line="240" w:lineRule="auto"/>
                      </w:pPr>
                    </w:p>
                    <w:p w14:paraId="6BD9DF03" w14:textId="77777777" w:rsidR="008656F9" w:rsidRDefault="008656F9" w:rsidP="00331ABD">
                      <w:pPr>
                        <w:spacing w:after="0" w:line="240" w:lineRule="auto"/>
                      </w:pPr>
                    </w:p>
                    <w:p w14:paraId="204D6609" w14:textId="77777777" w:rsidR="008656F9" w:rsidRDefault="008656F9" w:rsidP="00331ABD">
                      <w:pPr>
                        <w:spacing w:after="0" w:line="240" w:lineRule="auto"/>
                      </w:pPr>
                    </w:p>
                    <w:p w14:paraId="54502921" w14:textId="77777777" w:rsidR="008656F9" w:rsidRDefault="008656F9" w:rsidP="00331ABD">
                      <w:pPr>
                        <w:spacing w:after="0" w:line="240" w:lineRule="auto"/>
                      </w:pPr>
                    </w:p>
                    <w:p w14:paraId="2246CA3B"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761664" behindDoc="0" locked="0" layoutInCell="1" allowOverlap="1" wp14:anchorId="63F838DC" wp14:editId="46DF2549">
                <wp:simplePos x="0" y="0"/>
                <wp:positionH relativeFrom="margin">
                  <wp:align>left</wp:align>
                </wp:positionH>
                <wp:positionV relativeFrom="paragraph">
                  <wp:posOffset>486487</wp:posOffset>
                </wp:positionV>
                <wp:extent cx="5518297" cy="1248674"/>
                <wp:effectExtent l="0" t="0" r="25400" b="2794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1248674"/>
                        </a:xfrm>
                        <a:prstGeom prst="rect">
                          <a:avLst/>
                        </a:prstGeom>
                        <a:solidFill>
                          <a:srgbClr val="FFFFFF"/>
                        </a:solidFill>
                        <a:ln w="9525">
                          <a:solidFill>
                            <a:srgbClr val="000000"/>
                          </a:solidFill>
                          <a:miter lim="800000"/>
                          <a:headEnd/>
                          <a:tailEnd/>
                        </a:ln>
                      </wps:spPr>
                      <wps:txbx>
                        <w:txbxContent>
                          <w:p w14:paraId="2825AF4C" w14:textId="77777777" w:rsidR="008656F9" w:rsidRDefault="008656F9" w:rsidP="00331ABD">
                            <w:pPr>
                              <w:spacing w:after="0" w:line="240" w:lineRule="auto"/>
                            </w:pPr>
                          </w:p>
                          <w:p w14:paraId="48C2CF06" w14:textId="77777777" w:rsidR="008656F9" w:rsidRDefault="008656F9" w:rsidP="00331ABD">
                            <w:pPr>
                              <w:spacing w:after="0" w:line="240" w:lineRule="auto"/>
                            </w:pPr>
                          </w:p>
                          <w:p w14:paraId="748CFFE7" w14:textId="77777777" w:rsidR="008656F9" w:rsidRDefault="008656F9" w:rsidP="00331ABD">
                            <w:pPr>
                              <w:spacing w:after="0" w:line="240" w:lineRule="auto"/>
                            </w:pPr>
                          </w:p>
                          <w:p w14:paraId="6042423E" w14:textId="77777777" w:rsidR="008656F9" w:rsidRDefault="008656F9" w:rsidP="00331ABD">
                            <w:pPr>
                              <w:spacing w:after="0" w:line="240" w:lineRule="auto"/>
                            </w:pPr>
                          </w:p>
                          <w:p w14:paraId="68F43224" w14:textId="77777777" w:rsidR="008656F9" w:rsidRDefault="008656F9" w:rsidP="00331ABD">
                            <w:pPr>
                              <w:spacing w:after="0" w:line="240" w:lineRule="auto"/>
                            </w:pPr>
                          </w:p>
                          <w:p w14:paraId="7B348550" w14:textId="77777777" w:rsidR="008656F9" w:rsidRDefault="008656F9" w:rsidP="00331ABD">
                            <w:pPr>
                              <w:spacing w:after="0" w:line="240" w:lineRule="auto"/>
                            </w:pPr>
                          </w:p>
                          <w:p w14:paraId="28EB4008" w14:textId="77777777" w:rsidR="008656F9" w:rsidRDefault="008656F9" w:rsidP="00331ABD">
                            <w:pPr>
                              <w:spacing w:after="0" w:line="240" w:lineRule="auto"/>
                            </w:pPr>
                          </w:p>
                          <w:p w14:paraId="64043105" w14:textId="77777777" w:rsidR="008656F9" w:rsidRDefault="008656F9" w:rsidP="00331ABD">
                            <w:pPr>
                              <w:spacing w:after="0" w:line="240" w:lineRule="auto"/>
                            </w:pPr>
                          </w:p>
                          <w:p w14:paraId="0FD97CEA" w14:textId="77777777" w:rsidR="008656F9" w:rsidRDefault="008656F9" w:rsidP="00331ABD">
                            <w:pPr>
                              <w:spacing w:after="0" w:line="240" w:lineRule="auto"/>
                            </w:pPr>
                          </w:p>
                          <w:p w14:paraId="2599C64C" w14:textId="77777777" w:rsidR="008656F9" w:rsidRDefault="008656F9" w:rsidP="00331ABD">
                            <w:pPr>
                              <w:spacing w:after="0" w:line="240" w:lineRule="auto"/>
                            </w:pPr>
                          </w:p>
                          <w:p w14:paraId="1759084F" w14:textId="77777777" w:rsidR="008656F9" w:rsidRDefault="008656F9" w:rsidP="00331ABD">
                            <w:pPr>
                              <w:spacing w:after="0" w:line="240" w:lineRule="auto"/>
                            </w:pPr>
                          </w:p>
                          <w:p w14:paraId="4DA0891A" w14:textId="77777777" w:rsidR="008656F9" w:rsidRDefault="008656F9" w:rsidP="00331ABD">
                            <w:pPr>
                              <w:spacing w:after="0" w:line="240" w:lineRule="auto"/>
                            </w:pPr>
                          </w:p>
                          <w:p w14:paraId="22B89273" w14:textId="77777777" w:rsidR="008656F9" w:rsidRDefault="008656F9" w:rsidP="00331ABD">
                            <w:pPr>
                              <w:spacing w:after="0" w:line="240" w:lineRule="auto"/>
                            </w:pPr>
                          </w:p>
                          <w:p w14:paraId="1DD6FDC0" w14:textId="77777777" w:rsidR="008656F9" w:rsidRDefault="008656F9" w:rsidP="00331ABD">
                            <w:pPr>
                              <w:spacing w:after="0" w:line="240" w:lineRule="auto"/>
                            </w:pPr>
                          </w:p>
                          <w:p w14:paraId="5BD17C86" w14:textId="77777777" w:rsidR="008656F9" w:rsidRDefault="008656F9" w:rsidP="00331ABD">
                            <w:pPr>
                              <w:spacing w:after="0" w:line="240" w:lineRule="auto"/>
                            </w:pPr>
                          </w:p>
                          <w:p w14:paraId="0EA30F5A" w14:textId="77777777" w:rsidR="008656F9" w:rsidRDefault="008656F9" w:rsidP="00331ABD">
                            <w:pPr>
                              <w:spacing w:after="0" w:line="240" w:lineRule="auto"/>
                            </w:pPr>
                          </w:p>
                          <w:p w14:paraId="2090AE0A"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838DC" id="_x0000_s1077" type="#_x0000_t202" style="position:absolute;margin-left:0;margin-top:38.3pt;width:434.5pt;height:98.3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">
                <v:textbox>
                  <w:txbxContent>
                    <w:p w14:paraId="2825AF4C" w14:textId="77777777" w:rsidR="008656F9" w:rsidRDefault="008656F9" w:rsidP="00331ABD">
                      <w:pPr>
                        <w:spacing w:after="0" w:line="240" w:lineRule="auto"/>
                      </w:pPr>
                    </w:p>
                    <w:p w14:paraId="48C2CF06" w14:textId="77777777" w:rsidR="008656F9" w:rsidRDefault="008656F9" w:rsidP="00331ABD">
                      <w:pPr>
                        <w:spacing w:after="0" w:line="240" w:lineRule="auto"/>
                      </w:pPr>
                    </w:p>
                    <w:p w14:paraId="748CFFE7" w14:textId="77777777" w:rsidR="008656F9" w:rsidRDefault="008656F9" w:rsidP="00331ABD">
                      <w:pPr>
                        <w:spacing w:after="0" w:line="240" w:lineRule="auto"/>
                      </w:pPr>
                    </w:p>
                    <w:p w14:paraId="6042423E" w14:textId="77777777" w:rsidR="008656F9" w:rsidRDefault="008656F9" w:rsidP="00331ABD">
                      <w:pPr>
                        <w:spacing w:after="0" w:line="240" w:lineRule="auto"/>
                      </w:pPr>
                    </w:p>
                    <w:p w14:paraId="68F43224" w14:textId="77777777" w:rsidR="008656F9" w:rsidRDefault="008656F9" w:rsidP="00331ABD">
                      <w:pPr>
                        <w:spacing w:after="0" w:line="240" w:lineRule="auto"/>
                      </w:pPr>
                    </w:p>
                    <w:p w14:paraId="7B348550" w14:textId="77777777" w:rsidR="008656F9" w:rsidRDefault="008656F9" w:rsidP="00331ABD">
                      <w:pPr>
                        <w:spacing w:after="0" w:line="240" w:lineRule="auto"/>
                      </w:pPr>
                    </w:p>
                    <w:p w14:paraId="28EB4008" w14:textId="77777777" w:rsidR="008656F9" w:rsidRDefault="008656F9" w:rsidP="00331ABD">
                      <w:pPr>
                        <w:spacing w:after="0" w:line="240" w:lineRule="auto"/>
                      </w:pPr>
                    </w:p>
                    <w:p w14:paraId="64043105" w14:textId="77777777" w:rsidR="008656F9" w:rsidRDefault="008656F9" w:rsidP="00331ABD">
                      <w:pPr>
                        <w:spacing w:after="0" w:line="240" w:lineRule="auto"/>
                      </w:pPr>
                    </w:p>
                    <w:p w14:paraId="0FD97CEA" w14:textId="77777777" w:rsidR="008656F9" w:rsidRDefault="008656F9" w:rsidP="00331ABD">
                      <w:pPr>
                        <w:spacing w:after="0" w:line="240" w:lineRule="auto"/>
                      </w:pPr>
                    </w:p>
                    <w:p w14:paraId="2599C64C" w14:textId="77777777" w:rsidR="008656F9" w:rsidRDefault="008656F9" w:rsidP="00331ABD">
                      <w:pPr>
                        <w:spacing w:after="0" w:line="240" w:lineRule="auto"/>
                      </w:pPr>
                    </w:p>
                    <w:p w14:paraId="1759084F" w14:textId="77777777" w:rsidR="008656F9" w:rsidRDefault="008656F9" w:rsidP="00331ABD">
                      <w:pPr>
                        <w:spacing w:after="0" w:line="240" w:lineRule="auto"/>
                      </w:pPr>
                    </w:p>
                    <w:p w14:paraId="4DA0891A" w14:textId="77777777" w:rsidR="008656F9" w:rsidRDefault="008656F9" w:rsidP="00331ABD">
                      <w:pPr>
                        <w:spacing w:after="0" w:line="240" w:lineRule="auto"/>
                      </w:pPr>
                    </w:p>
                    <w:p w14:paraId="22B89273" w14:textId="77777777" w:rsidR="008656F9" w:rsidRDefault="008656F9" w:rsidP="00331ABD">
                      <w:pPr>
                        <w:spacing w:after="0" w:line="240" w:lineRule="auto"/>
                      </w:pPr>
                    </w:p>
                    <w:p w14:paraId="1DD6FDC0" w14:textId="77777777" w:rsidR="008656F9" w:rsidRDefault="008656F9" w:rsidP="00331ABD">
                      <w:pPr>
                        <w:spacing w:after="0" w:line="240" w:lineRule="auto"/>
                      </w:pPr>
                    </w:p>
                    <w:p w14:paraId="5BD17C86" w14:textId="77777777" w:rsidR="008656F9" w:rsidRDefault="008656F9" w:rsidP="00331ABD">
                      <w:pPr>
                        <w:spacing w:after="0" w:line="240" w:lineRule="auto"/>
                      </w:pPr>
                    </w:p>
                    <w:p w14:paraId="0EA30F5A" w14:textId="77777777" w:rsidR="008656F9" w:rsidRDefault="008656F9" w:rsidP="00331ABD">
                      <w:pPr>
                        <w:spacing w:after="0" w:line="240" w:lineRule="auto"/>
                      </w:pPr>
                    </w:p>
                    <w:p w14:paraId="2090AE0A"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49C5447A" wp14:editId="2FE0DB1B">
            <wp:extent cx="6269990" cy="3934312"/>
            <wp:effectExtent l="0" t="0" r="0" b="9525"/>
            <wp:docPr id="463"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rotWithShape="1">
                    <a:blip r:embed="rId44">
                      <a:extLst>
                        <a:ext uri="{28A0092B-C50C-407E-A947-70E740481C1C}">
                          <a14:useLocalDpi xmlns:a14="http://schemas.microsoft.com/office/drawing/2010/main" val="0"/>
                        </a:ext>
                      </a:extLst>
                    </a:blip>
                    <a:srcRect t="18055" b="6879"/>
                    <a:stretch/>
                  </pic:blipFill>
                  <pic:spPr bwMode="auto">
                    <a:xfrm>
                      <a:off x="0" y="0"/>
                      <a:ext cx="6269990" cy="3934312"/>
                    </a:xfrm>
                    <a:prstGeom prst="rect">
                      <a:avLst/>
                    </a:prstGeom>
                    <a:noFill/>
                    <a:ln>
                      <a:noFill/>
                    </a:ln>
                    <a:extLst>
                      <a:ext uri="{53640926-AAD7-44D8-BBD7-CCE9431645EC}">
                        <a14:shadowObscured xmlns:a14="http://schemas.microsoft.com/office/drawing/2010/main"/>
                      </a:ext>
                    </a:extLst>
                  </pic:spPr>
                </pic:pic>
              </a:graphicData>
            </a:graphic>
          </wp:inline>
        </w:drawing>
      </w:r>
    </w:p>
    <w:p w14:paraId="00E75678"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8</w:t>
      </w:r>
      <w:r w:rsidRPr="002C4341">
        <w:rPr>
          <w:color w:val="000000"/>
        </w:rPr>
        <w:t xml:space="preserve"> </w:t>
      </w:r>
      <w:r>
        <w:rPr>
          <w:rFonts w:ascii="Calibri" w:hAnsi="Calibri" w:cs="Calibri"/>
          <w:b/>
          <w:bCs/>
          <w:color w:val="000000"/>
          <w:sz w:val="22"/>
          <w:szCs w:val="22"/>
        </w:rPr>
        <w:t>Q# 29/</w:t>
      </w:r>
      <w:r w:rsidRPr="002C4341">
        <w:rPr>
          <w:rFonts w:cs="Calibri"/>
          <w:color w:val="000000"/>
          <w:sz w:val="22"/>
          <w:szCs w:val="22"/>
        </w:rPr>
        <w:t xml:space="preserve"> </w:t>
      </w:r>
      <w:r w:rsidRPr="002C4341">
        <w:rPr>
          <w:noProof/>
        </w:rPr>
        <w:t>IGCSE Chemistry/2018/w/Paper 43/</w:t>
      </w:r>
      <w:r>
        <w:rPr>
          <w:noProof/>
        </w:rPr>
        <w:t>Q4</w:t>
      </w:r>
    </w:p>
    <w:p w14:paraId="45ECF922" w14:textId="769B41D4" w:rsidR="00505E40" w:rsidRPr="002C4341" w:rsidRDefault="00505E40" w:rsidP="00505E40">
      <w:pPr>
        <w:spacing w:after="0" w:line="240" w:lineRule="auto"/>
        <w:rPr>
          <w:noProof/>
        </w:rPr>
      </w:pPr>
      <w:r w:rsidRPr="007037E3">
        <w:rPr>
          <w:noProof/>
        </w:rPr>
        <w:drawing>
          <wp:inline distT="0" distB="0" distL="0" distR="0" wp14:anchorId="60426C07" wp14:editId="166CC883">
            <wp:extent cx="6400800" cy="4655127"/>
            <wp:effectExtent l="0" t="0" r="0" b="0"/>
            <wp:docPr id="459"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rotWithShape="1">
                    <a:blip r:embed="rId45">
                      <a:extLst>
                        <a:ext uri="{28A0092B-C50C-407E-A947-70E740481C1C}">
                          <a14:useLocalDpi xmlns:a14="http://schemas.microsoft.com/office/drawing/2010/main" val="0"/>
                        </a:ext>
                      </a:extLst>
                    </a:blip>
                    <a:srcRect b="49678"/>
                    <a:stretch/>
                  </pic:blipFill>
                  <pic:spPr bwMode="auto">
                    <a:xfrm>
                      <a:off x="0" y="0"/>
                      <a:ext cx="6400800" cy="4655127"/>
                    </a:xfrm>
                    <a:prstGeom prst="rect">
                      <a:avLst/>
                    </a:prstGeom>
                    <a:noFill/>
                    <a:ln>
                      <a:noFill/>
                    </a:ln>
                    <a:extLst>
                      <a:ext uri="{53640926-AAD7-44D8-BBD7-CCE9431645EC}">
                        <a14:shadowObscured xmlns:a14="http://schemas.microsoft.com/office/drawing/2010/main"/>
                      </a:ext>
                    </a:extLst>
                  </pic:spPr>
                </pic:pic>
              </a:graphicData>
            </a:graphic>
          </wp:inline>
        </w:drawing>
      </w:r>
    </w:p>
    <w:p w14:paraId="2F1E6864" w14:textId="645534AE" w:rsidR="00505E40"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765760" behindDoc="0" locked="0" layoutInCell="1" allowOverlap="1" wp14:anchorId="5A144BAC" wp14:editId="397C5345">
                <wp:simplePos x="0" y="0"/>
                <wp:positionH relativeFrom="margin">
                  <wp:posOffset>256479</wp:posOffset>
                </wp:positionH>
                <wp:positionV relativeFrom="paragraph">
                  <wp:posOffset>1128673</wp:posOffset>
                </wp:positionV>
                <wp:extent cx="5518297" cy="1996069"/>
                <wp:effectExtent l="0" t="0" r="25400" b="2349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1996069"/>
                        </a:xfrm>
                        <a:prstGeom prst="rect">
                          <a:avLst/>
                        </a:prstGeom>
                        <a:solidFill>
                          <a:srgbClr val="FFFFFF"/>
                        </a:solidFill>
                        <a:ln w="9525">
                          <a:solidFill>
                            <a:srgbClr val="000000"/>
                          </a:solidFill>
                          <a:miter lim="800000"/>
                          <a:headEnd/>
                          <a:tailEnd/>
                        </a:ln>
                      </wps:spPr>
                      <wps:txbx>
                        <w:txbxContent>
                          <w:p w14:paraId="4AEB54D9" w14:textId="77777777" w:rsidR="008656F9" w:rsidRDefault="008656F9" w:rsidP="00331ABD">
                            <w:pPr>
                              <w:spacing w:after="0" w:line="240" w:lineRule="auto"/>
                            </w:pPr>
                          </w:p>
                          <w:p w14:paraId="4122F062" w14:textId="77777777" w:rsidR="008656F9" w:rsidRDefault="008656F9" w:rsidP="00331ABD">
                            <w:pPr>
                              <w:spacing w:after="0" w:line="240" w:lineRule="auto"/>
                            </w:pPr>
                          </w:p>
                          <w:p w14:paraId="746CBA7D" w14:textId="77777777" w:rsidR="008656F9" w:rsidRDefault="008656F9" w:rsidP="00331ABD">
                            <w:pPr>
                              <w:spacing w:after="0" w:line="240" w:lineRule="auto"/>
                            </w:pPr>
                          </w:p>
                          <w:p w14:paraId="0A3B33EA" w14:textId="77777777" w:rsidR="008656F9" w:rsidRDefault="008656F9" w:rsidP="00331ABD">
                            <w:pPr>
                              <w:spacing w:after="0" w:line="240" w:lineRule="auto"/>
                            </w:pPr>
                          </w:p>
                          <w:p w14:paraId="1C435E11" w14:textId="77777777" w:rsidR="008656F9" w:rsidRDefault="008656F9" w:rsidP="00331ABD">
                            <w:pPr>
                              <w:spacing w:after="0" w:line="240" w:lineRule="auto"/>
                            </w:pPr>
                          </w:p>
                          <w:p w14:paraId="5F7C85A5" w14:textId="77777777" w:rsidR="008656F9" w:rsidRDefault="008656F9" w:rsidP="00331ABD">
                            <w:pPr>
                              <w:spacing w:after="0" w:line="240" w:lineRule="auto"/>
                            </w:pPr>
                          </w:p>
                          <w:p w14:paraId="471FF21E" w14:textId="77777777" w:rsidR="008656F9" w:rsidRDefault="008656F9" w:rsidP="00331ABD">
                            <w:pPr>
                              <w:spacing w:after="0" w:line="240" w:lineRule="auto"/>
                            </w:pPr>
                          </w:p>
                          <w:p w14:paraId="2F98474F" w14:textId="77777777" w:rsidR="008656F9" w:rsidRDefault="008656F9" w:rsidP="00331ABD">
                            <w:pPr>
                              <w:spacing w:after="0" w:line="240" w:lineRule="auto"/>
                            </w:pPr>
                          </w:p>
                          <w:p w14:paraId="7FF47671" w14:textId="77777777" w:rsidR="008656F9" w:rsidRDefault="008656F9" w:rsidP="00331ABD">
                            <w:pPr>
                              <w:spacing w:after="0" w:line="240" w:lineRule="auto"/>
                            </w:pPr>
                          </w:p>
                          <w:p w14:paraId="6070B799" w14:textId="77777777" w:rsidR="008656F9" w:rsidRDefault="008656F9" w:rsidP="00331ABD">
                            <w:pPr>
                              <w:spacing w:after="0" w:line="240" w:lineRule="auto"/>
                            </w:pPr>
                          </w:p>
                          <w:p w14:paraId="5F404DCF" w14:textId="77777777" w:rsidR="008656F9" w:rsidRDefault="008656F9" w:rsidP="00331ABD">
                            <w:pPr>
                              <w:spacing w:after="0" w:line="240" w:lineRule="auto"/>
                            </w:pPr>
                          </w:p>
                          <w:p w14:paraId="40F5E740" w14:textId="77777777" w:rsidR="008656F9" w:rsidRDefault="008656F9" w:rsidP="00331ABD">
                            <w:pPr>
                              <w:spacing w:after="0" w:line="240" w:lineRule="auto"/>
                            </w:pPr>
                          </w:p>
                          <w:p w14:paraId="34B54F0D" w14:textId="77777777" w:rsidR="008656F9" w:rsidRDefault="008656F9" w:rsidP="00331ABD">
                            <w:pPr>
                              <w:spacing w:after="0" w:line="240" w:lineRule="auto"/>
                            </w:pPr>
                          </w:p>
                          <w:p w14:paraId="2AA68688" w14:textId="77777777" w:rsidR="008656F9" w:rsidRDefault="008656F9" w:rsidP="00331ABD">
                            <w:pPr>
                              <w:spacing w:after="0" w:line="240" w:lineRule="auto"/>
                            </w:pPr>
                          </w:p>
                          <w:p w14:paraId="5183DCF5" w14:textId="77777777" w:rsidR="008656F9" w:rsidRDefault="008656F9" w:rsidP="00331ABD">
                            <w:pPr>
                              <w:spacing w:after="0" w:line="240" w:lineRule="auto"/>
                            </w:pPr>
                          </w:p>
                          <w:p w14:paraId="4AC07CC5" w14:textId="77777777" w:rsidR="008656F9" w:rsidRDefault="008656F9" w:rsidP="00331ABD">
                            <w:pPr>
                              <w:spacing w:after="0" w:line="240" w:lineRule="auto"/>
                            </w:pPr>
                          </w:p>
                          <w:p w14:paraId="557F5C45"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44BAC" id="_x0000_s1078" type="#_x0000_t202" style="position:absolute;margin-left:20.2pt;margin-top:88.85pt;width:434.5pt;height:157.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">
                <v:textbox>
                  <w:txbxContent>
                    <w:p w14:paraId="4AEB54D9" w14:textId="77777777" w:rsidR="008656F9" w:rsidRDefault="008656F9" w:rsidP="00331ABD">
                      <w:pPr>
                        <w:spacing w:after="0" w:line="240" w:lineRule="auto"/>
                      </w:pPr>
                    </w:p>
                    <w:p w14:paraId="4122F062" w14:textId="77777777" w:rsidR="008656F9" w:rsidRDefault="008656F9" w:rsidP="00331ABD">
                      <w:pPr>
                        <w:spacing w:after="0" w:line="240" w:lineRule="auto"/>
                      </w:pPr>
                    </w:p>
                    <w:p w14:paraId="746CBA7D" w14:textId="77777777" w:rsidR="008656F9" w:rsidRDefault="008656F9" w:rsidP="00331ABD">
                      <w:pPr>
                        <w:spacing w:after="0" w:line="240" w:lineRule="auto"/>
                      </w:pPr>
                    </w:p>
                    <w:p w14:paraId="0A3B33EA" w14:textId="77777777" w:rsidR="008656F9" w:rsidRDefault="008656F9" w:rsidP="00331ABD">
                      <w:pPr>
                        <w:spacing w:after="0" w:line="240" w:lineRule="auto"/>
                      </w:pPr>
                    </w:p>
                    <w:p w14:paraId="1C435E11" w14:textId="77777777" w:rsidR="008656F9" w:rsidRDefault="008656F9" w:rsidP="00331ABD">
                      <w:pPr>
                        <w:spacing w:after="0" w:line="240" w:lineRule="auto"/>
                      </w:pPr>
                    </w:p>
                    <w:p w14:paraId="5F7C85A5" w14:textId="77777777" w:rsidR="008656F9" w:rsidRDefault="008656F9" w:rsidP="00331ABD">
                      <w:pPr>
                        <w:spacing w:after="0" w:line="240" w:lineRule="auto"/>
                      </w:pPr>
                    </w:p>
                    <w:p w14:paraId="471FF21E" w14:textId="77777777" w:rsidR="008656F9" w:rsidRDefault="008656F9" w:rsidP="00331ABD">
                      <w:pPr>
                        <w:spacing w:after="0" w:line="240" w:lineRule="auto"/>
                      </w:pPr>
                    </w:p>
                    <w:p w14:paraId="2F98474F" w14:textId="77777777" w:rsidR="008656F9" w:rsidRDefault="008656F9" w:rsidP="00331ABD">
                      <w:pPr>
                        <w:spacing w:after="0" w:line="240" w:lineRule="auto"/>
                      </w:pPr>
                    </w:p>
                    <w:p w14:paraId="7FF47671" w14:textId="77777777" w:rsidR="008656F9" w:rsidRDefault="008656F9" w:rsidP="00331ABD">
                      <w:pPr>
                        <w:spacing w:after="0" w:line="240" w:lineRule="auto"/>
                      </w:pPr>
                    </w:p>
                    <w:p w14:paraId="6070B799" w14:textId="77777777" w:rsidR="008656F9" w:rsidRDefault="008656F9" w:rsidP="00331ABD">
                      <w:pPr>
                        <w:spacing w:after="0" w:line="240" w:lineRule="auto"/>
                      </w:pPr>
                    </w:p>
                    <w:p w14:paraId="5F404DCF" w14:textId="77777777" w:rsidR="008656F9" w:rsidRDefault="008656F9" w:rsidP="00331ABD">
                      <w:pPr>
                        <w:spacing w:after="0" w:line="240" w:lineRule="auto"/>
                      </w:pPr>
                    </w:p>
                    <w:p w14:paraId="40F5E740" w14:textId="77777777" w:rsidR="008656F9" w:rsidRDefault="008656F9" w:rsidP="00331ABD">
                      <w:pPr>
                        <w:spacing w:after="0" w:line="240" w:lineRule="auto"/>
                      </w:pPr>
                    </w:p>
                    <w:p w14:paraId="34B54F0D" w14:textId="77777777" w:rsidR="008656F9" w:rsidRDefault="008656F9" w:rsidP="00331ABD">
                      <w:pPr>
                        <w:spacing w:after="0" w:line="240" w:lineRule="auto"/>
                      </w:pPr>
                    </w:p>
                    <w:p w14:paraId="2AA68688" w14:textId="77777777" w:rsidR="008656F9" w:rsidRDefault="008656F9" w:rsidP="00331ABD">
                      <w:pPr>
                        <w:spacing w:after="0" w:line="240" w:lineRule="auto"/>
                      </w:pPr>
                    </w:p>
                    <w:p w14:paraId="5183DCF5" w14:textId="77777777" w:rsidR="008656F9" w:rsidRDefault="008656F9" w:rsidP="00331ABD">
                      <w:pPr>
                        <w:spacing w:after="0" w:line="240" w:lineRule="auto"/>
                      </w:pPr>
                    </w:p>
                    <w:p w14:paraId="4AC07CC5" w14:textId="77777777" w:rsidR="008656F9" w:rsidRDefault="008656F9" w:rsidP="00331ABD">
                      <w:pPr>
                        <w:spacing w:after="0" w:line="240" w:lineRule="auto"/>
                      </w:pPr>
                    </w:p>
                    <w:p w14:paraId="557F5C45"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6591FC9" wp14:editId="55ADA37B">
            <wp:extent cx="6079702" cy="3157870"/>
            <wp:effectExtent l="0" t="0" r="0" b="4445"/>
            <wp:docPr id="460"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rotWithShape="1">
                    <a:blip r:embed="rId46">
                      <a:extLst>
                        <a:ext uri="{28A0092B-C50C-407E-A947-70E740481C1C}">
                          <a14:useLocalDpi xmlns:a14="http://schemas.microsoft.com/office/drawing/2010/main" val="0"/>
                        </a:ext>
                      </a:extLst>
                    </a:blip>
                    <a:srcRect t="-1" b="65642"/>
                    <a:stretch/>
                  </pic:blipFill>
                  <pic:spPr bwMode="auto">
                    <a:xfrm>
                      <a:off x="0" y="0"/>
                      <a:ext cx="6080125" cy="3158089"/>
                    </a:xfrm>
                    <a:prstGeom prst="rect">
                      <a:avLst/>
                    </a:prstGeom>
                    <a:noFill/>
                    <a:ln>
                      <a:noFill/>
                    </a:ln>
                    <a:extLst>
                      <a:ext uri="{53640926-AAD7-44D8-BBD7-CCE9431645EC}">
                        <a14:shadowObscured xmlns:a14="http://schemas.microsoft.com/office/drawing/2010/main"/>
                      </a:ext>
                    </a:extLst>
                  </pic:spPr>
                </pic:pic>
              </a:graphicData>
            </a:graphic>
          </wp:inline>
        </w:drawing>
      </w:r>
    </w:p>
    <w:p w14:paraId="3C979DDE" w14:textId="0FD47498"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8</w:t>
      </w:r>
      <w:r w:rsidRPr="002C4341">
        <w:rPr>
          <w:color w:val="000000"/>
        </w:rPr>
        <w:t xml:space="preserve"> </w:t>
      </w:r>
      <w:r>
        <w:rPr>
          <w:rFonts w:ascii="Calibri" w:hAnsi="Calibri" w:cs="Calibri"/>
          <w:b/>
          <w:bCs/>
          <w:color w:val="000000"/>
          <w:sz w:val="22"/>
          <w:szCs w:val="22"/>
        </w:rPr>
        <w:t>Q# 30/</w:t>
      </w:r>
      <w:r w:rsidRPr="002C4341">
        <w:rPr>
          <w:rFonts w:cs="Calibri"/>
          <w:color w:val="000000"/>
          <w:sz w:val="22"/>
          <w:szCs w:val="22"/>
        </w:rPr>
        <w:t xml:space="preserve"> </w:t>
      </w:r>
      <w:r w:rsidRPr="002C4341">
        <w:rPr>
          <w:noProof/>
        </w:rPr>
        <w:t>IGCSE Chemistry/2018/s/Paper 43/</w:t>
      </w:r>
      <w:r>
        <w:rPr>
          <w:noProof/>
        </w:rPr>
        <w:t>Q4</w:t>
      </w:r>
    </w:p>
    <w:p w14:paraId="1F9029D0" w14:textId="3B2E52E9" w:rsidR="00505E40" w:rsidRDefault="00505E40" w:rsidP="00505E40">
      <w:pPr>
        <w:spacing w:after="0" w:line="240" w:lineRule="auto"/>
        <w:rPr>
          <w:noProof/>
        </w:rPr>
      </w:pPr>
      <w:r w:rsidRPr="007037E3">
        <w:rPr>
          <w:noProof/>
        </w:rPr>
        <w:drawing>
          <wp:inline distT="0" distB="0" distL="0" distR="0" wp14:anchorId="71095487" wp14:editId="6AE737CD">
            <wp:extent cx="6090713" cy="350875"/>
            <wp:effectExtent l="0" t="0" r="0" b="0"/>
            <wp:docPr id="1631"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rotWithShape="1">
                    <a:blip r:embed="rId47">
                      <a:extLst>
                        <a:ext uri="{28A0092B-C50C-407E-A947-70E740481C1C}">
                          <a14:useLocalDpi xmlns:a14="http://schemas.microsoft.com/office/drawing/2010/main" val="0"/>
                        </a:ext>
                      </a:extLst>
                    </a:blip>
                    <a:srcRect t="50712" b="45465"/>
                    <a:stretch/>
                  </pic:blipFill>
                  <pic:spPr bwMode="auto">
                    <a:xfrm>
                      <a:off x="0" y="0"/>
                      <a:ext cx="6092190" cy="350960"/>
                    </a:xfrm>
                    <a:prstGeom prst="rect">
                      <a:avLst/>
                    </a:prstGeom>
                    <a:noFill/>
                    <a:ln>
                      <a:noFill/>
                    </a:ln>
                    <a:extLst>
                      <a:ext uri="{53640926-AAD7-44D8-BBD7-CCE9431645EC}">
                        <a14:shadowObscured xmlns:a14="http://schemas.microsoft.com/office/drawing/2010/main"/>
                      </a:ext>
                    </a:extLst>
                  </pic:spPr>
                </pic:pic>
              </a:graphicData>
            </a:graphic>
          </wp:inline>
        </w:drawing>
      </w:r>
    </w:p>
    <w:p w14:paraId="78A0D412" w14:textId="01911F89"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67808" behindDoc="0" locked="0" layoutInCell="1" allowOverlap="1" wp14:anchorId="44385F21" wp14:editId="5AE146FE">
                <wp:simplePos x="0" y="0"/>
                <wp:positionH relativeFrom="margin">
                  <wp:posOffset>309028</wp:posOffset>
                </wp:positionH>
                <wp:positionV relativeFrom="paragraph">
                  <wp:posOffset>393546</wp:posOffset>
                </wp:positionV>
                <wp:extent cx="5518297" cy="1773044"/>
                <wp:effectExtent l="0" t="0" r="25400" b="1778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1773044"/>
                        </a:xfrm>
                        <a:prstGeom prst="rect">
                          <a:avLst/>
                        </a:prstGeom>
                        <a:solidFill>
                          <a:srgbClr val="FFFFFF"/>
                        </a:solidFill>
                        <a:ln w="9525">
                          <a:solidFill>
                            <a:srgbClr val="000000"/>
                          </a:solidFill>
                          <a:miter lim="800000"/>
                          <a:headEnd/>
                          <a:tailEnd/>
                        </a:ln>
                      </wps:spPr>
                      <wps:txbx>
                        <w:txbxContent>
                          <w:p w14:paraId="10866C4B" w14:textId="77777777" w:rsidR="008656F9" w:rsidRDefault="008656F9" w:rsidP="00331ABD">
                            <w:pPr>
                              <w:spacing w:after="0" w:line="240" w:lineRule="auto"/>
                            </w:pPr>
                          </w:p>
                          <w:p w14:paraId="0FF527A2" w14:textId="77777777" w:rsidR="008656F9" w:rsidRDefault="008656F9" w:rsidP="00331ABD">
                            <w:pPr>
                              <w:spacing w:after="0" w:line="240" w:lineRule="auto"/>
                            </w:pPr>
                          </w:p>
                          <w:p w14:paraId="4AFE26AD" w14:textId="77777777" w:rsidR="008656F9" w:rsidRDefault="008656F9" w:rsidP="00331ABD">
                            <w:pPr>
                              <w:spacing w:after="0" w:line="240" w:lineRule="auto"/>
                            </w:pPr>
                          </w:p>
                          <w:p w14:paraId="131E96DD" w14:textId="77777777" w:rsidR="008656F9" w:rsidRDefault="008656F9" w:rsidP="00331ABD">
                            <w:pPr>
                              <w:spacing w:after="0" w:line="240" w:lineRule="auto"/>
                            </w:pPr>
                          </w:p>
                          <w:p w14:paraId="178E51DD" w14:textId="77777777" w:rsidR="008656F9" w:rsidRDefault="008656F9" w:rsidP="00331ABD">
                            <w:pPr>
                              <w:spacing w:after="0" w:line="240" w:lineRule="auto"/>
                            </w:pPr>
                          </w:p>
                          <w:p w14:paraId="49E739E4" w14:textId="77777777" w:rsidR="008656F9" w:rsidRDefault="008656F9" w:rsidP="00331ABD">
                            <w:pPr>
                              <w:spacing w:after="0" w:line="240" w:lineRule="auto"/>
                            </w:pPr>
                          </w:p>
                          <w:p w14:paraId="46A4B8EB" w14:textId="77777777" w:rsidR="008656F9" w:rsidRDefault="008656F9" w:rsidP="00331ABD">
                            <w:pPr>
                              <w:spacing w:after="0" w:line="240" w:lineRule="auto"/>
                            </w:pPr>
                          </w:p>
                          <w:p w14:paraId="3856E816" w14:textId="77777777" w:rsidR="008656F9" w:rsidRDefault="008656F9" w:rsidP="00331ABD">
                            <w:pPr>
                              <w:spacing w:after="0" w:line="240" w:lineRule="auto"/>
                            </w:pPr>
                          </w:p>
                          <w:p w14:paraId="7912703A" w14:textId="77777777" w:rsidR="008656F9" w:rsidRDefault="008656F9" w:rsidP="00331ABD">
                            <w:pPr>
                              <w:spacing w:after="0" w:line="240" w:lineRule="auto"/>
                            </w:pPr>
                          </w:p>
                          <w:p w14:paraId="536851E9" w14:textId="77777777" w:rsidR="008656F9" w:rsidRDefault="008656F9" w:rsidP="00331ABD">
                            <w:pPr>
                              <w:spacing w:after="0" w:line="240" w:lineRule="auto"/>
                            </w:pPr>
                          </w:p>
                          <w:p w14:paraId="641B46C3" w14:textId="77777777" w:rsidR="008656F9" w:rsidRDefault="008656F9" w:rsidP="00331ABD">
                            <w:pPr>
                              <w:spacing w:after="0" w:line="240" w:lineRule="auto"/>
                            </w:pPr>
                          </w:p>
                          <w:p w14:paraId="05768EFE" w14:textId="77777777" w:rsidR="008656F9" w:rsidRDefault="008656F9" w:rsidP="00331ABD">
                            <w:pPr>
                              <w:spacing w:after="0" w:line="240" w:lineRule="auto"/>
                            </w:pPr>
                          </w:p>
                          <w:p w14:paraId="30586C2F" w14:textId="77777777" w:rsidR="008656F9" w:rsidRDefault="008656F9" w:rsidP="00331ABD">
                            <w:pPr>
                              <w:spacing w:after="0" w:line="240" w:lineRule="auto"/>
                            </w:pPr>
                          </w:p>
                          <w:p w14:paraId="4B3B0C9B" w14:textId="77777777" w:rsidR="008656F9" w:rsidRDefault="008656F9" w:rsidP="00331ABD">
                            <w:pPr>
                              <w:spacing w:after="0" w:line="240" w:lineRule="auto"/>
                            </w:pPr>
                          </w:p>
                          <w:p w14:paraId="335F85BA" w14:textId="77777777" w:rsidR="008656F9" w:rsidRDefault="008656F9" w:rsidP="00331ABD">
                            <w:pPr>
                              <w:spacing w:after="0" w:line="240" w:lineRule="auto"/>
                            </w:pPr>
                          </w:p>
                          <w:p w14:paraId="729A0E3A" w14:textId="77777777" w:rsidR="008656F9" w:rsidRDefault="008656F9" w:rsidP="00331ABD">
                            <w:pPr>
                              <w:spacing w:after="0" w:line="240" w:lineRule="auto"/>
                            </w:pPr>
                          </w:p>
                          <w:p w14:paraId="1B20C939"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5F21" id="_x0000_s1079" type="#_x0000_t202" style="position:absolute;margin-left:24.35pt;margin-top:31pt;width:434.5pt;height:139.6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">
                <v:textbox>
                  <w:txbxContent>
                    <w:p w14:paraId="10866C4B" w14:textId="77777777" w:rsidR="008656F9" w:rsidRDefault="008656F9" w:rsidP="00331ABD">
                      <w:pPr>
                        <w:spacing w:after="0" w:line="240" w:lineRule="auto"/>
                      </w:pPr>
                    </w:p>
                    <w:p w14:paraId="0FF527A2" w14:textId="77777777" w:rsidR="008656F9" w:rsidRDefault="008656F9" w:rsidP="00331ABD">
                      <w:pPr>
                        <w:spacing w:after="0" w:line="240" w:lineRule="auto"/>
                      </w:pPr>
                    </w:p>
                    <w:p w14:paraId="4AFE26AD" w14:textId="77777777" w:rsidR="008656F9" w:rsidRDefault="008656F9" w:rsidP="00331ABD">
                      <w:pPr>
                        <w:spacing w:after="0" w:line="240" w:lineRule="auto"/>
                      </w:pPr>
                    </w:p>
                    <w:p w14:paraId="131E96DD" w14:textId="77777777" w:rsidR="008656F9" w:rsidRDefault="008656F9" w:rsidP="00331ABD">
                      <w:pPr>
                        <w:spacing w:after="0" w:line="240" w:lineRule="auto"/>
                      </w:pPr>
                    </w:p>
                    <w:p w14:paraId="178E51DD" w14:textId="77777777" w:rsidR="008656F9" w:rsidRDefault="008656F9" w:rsidP="00331ABD">
                      <w:pPr>
                        <w:spacing w:after="0" w:line="240" w:lineRule="auto"/>
                      </w:pPr>
                    </w:p>
                    <w:p w14:paraId="49E739E4" w14:textId="77777777" w:rsidR="008656F9" w:rsidRDefault="008656F9" w:rsidP="00331ABD">
                      <w:pPr>
                        <w:spacing w:after="0" w:line="240" w:lineRule="auto"/>
                      </w:pPr>
                    </w:p>
                    <w:p w14:paraId="46A4B8EB" w14:textId="77777777" w:rsidR="008656F9" w:rsidRDefault="008656F9" w:rsidP="00331ABD">
                      <w:pPr>
                        <w:spacing w:after="0" w:line="240" w:lineRule="auto"/>
                      </w:pPr>
                    </w:p>
                    <w:p w14:paraId="3856E816" w14:textId="77777777" w:rsidR="008656F9" w:rsidRDefault="008656F9" w:rsidP="00331ABD">
                      <w:pPr>
                        <w:spacing w:after="0" w:line="240" w:lineRule="auto"/>
                      </w:pPr>
                    </w:p>
                    <w:p w14:paraId="7912703A" w14:textId="77777777" w:rsidR="008656F9" w:rsidRDefault="008656F9" w:rsidP="00331ABD">
                      <w:pPr>
                        <w:spacing w:after="0" w:line="240" w:lineRule="auto"/>
                      </w:pPr>
                    </w:p>
                    <w:p w14:paraId="536851E9" w14:textId="77777777" w:rsidR="008656F9" w:rsidRDefault="008656F9" w:rsidP="00331ABD">
                      <w:pPr>
                        <w:spacing w:after="0" w:line="240" w:lineRule="auto"/>
                      </w:pPr>
                    </w:p>
                    <w:p w14:paraId="641B46C3" w14:textId="77777777" w:rsidR="008656F9" w:rsidRDefault="008656F9" w:rsidP="00331ABD">
                      <w:pPr>
                        <w:spacing w:after="0" w:line="240" w:lineRule="auto"/>
                      </w:pPr>
                    </w:p>
                    <w:p w14:paraId="05768EFE" w14:textId="77777777" w:rsidR="008656F9" w:rsidRDefault="008656F9" w:rsidP="00331ABD">
                      <w:pPr>
                        <w:spacing w:after="0" w:line="240" w:lineRule="auto"/>
                      </w:pPr>
                    </w:p>
                    <w:p w14:paraId="30586C2F" w14:textId="77777777" w:rsidR="008656F9" w:rsidRDefault="008656F9" w:rsidP="00331ABD">
                      <w:pPr>
                        <w:spacing w:after="0" w:line="240" w:lineRule="auto"/>
                      </w:pPr>
                    </w:p>
                    <w:p w14:paraId="4B3B0C9B" w14:textId="77777777" w:rsidR="008656F9" w:rsidRDefault="008656F9" w:rsidP="00331ABD">
                      <w:pPr>
                        <w:spacing w:after="0" w:line="240" w:lineRule="auto"/>
                      </w:pPr>
                    </w:p>
                    <w:p w14:paraId="335F85BA" w14:textId="77777777" w:rsidR="008656F9" w:rsidRDefault="008656F9" w:rsidP="00331ABD">
                      <w:pPr>
                        <w:spacing w:after="0" w:line="240" w:lineRule="auto"/>
                      </w:pPr>
                    </w:p>
                    <w:p w14:paraId="729A0E3A" w14:textId="77777777" w:rsidR="008656F9" w:rsidRDefault="008656F9" w:rsidP="00331ABD">
                      <w:pPr>
                        <w:spacing w:after="0" w:line="240" w:lineRule="auto"/>
                      </w:pPr>
                    </w:p>
                    <w:p w14:paraId="1B20C939"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2F9B9B2D" wp14:editId="7F9CD979">
            <wp:extent cx="6090713" cy="2253822"/>
            <wp:effectExtent l="0" t="0" r="5715" b="0"/>
            <wp:docPr id="1884"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rotWithShape="1">
                    <a:blip r:embed="rId47">
                      <a:extLst>
                        <a:ext uri="{28A0092B-C50C-407E-A947-70E740481C1C}">
                          <a14:useLocalDpi xmlns:a14="http://schemas.microsoft.com/office/drawing/2010/main" val="0"/>
                        </a:ext>
                      </a:extLst>
                    </a:blip>
                    <a:srcRect t="62182" b="13260"/>
                    <a:stretch/>
                  </pic:blipFill>
                  <pic:spPr bwMode="auto">
                    <a:xfrm>
                      <a:off x="0" y="0"/>
                      <a:ext cx="6092190" cy="2254369"/>
                    </a:xfrm>
                    <a:prstGeom prst="rect">
                      <a:avLst/>
                    </a:prstGeom>
                    <a:noFill/>
                    <a:ln>
                      <a:noFill/>
                    </a:ln>
                    <a:extLst>
                      <a:ext uri="{53640926-AAD7-44D8-BBD7-CCE9431645EC}">
                        <a14:shadowObscured xmlns:a14="http://schemas.microsoft.com/office/drawing/2010/main"/>
                      </a:ext>
                    </a:extLst>
                  </pic:spPr>
                </pic:pic>
              </a:graphicData>
            </a:graphic>
          </wp:inline>
        </w:drawing>
      </w:r>
    </w:p>
    <w:p w14:paraId="4CF4A9A1"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8</w:t>
      </w:r>
      <w:r w:rsidRPr="002C4341">
        <w:rPr>
          <w:color w:val="000000"/>
        </w:rPr>
        <w:t xml:space="preserve"> </w:t>
      </w:r>
      <w:r>
        <w:rPr>
          <w:rFonts w:ascii="Calibri" w:hAnsi="Calibri" w:cs="Calibri"/>
          <w:b/>
          <w:bCs/>
          <w:color w:val="000000"/>
          <w:sz w:val="22"/>
          <w:szCs w:val="22"/>
        </w:rPr>
        <w:t>Q# 31/</w:t>
      </w:r>
      <w:r w:rsidRPr="002C4341">
        <w:rPr>
          <w:rFonts w:cs="Calibri"/>
          <w:color w:val="000000"/>
          <w:sz w:val="22"/>
          <w:szCs w:val="22"/>
        </w:rPr>
        <w:t xml:space="preserve"> </w:t>
      </w:r>
      <w:r w:rsidRPr="002C4341">
        <w:rPr>
          <w:noProof/>
        </w:rPr>
        <w:t>IGCSE Chemistry/2018/s/Paper 42/</w:t>
      </w:r>
    </w:p>
    <w:p w14:paraId="611C5F53" w14:textId="615B3113"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69856" behindDoc="0" locked="0" layoutInCell="1" allowOverlap="1" wp14:anchorId="3E1D55DB" wp14:editId="50A93A3E">
                <wp:simplePos x="0" y="0"/>
                <wp:positionH relativeFrom="page">
                  <wp:align>center</wp:align>
                </wp:positionH>
                <wp:positionV relativeFrom="paragraph">
                  <wp:posOffset>1600371</wp:posOffset>
                </wp:positionV>
                <wp:extent cx="5518297" cy="1773044"/>
                <wp:effectExtent l="0" t="0" r="25400" b="1778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1773044"/>
                        </a:xfrm>
                        <a:prstGeom prst="rect">
                          <a:avLst/>
                        </a:prstGeom>
                        <a:solidFill>
                          <a:srgbClr val="FFFFFF"/>
                        </a:solidFill>
                        <a:ln w="9525">
                          <a:solidFill>
                            <a:srgbClr val="000000"/>
                          </a:solidFill>
                          <a:miter lim="800000"/>
                          <a:headEnd/>
                          <a:tailEnd/>
                        </a:ln>
                      </wps:spPr>
                      <wps:txbx>
                        <w:txbxContent>
                          <w:p w14:paraId="1542230A" w14:textId="77777777" w:rsidR="008656F9" w:rsidRDefault="008656F9" w:rsidP="00331ABD">
                            <w:pPr>
                              <w:spacing w:after="0" w:line="240" w:lineRule="auto"/>
                            </w:pPr>
                          </w:p>
                          <w:p w14:paraId="2546E401" w14:textId="77777777" w:rsidR="008656F9" w:rsidRDefault="008656F9" w:rsidP="00331ABD">
                            <w:pPr>
                              <w:spacing w:after="0" w:line="240" w:lineRule="auto"/>
                            </w:pPr>
                          </w:p>
                          <w:p w14:paraId="2BA5C063" w14:textId="77777777" w:rsidR="008656F9" w:rsidRDefault="008656F9" w:rsidP="00331ABD">
                            <w:pPr>
                              <w:spacing w:after="0" w:line="240" w:lineRule="auto"/>
                            </w:pPr>
                          </w:p>
                          <w:p w14:paraId="10D252C6" w14:textId="77777777" w:rsidR="008656F9" w:rsidRDefault="008656F9" w:rsidP="00331ABD">
                            <w:pPr>
                              <w:spacing w:after="0" w:line="240" w:lineRule="auto"/>
                            </w:pPr>
                          </w:p>
                          <w:p w14:paraId="6FBE259E" w14:textId="77777777" w:rsidR="008656F9" w:rsidRDefault="008656F9" w:rsidP="00331ABD">
                            <w:pPr>
                              <w:spacing w:after="0" w:line="240" w:lineRule="auto"/>
                            </w:pPr>
                          </w:p>
                          <w:p w14:paraId="6CB622FB" w14:textId="77777777" w:rsidR="008656F9" w:rsidRDefault="008656F9" w:rsidP="00331ABD">
                            <w:pPr>
                              <w:spacing w:after="0" w:line="240" w:lineRule="auto"/>
                            </w:pPr>
                          </w:p>
                          <w:p w14:paraId="2268F417" w14:textId="77777777" w:rsidR="008656F9" w:rsidRDefault="008656F9" w:rsidP="00331ABD">
                            <w:pPr>
                              <w:spacing w:after="0" w:line="240" w:lineRule="auto"/>
                            </w:pPr>
                          </w:p>
                          <w:p w14:paraId="2F68E867" w14:textId="77777777" w:rsidR="008656F9" w:rsidRDefault="008656F9" w:rsidP="00331ABD">
                            <w:pPr>
                              <w:spacing w:after="0" w:line="240" w:lineRule="auto"/>
                            </w:pPr>
                          </w:p>
                          <w:p w14:paraId="66A88D49" w14:textId="77777777" w:rsidR="008656F9" w:rsidRDefault="008656F9" w:rsidP="00331ABD">
                            <w:pPr>
                              <w:spacing w:after="0" w:line="240" w:lineRule="auto"/>
                            </w:pPr>
                          </w:p>
                          <w:p w14:paraId="6B410980" w14:textId="77777777" w:rsidR="008656F9" w:rsidRDefault="008656F9" w:rsidP="00331ABD">
                            <w:pPr>
                              <w:spacing w:after="0" w:line="240" w:lineRule="auto"/>
                            </w:pPr>
                          </w:p>
                          <w:p w14:paraId="3916677D" w14:textId="77777777" w:rsidR="008656F9" w:rsidRDefault="008656F9" w:rsidP="00331ABD">
                            <w:pPr>
                              <w:spacing w:after="0" w:line="240" w:lineRule="auto"/>
                            </w:pPr>
                          </w:p>
                          <w:p w14:paraId="2B8D0725" w14:textId="77777777" w:rsidR="008656F9" w:rsidRDefault="008656F9" w:rsidP="00331ABD">
                            <w:pPr>
                              <w:spacing w:after="0" w:line="240" w:lineRule="auto"/>
                            </w:pPr>
                          </w:p>
                          <w:p w14:paraId="5C57DD06" w14:textId="77777777" w:rsidR="008656F9" w:rsidRDefault="008656F9" w:rsidP="00331ABD">
                            <w:pPr>
                              <w:spacing w:after="0" w:line="240" w:lineRule="auto"/>
                            </w:pPr>
                          </w:p>
                          <w:p w14:paraId="31C70D11" w14:textId="77777777" w:rsidR="008656F9" w:rsidRDefault="008656F9" w:rsidP="00331ABD">
                            <w:pPr>
                              <w:spacing w:after="0" w:line="240" w:lineRule="auto"/>
                            </w:pPr>
                          </w:p>
                          <w:p w14:paraId="3C4D0F81" w14:textId="77777777" w:rsidR="008656F9" w:rsidRDefault="008656F9" w:rsidP="00331ABD">
                            <w:pPr>
                              <w:spacing w:after="0" w:line="240" w:lineRule="auto"/>
                            </w:pPr>
                          </w:p>
                          <w:p w14:paraId="7358A8E5" w14:textId="77777777" w:rsidR="008656F9" w:rsidRDefault="008656F9" w:rsidP="00331ABD">
                            <w:pPr>
                              <w:spacing w:after="0" w:line="240" w:lineRule="auto"/>
                            </w:pPr>
                          </w:p>
                          <w:p w14:paraId="2B543BA6"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D55DB" id="_x0000_s1080" type="#_x0000_t202" style="position:absolute;margin-left:0;margin-top:126pt;width:434.5pt;height:139.6pt;z-index:2517698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">
                <v:textbox>
                  <w:txbxContent>
                    <w:p w14:paraId="1542230A" w14:textId="77777777" w:rsidR="008656F9" w:rsidRDefault="008656F9" w:rsidP="00331ABD">
                      <w:pPr>
                        <w:spacing w:after="0" w:line="240" w:lineRule="auto"/>
                      </w:pPr>
                    </w:p>
                    <w:p w14:paraId="2546E401" w14:textId="77777777" w:rsidR="008656F9" w:rsidRDefault="008656F9" w:rsidP="00331ABD">
                      <w:pPr>
                        <w:spacing w:after="0" w:line="240" w:lineRule="auto"/>
                      </w:pPr>
                    </w:p>
                    <w:p w14:paraId="2BA5C063" w14:textId="77777777" w:rsidR="008656F9" w:rsidRDefault="008656F9" w:rsidP="00331ABD">
                      <w:pPr>
                        <w:spacing w:after="0" w:line="240" w:lineRule="auto"/>
                      </w:pPr>
                    </w:p>
                    <w:p w14:paraId="10D252C6" w14:textId="77777777" w:rsidR="008656F9" w:rsidRDefault="008656F9" w:rsidP="00331ABD">
                      <w:pPr>
                        <w:spacing w:after="0" w:line="240" w:lineRule="auto"/>
                      </w:pPr>
                    </w:p>
                    <w:p w14:paraId="6FBE259E" w14:textId="77777777" w:rsidR="008656F9" w:rsidRDefault="008656F9" w:rsidP="00331ABD">
                      <w:pPr>
                        <w:spacing w:after="0" w:line="240" w:lineRule="auto"/>
                      </w:pPr>
                    </w:p>
                    <w:p w14:paraId="6CB622FB" w14:textId="77777777" w:rsidR="008656F9" w:rsidRDefault="008656F9" w:rsidP="00331ABD">
                      <w:pPr>
                        <w:spacing w:after="0" w:line="240" w:lineRule="auto"/>
                      </w:pPr>
                    </w:p>
                    <w:p w14:paraId="2268F417" w14:textId="77777777" w:rsidR="008656F9" w:rsidRDefault="008656F9" w:rsidP="00331ABD">
                      <w:pPr>
                        <w:spacing w:after="0" w:line="240" w:lineRule="auto"/>
                      </w:pPr>
                    </w:p>
                    <w:p w14:paraId="2F68E867" w14:textId="77777777" w:rsidR="008656F9" w:rsidRDefault="008656F9" w:rsidP="00331ABD">
                      <w:pPr>
                        <w:spacing w:after="0" w:line="240" w:lineRule="auto"/>
                      </w:pPr>
                    </w:p>
                    <w:p w14:paraId="66A88D49" w14:textId="77777777" w:rsidR="008656F9" w:rsidRDefault="008656F9" w:rsidP="00331ABD">
                      <w:pPr>
                        <w:spacing w:after="0" w:line="240" w:lineRule="auto"/>
                      </w:pPr>
                    </w:p>
                    <w:p w14:paraId="6B410980" w14:textId="77777777" w:rsidR="008656F9" w:rsidRDefault="008656F9" w:rsidP="00331ABD">
                      <w:pPr>
                        <w:spacing w:after="0" w:line="240" w:lineRule="auto"/>
                      </w:pPr>
                    </w:p>
                    <w:p w14:paraId="3916677D" w14:textId="77777777" w:rsidR="008656F9" w:rsidRDefault="008656F9" w:rsidP="00331ABD">
                      <w:pPr>
                        <w:spacing w:after="0" w:line="240" w:lineRule="auto"/>
                      </w:pPr>
                    </w:p>
                    <w:p w14:paraId="2B8D0725" w14:textId="77777777" w:rsidR="008656F9" w:rsidRDefault="008656F9" w:rsidP="00331ABD">
                      <w:pPr>
                        <w:spacing w:after="0" w:line="240" w:lineRule="auto"/>
                      </w:pPr>
                    </w:p>
                    <w:p w14:paraId="5C57DD06" w14:textId="77777777" w:rsidR="008656F9" w:rsidRDefault="008656F9" w:rsidP="00331ABD">
                      <w:pPr>
                        <w:spacing w:after="0" w:line="240" w:lineRule="auto"/>
                      </w:pPr>
                    </w:p>
                    <w:p w14:paraId="31C70D11" w14:textId="77777777" w:rsidR="008656F9" w:rsidRDefault="008656F9" w:rsidP="00331ABD">
                      <w:pPr>
                        <w:spacing w:after="0" w:line="240" w:lineRule="auto"/>
                      </w:pPr>
                    </w:p>
                    <w:p w14:paraId="3C4D0F81" w14:textId="77777777" w:rsidR="008656F9" w:rsidRDefault="008656F9" w:rsidP="00331ABD">
                      <w:pPr>
                        <w:spacing w:after="0" w:line="240" w:lineRule="auto"/>
                      </w:pPr>
                    </w:p>
                    <w:p w14:paraId="7358A8E5" w14:textId="77777777" w:rsidR="008656F9" w:rsidRDefault="008656F9" w:rsidP="00331ABD">
                      <w:pPr>
                        <w:spacing w:after="0" w:line="240" w:lineRule="auto"/>
                      </w:pPr>
                    </w:p>
                    <w:p w14:paraId="2B543BA6" w14:textId="77777777" w:rsidR="008656F9" w:rsidRDefault="008656F9" w:rsidP="00331ABD">
                      <w:pPr>
                        <w:spacing w:after="0" w:line="240" w:lineRule="auto"/>
                      </w:pPr>
                    </w:p>
                  </w:txbxContent>
                </v:textbox>
                <w10:wrap anchorx="page"/>
              </v:shape>
            </w:pict>
          </mc:Fallback>
        </mc:AlternateContent>
      </w:r>
      <w:r w:rsidR="00505E40" w:rsidRPr="007037E3">
        <w:rPr>
          <w:noProof/>
        </w:rPr>
        <w:drawing>
          <wp:inline distT="0" distB="0" distL="0" distR="0" wp14:anchorId="3F4FE5C7" wp14:editId="772ECFA4">
            <wp:extent cx="6448425" cy="3420094"/>
            <wp:effectExtent l="0" t="0" r="0" b="9525"/>
            <wp:docPr id="1629"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rotWithShape="1">
                    <a:blip r:embed="rId48">
                      <a:extLst>
                        <a:ext uri="{28A0092B-C50C-407E-A947-70E740481C1C}">
                          <a14:useLocalDpi xmlns:a14="http://schemas.microsoft.com/office/drawing/2010/main" val="0"/>
                        </a:ext>
                      </a:extLst>
                    </a:blip>
                    <a:srcRect b="59719"/>
                    <a:stretch/>
                  </pic:blipFill>
                  <pic:spPr bwMode="auto">
                    <a:xfrm>
                      <a:off x="0" y="0"/>
                      <a:ext cx="6448425" cy="3420094"/>
                    </a:xfrm>
                    <a:prstGeom prst="rect">
                      <a:avLst/>
                    </a:prstGeom>
                    <a:noFill/>
                    <a:ln>
                      <a:noFill/>
                    </a:ln>
                    <a:extLst>
                      <a:ext uri="{53640926-AAD7-44D8-BBD7-CCE9431645EC}">
                        <a14:shadowObscured xmlns:a14="http://schemas.microsoft.com/office/drawing/2010/main"/>
                      </a:ext>
                    </a:extLst>
                  </pic:spPr>
                </pic:pic>
              </a:graphicData>
            </a:graphic>
          </wp:inline>
        </w:drawing>
      </w:r>
    </w:p>
    <w:p w14:paraId="1881EB31" w14:textId="6C5AEB93"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8 </w:t>
      </w:r>
      <w:r>
        <w:rPr>
          <w:rFonts w:ascii="Calibri" w:hAnsi="Calibri" w:cs="Calibri"/>
          <w:b/>
          <w:bCs/>
          <w:color w:val="000000"/>
          <w:sz w:val="22"/>
          <w:szCs w:val="22"/>
        </w:rPr>
        <w:t>Q# 32/</w:t>
      </w:r>
      <w:r w:rsidRPr="002C4341">
        <w:rPr>
          <w:rFonts w:cs="Calibri"/>
          <w:color w:val="000000"/>
          <w:sz w:val="22"/>
          <w:szCs w:val="22"/>
        </w:rPr>
        <w:t xml:space="preserve"> </w:t>
      </w:r>
      <w:r w:rsidRPr="002C4341">
        <w:rPr>
          <w:noProof/>
        </w:rPr>
        <w:t>IGCSE Chemistry/2017/w/Paper 41/Q5</w:t>
      </w:r>
    </w:p>
    <w:p w14:paraId="4B2869D4" w14:textId="617489DD"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71904" behindDoc="0" locked="0" layoutInCell="1" allowOverlap="1" wp14:anchorId="0996D811" wp14:editId="41D36A5D">
                <wp:simplePos x="0" y="0"/>
                <wp:positionH relativeFrom="page">
                  <wp:posOffset>2297151</wp:posOffset>
                </wp:positionH>
                <wp:positionV relativeFrom="paragraph">
                  <wp:posOffset>962443</wp:posOffset>
                </wp:positionV>
                <wp:extent cx="4614793" cy="1772920"/>
                <wp:effectExtent l="0" t="0" r="14605" b="1778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793" cy="1772920"/>
                        </a:xfrm>
                        <a:prstGeom prst="rect">
                          <a:avLst/>
                        </a:prstGeom>
                        <a:solidFill>
                          <a:srgbClr val="FFFFFF"/>
                        </a:solidFill>
                        <a:ln w="9525">
                          <a:solidFill>
                            <a:srgbClr val="000000"/>
                          </a:solidFill>
                          <a:miter lim="800000"/>
                          <a:headEnd/>
                          <a:tailEnd/>
                        </a:ln>
                      </wps:spPr>
                      <wps:txbx>
                        <w:txbxContent>
                          <w:p w14:paraId="64A7C9C5" w14:textId="77777777" w:rsidR="008656F9" w:rsidRDefault="008656F9" w:rsidP="00331ABD">
                            <w:pPr>
                              <w:spacing w:after="0" w:line="240" w:lineRule="auto"/>
                            </w:pPr>
                          </w:p>
                          <w:p w14:paraId="13F47F4F" w14:textId="77777777" w:rsidR="008656F9" w:rsidRDefault="008656F9" w:rsidP="00331ABD">
                            <w:pPr>
                              <w:spacing w:after="0" w:line="240" w:lineRule="auto"/>
                            </w:pPr>
                          </w:p>
                          <w:p w14:paraId="25C4AD07" w14:textId="77777777" w:rsidR="008656F9" w:rsidRDefault="008656F9" w:rsidP="00331ABD">
                            <w:pPr>
                              <w:spacing w:after="0" w:line="240" w:lineRule="auto"/>
                            </w:pPr>
                          </w:p>
                          <w:p w14:paraId="052EA948" w14:textId="77777777" w:rsidR="008656F9" w:rsidRDefault="008656F9" w:rsidP="00331ABD">
                            <w:pPr>
                              <w:spacing w:after="0" w:line="240" w:lineRule="auto"/>
                            </w:pPr>
                          </w:p>
                          <w:p w14:paraId="6A20EA6C" w14:textId="77777777" w:rsidR="008656F9" w:rsidRDefault="008656F9" w:rsidP="00331ABD">
                            <w:pPr>
                              <w:spacing w:after="0" w:line="240" w:lineRule="auto"/>
                            </w:pPr>
                          </w:p>
                          <w:p w14:paraId="0BCE2514" w14:textId="77777777" w:rsidR="008656F9" w:rsidRDefault="008656F9" w:rsidP="00331ABD">
                            <w:pPr>
                              <w:spacing w:after="0" w:line="240" w:lineRule="auto"/>
                            </w:pPr>
                          </w:p>
                          <w:p w14:paraId="7E711CB2" w14:textId="77777777" w:rsidR="008656F9" w:rsidRDefault="008656F9" w:rsidP="00331ABD">
                            <w:pPr>
                              <w:spacing w:after="0" w:line="240" w:lineRule="auto"/>
                            </w:pPr>
                          </w:p>
                          <w:p w14:paraId="5466CDDA" w14:textId="77777777" w:rsidR="008656F9" w:rsidRDefault="008656F9" w:rsidP="00331ABD">
                            <w:pPr>
                              <w:spacing w:after="0" w:line="240" w:lineRule="auto"/>
                            </w:pPr>
                          </w:p>
                          <w:p w14:paraId="06F40156" w14:textId="77777777" w:rsidR="008656F9" w:rsidRDefault="008656F9" w:rsidP="00331ABD">
                            <w:pPr>
                              <w:spacing w:after="0" w:line="240" w:lineRule="auto"/>
                            </w:pPr>
                          </w:p>
                          <w:p w14:paraId="59E3EB40" w14:textId="77777777" w:rsidR="008656F9" w:rsidRDefault="008656F9" w:rsidP="00331ABD">
                            <w:pPr>
                              <w:spacing w:after="0" w:line="240" w:lineRule="auto"/>
                            </w:pPr>
                          </w:p>
                          <w:p w14:paraId="17C4DA22" w14:textId="77777777" w:rsidR="008656F9" w:rsidRDefault="008656F9" w:rsidP="00331ABD">
                            <w:pPr>
                              <w:spacing w:after="0" w:line="240" w:lineRule="auto"/>
                            </w:pPr>
                          </w:p>
                          <w:p w14:paraId="75F102B2" w14:textId="77777777" w:rsidR="008656F9" w:rsidRDefault="008656F9" w:rsidP="00331ABD">
                            <w:pPr>
                              <w:spacing w:after="0" w:line="240" w:lineRule="auto"/>
                            </w:pPr>
                          </w:p>
                          <w:p w14:paraId="3A015748" w14:textId="77777777" w:rsidR="008656F9" w:rsidRDefault="008656F9" w:rsidP="00331ABD">
                            <w:pPr>
                              <w:spacing w:after="0" w:line="240" w:lineRule="auto"/>
                            </w:pPr>
                          </w:p>
                          <w:p w14:paraId="607E3F4B" w14:textId="77777777" w:rsidR="008656F9" w:rsidRDefault="008656F9" w:rsidP="00331ABD">
                            <w:pPr>
                              <w:spacing w:after="0" w:line="240" w:lineRule="auto"/>
                            </w:pPr>
                          </w:p>
                          <w:p w14:paraId="664F0DCA" w14:textId="77777777" w:rsidR="008656F9" w:rsidRDefault="008656F9" w:rsidP="00331ABD">
                            <w:pPr>
                              <w:spacing w:after="0" w:line="240" w:lineRule="auto"/>
                            </w:pPr>
                          </w:p>
                          <w:p w14:paraId="01D0EDA8" w14:textId="77777777" w:rsidR="008656F9" w:rsidRDefault="008656F9" w:rsidP="00331ABD">
                            <w:pPr>
                              <w:spacing w:after="0" w:line="240" w:lineRule="auto"/>
                            </w:pPr>
                          </w:p>
                          <w:p w14:paraId="4739EF64"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6D811" id="_x0000_s1081" type="#_x0000_t202" style="position:absolute;margin-left:180.9pt;margin-top:75.8pt;width:363.35pt;height:139.6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">
                <v:textbox>
                  <w:txbxContent>
                    <w:p w14:paraId="64A7C9C5" w14:textId="77777777" w:rsidR="008656F9" w:rsidRDefault="008656F9" w:rsidP="00331ABD">
                      <w:pPr>
                        <w:spacing w:after="0" w:line="240" w:lineRule="auto"/>
                      </w:pPr>
                    </w:p>
                    <w:p w14:paraId="13F47F4F" w14:textId="77777777" w:rsidR="008656F9" w:rsidRDefault="008656F9" w:rsidP="00331ABD">
                      <w:pPr>
                        <w:spacing w:after="0" w:line="240" w:lineRule="auto"/>
                      </w:pPr>
                    </w:p>
                    <w:p w14:paraId="25C4AD07" w14:textId="77777777" w:rsidR="008656F9" w:rsidRDefault="008656F9" w:rsidP="00331ABD">
                      <w:pPr>
                        <w:spacing w:after="0" w:line="240" w:lineRule="auto"/>
                      </w:pPr>
                    </w:p>
                    <w:p w14:paraId="052EA948" w14:textId="77777777" w:rsidR="008656F9" w:rsidRDefault="008656F9" w:rsidP="00331ABD">
                      <w:pPr>
                        <w:spacing w:after="0" w:line="240" w:lineRule="auto"/>
                      </w:pPr>
                    </w:p>
                    <w:p w14:paraId="6A20EA6C" w14:textId="77777777" w:rsidR="008656F9" w:rsidRDefault="008656F9" w:rsidP="00331ABD">
                      <w:pPr>
                        <w:spacing w:after="0" w:line="240" w:lineRule="auto"/>
                      </w:pPr>
                    </w:p>
                    <w:p w14:paraId="0BCE2514" w14:textId="77777777" w:rsidR="008656F9" w:rsidRDefault="008656F9" w:rsidP="00331ABD">
                      <w:pPr>
                        <w:spacing w:after="0" w:line="240" w:lineRule="auto"/>
                      </w:pPr>
                    </w:p>
                    <w:p w14:paraId="7E711CB2" w14:textId="77777777" w:rsidR="008656F9" w:rsidRDefault="008656F9" w:rsidP="00331ABD">
                      <w:pPr>
                        <w:spacing w:after="0" w:line="240" w:lineRule="auto"/>
                      </w:pPr>
                    </w:p>
                    <w:p w14:paraId="5466CDDA" w14:textId="77777777" w:rsidR="008656F9" w:rsidRDefault="008656F9" w:rsidP="00331ABD">
                      <w:pPr>
                        <w:spacing w:after="0" w:line="240" w:lineRule="auto"/>
                      </w:pPr>
                    </w:p>
                    <w:p w14:paraId="06F40156" w14:textId="77777777" w:rsidR="008656F9" w:rsidRDefault="008656F9" w:rsidP="00331ABD">
                      <w:pPr>
                        <w:spacing w:after="0" w:line="240" w:lineRule="auto"/>
                      </w:pPr>
                    </w:p>
                    <w:p w14:paraId="59E3EB40" w14:textId="77777777" w:rsidR="008656F9" w:rsidRDefault="008656F9" w:rsidP="00331ABD">
                      <w:pPr>
                        <w:spacing w:after="0" w:line="240" w:lineRule="auto"/>
                      </w:pPr>
                    </w:p>
                    <w:p w14:paraId="17C4DA22" w14:textId="77777777" w:rsidR="008656F9" w:rsidRDefault="008656F9" w:rsidP="00331ABD">
                      <w:pPr>
                        <w:spacing w:after="0" w:line="240" w:lineRule="auto"/>
                      </w:pPr>
                    </w:p>
                    <w:p w14:paraId="75F102B2" w14:textId="77777777" w:rsidR="008656F9" w:rsidRDefault="008656F9" w:rsidP="00331ABD">
                      <w:pPr>
                        <w:spacing w:after="0" w:line="240" w:lineRule="auto"/>
                      </w:pPr>
                    </w:p>
                    <w:p w14:paraId="3A015748" w14:textId="77777777" w:rsidR="008656F9" w:rsidRDefault="008656F9" w:rsidP="00331ABD">
                      <w:pPr>
                        <w:spacing w:after="0" w:line="240" w:lineRule="auto"/>
                      </w:pPr>
                    </w:p>
                    <w:p w14:paraId="607E3F4B" w14:textId="77777777" w:rsidR="008656F9" w:rsidRDefault="008656F9" w:rsidP="00331ABD">
                      <w:pPr>
                        <w:spacing w:after="0" w:line="240" w:lineRule="auto"/>
                      </w:pPr>
                    </w:p>
                    <w:p w14:paraId="664F0DCA" w14:textId="77777777" w:rsidR="008656F9" w:rsidRDefault="008656F9" w:rsidP="00331ABD">
                      <w:pPr>
                        <w:spacing w:after="0" w:line="240" w:lineRule="auto"/>
                      </w:pPr>
                    </w:p>
                    <w:p w14:paraId="01D0EDA8" w14:textId="77777777" w:rsidR="008656F9" w:rsidRDefault="008656F9" w:rsidP="00331ABD">
                      <w:pPr>
                        <w:spacing w:after="0" w:line="240" w:lineRule="auto"/>
                      </w:pPr>
                    </w:p>
                    <w:p w14:paraId="4739EF64" w14:textId="77777777" w:rsidR="008656F9" w:rsidRDefault="008656F9" w:rsidP="00331ABD">
                      <w:pPr>
                        <w:spacing w:after="0" w:line="240" w:lineRule="auto"/>
                      </w:pPr>
                    </w:p>
                  </w:txbxContent>
                </v:textbox>
                <w10:wrap anchorx="page"/>
              </v:shape>
            </w:pict>
          </mc:Fallback>
        </mc:AlternateContent>
      </w:r>
      <w:r w:rsidR="00505E40" w:rsidRPr="007037E3">
        <w:rPr>
          <w:noProof/>
        </w:rPr>
        <w:drawing>
          <wp:inline distT="0" distB="0" distL="0" distR="0" wp14:anchorId="59E0CA4D" wp14:editId="1FBDD267">
            <wp:extent cx="6507480" cy="3016250"/>
            <wp:effectExtent l="0" t="0" r="0" b="0"/>
            <wp:docPr id="1627"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
                      <a:extLst>
                        <a:ext uri="{28A0092B-C50C-407E-A947-70E740481C1C}">
                          <a14:useLocalDpi xmlns:a14="http://schemas.microsoft.com/office/drawing/2010/main" val="0"/>
                        </a:ext>
                      </a:extLst>
                    </a:blip>
                    <a:srcRect t="37306" b="17593"/>
                    <a:stretch>
                      <a:fillRect/>
                    </a:stretch>
                  </pic:blipFill>
                  <pic:spPr bwMode="auto">
                    <a:xfrm>
                      <a:off x="0" y="0"/>
                      <a:ext cx="6507480" cy="3016250"/>
                    </a:xfrm>
                    <a:prstGeom prst="rect">
                      <a:avLst/>
                    </a:prstGeom>
                    <a:noFill/>
                    <a:ln>
                      <a:noFill/>
                    </a:ln>
                  </pic:spPr>
                </pic:pic>
              </a:graphicData>
            </a:graphic>
          </wp:inline>
        </w:drawing>
      </w:r>
    </w:p>
    <w:p w14:paraId="6870B83D" w14:textId="494433CF"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8 </w:t>
      </w:r>
      <w:r>
        <w:rPr>
          <w:rFonts w:ascii="Calibri" w:hAnsi="Calibri" w:cs="Calibri"/>
          <w:b/>
          <w:bCs/>
          <w:color w:val="000000"/>
          <w:sz w:val="22"/>
          <w:szCs w:val="22"/>
        </w:rPr>
        <w:t>Q# 33/</w:t>
      </w:r>
      <w:r w:rsidRPr="002C4341">
        <w:rPr>
          <w:rFonts w:cs="Calibri"/>
          <w:color w:val="000000"/>
          <w:sz w:val="22"/>
          <w:szCs w:val="22"/>
        </w:rPr>
        <w:t xml:space="preserve"> </w:t>
      </w:r>
      <w:r w:rsidRPr="002C4341">
        <w:rPr>
          <w:noProof/>
        </w:rPr>
        <w:t>IGCSE Chemistry/2017/w/Paper 41/</w:t>
      </w:r>
    </w:p>
    <w:p w14:paraId="4758EE47" w14:textId="77777777" w:rsidR="00505E40" w:rsidRPr="002C4341" w:rsidRDefault="00505E40" w:rsidP="00505E40">
      <w:pPr>
        <w:spacing w:after="0" w:line="240" w:lineRule="auto"/>
        <w:rPr>
          <w:noProof/>
        </w:rPr>
      </w:pPr>
      <w:r w:rsidRPr="007037E3">
        <w:rPr>
          <w:noProof/>
        </w:rPr>
        <w:drawing>
          <wp:inline distT="0" distB="0" distL="0" distR="0" wp14:anchorId="503D7882" wp14:editId="6144EAD1">
            <wp:extent cx="6555105" cy="233917"/>
            <wp:effectExtent l="0" t="0" r="0" b="0"/>
            <wp:docPr id="1623"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rotWithShape="1">
                    <a:blip r:embed="rId50">
                      <a:extLst>
                        <a:ext uri="{28A0092B-C50C-407E-A947-70E740481C1C}">
                          <a14:useLocalDpi xmlns:a14="http://schemas.microsoft.com/office/drawing/2010/main" val="0"/>
                        </a:ext>
                      </a:extLst>
                    </a:blip>
                    <a:srcRect b="96336"/>
                    <a:stretch/>
                  </pic:blipFill>
                  <pic:spPr bwMode="auto">
                    <a:xfrm>
                      <a:off x="0" y="0"/>
                      <a:ext cx="6555105" cy="233917"/>
                    </a:xfrm>
                    <a:prstGeom prst="rect">
                      <a:avLst/>
                    </a:prstGeom>
                    <a:noFill/>
                    <a:ln>
                      <a:noFill/>
                    </a:ln>
                    <a:extLst>
                      <a:ext uri="{53640926-AAD7-44D8-BBD7-CCE9431645EC}">
                        <a14:shadowObscured xmlns:a14="http://schemas.microsoft.com/office/drawing/2010/main"/>
                      </a:ext>
                    </a:extLst>
                  </pic:spPr>
                </pic:pic>
              </a:graphicData>
            </a:graphic>
          </wp:inline>
        </w:drawing>
      </w:r>
    </w:p>
    <w:p w14:paraId="39B9E5C5" w14:textId="0638CE60" w:rsidR="00505E40" w:rsidRPr="002C4341" w:rsidRDefault="00505E40" w:rsidP="00505E40">
      <w:pPr>
        <w:spacing w:after="0" w:line="240" w:lineRule="auto"/>
        <w:rPr>
          <w:noProof/>
        </w:rPr>
      </w:pPr>
      <w:r w:rsidRPr="007037E3">
        <w:rPr>
          <w:noProof/>
        </w:rPr>
        <w:drawing>
          <wp:inline distT="0" distB="0" distL="0" distR="0" wp14:anchorId="2BF13ABB" wp14:editId="7C0ABFB4">
            <wp:extent cx="6531610" cy="1223010"/>
            <wp:effectExtent l="0" t="0" r="0" b="0"/>
            <wp:docPr id="1624"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
                      <a:extLst>
                        <a:ext uri="{28A0092B-C50C-407E-A947-70E740481C1C}">
                          <a14:useLocalDpi xmlns:a14="http://schemas.microsoft.com/office/drawing/2010/main" val="0"/>
                        </a:ext>
                      </a:extLst>
                    </a:blip>
                    <a:srcRect b="83882"/>
                    <a:stretch>
                      <a:fillRect/>
                    </a:stretch>
                  </pic:blipFill>
                  <pic:spPr bwMode="auto">
                    <a:xfrm>
                      <a:off x="0" y="0"/>
                      <a:ext cx="6531610" cy="1223010"/>
                    </a:xfrm>
                    <a:prstGeom prst="rect">
                      <a:avLst/>
                    </a:prstGeom>
                    <a:noFill/>
                    <a:ln>
                      <a:noFill/>
                    </a:ln>
                  </pic:spPr>
                </pic:pic>
              </a:graphicData>
            </a:graphic>
          </wp:inline>
        </w:drawing>
      </w:r>
    </w:p>
    <w:p w14:paraId="2BB09773" w14:textId="2126780D"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73952" behindDoc="0" locked="0" layoutInCell="1" allowOverlap="1" wp14:anchorId="4D8DDC13" wp14:editId="096F7947">
                <wp:simplePos x="0" y="0"/>
                <wp:positionH relativeFrom="margin">
                  <wp:align>right</wp:align>
                </wp:positionH>
                <wp:positionV relativeFrom="paragraph">
                  <wp:posOffset>266855</wp:posOffset>
                </wp:positionV>
                <wp:extent cx="5776332" cy="1260088"/>
                <wp:effectExtent l="0" t="0" r="15240" b="1651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332" cy="1260088"/>
                        </a:xfrm>
                        <a:prstGeom prst="rect">
                          <a:avLst/>
                        </a:prstGeom>
                        <a:solidFill>
                          <a:srgbClr val="FFFFFF"/>
                        </a:solidFill>
                        <a:ln w="9525">
                          <a:solidFill>
                            <a:srgbClr val="000000"/>
                          </a:solidFill>
                          <a:miter lim="800000"/>
                          <a:headEnd/>
                          <a:tailEnd/>
                        </a:ln>
                      </wps:spPr>
                      <wps:txbx>
                        <w:txbxContent>
                          <w:p w14:paraId="5A7F22AD" w14:textId="77777777" w:rsidR="008656F9" w:rsidRDefault="008656F9" w:rsidP="00331ABD">
                            <w:pPr>
                              <w:spacing w:after="0" w:line="240" w:lineRule="auto"/>
                            </w:pPr>
                          </w:p>
                          <w:p w14:paraId="5A622E66" w14:textId="77777777" w:rsidR="008656F9" w:rsidRDefault="008656F9" w:rsidP="00331ABD">
                            <w:pPr>
                              <w:spacing w:after="0" w:line="240" w:lineRule="auto"/>
                            </w:pPr>
                          </w:p>
                          <w:p w14:paraId="039AD9F2" w14:textId="77777777" w:rsidR="008656F9" w:rsidRDefault="008656F9" w:rsidP="00331ABD">
                            <w:pPr>
                              <w:spacing w:after="0" w:line="240" w:lineRule="auto"/>
                            </w:pPr>
                          </w:p>
                          <w:p w14:paraId="66A7D90D" w14:textId="77777777" w:rsidR="008656F9" w:rsidRDefault="008656F9" w:rsidP="00331ABD">
                            <w:pPr>
                              <w:spacing w:after="0" w:line="240" w:lineRule="auto"/>
                            </w:pPr>
                          </w:p>
                          <w:p w14:paraId="503EB425" w14:textId="77777777" w:rsidR="008656F9" w:rsidRDefault="008656F9" w:rsidP="00331ABD">
                            <w:pPr>
                              <w:spacing w:after="0" w:line="240" w:lineRule="auto"/>
                            </w:pPr>
                          </w:p>
                          <w:p w14:paraId="1091C2EA" w14:textId="77777777" w:rsidR="008656F9" w:rsidRDefault="008656F9" w:rsidP="00331ABD">
                            <w:pPr>
                              <w:spacing w:after="0" w:line="240" w:lineRule="auto"/>
                            </w:pPr>
                          </w:p>
                          <w:p w14:paraId="42EF4BD2" w14:textId="77777777" w:rsidR="008656F9" w:rsidRDefault="008656F9" w:rsidP="00331ABD">
                            <w:pPr>
                              <w:spacing w:after="0" w:line="240" w:lineRule="auto"/>
                            </w:pPr>
                          </w:p>
                          <w:p w14:paraId="713C95B2" w14:textId="77777777" w:rsidR="008656F9" w:rsidRDefault="008656F9" w:rsidP="00331ABD">
                            <w:pPr>
                              <w:spacing w:after="0" w:line="240" w:lineRule="auto"/>
                            </w:pPr>
                          </w:p>
                          <w:p w14:paraId="3C47C8C6" w14:textId="77777777" w:rsidR="008656F9" w:rsidRDefault="008656F9" w:rsidP="00331ABD">
                            <w:pPr>
                              <w:spacing w:after="0" w:line="240" w:lineRule="auto"/>
                            </w:pPr>
                          </w:p>
                          <w:p w14:paraId="28EE1831" w14:textId="77777777" w:rsidR="008656F9" w:rsidRDefault="008656F9" w:rsidP="00331ABD">
                            <w:pPr>
                              <w:spacing w:after="0" w:line="240" w:lineRule="auto"/>
                            </w:pPr>
                          </w:p>
                          <w:p w14:paraId="5122D57C" w14:textId="77777777" w:rsidR="008656F9" w:rsidRDefault="008656F9" w:rsidP="00331ABD">
                            <w:pPr>
                              <w:spacing w:after="0" w:line="240" w:lineRule="auto"/>
                            </w:pPr>
                          </w:p>
                          <w:p w14:paraId="4064CD0A" w14:textId="77777777" w:rsidR="008656F9" w:rsidRDefault="008656F9" w:rsidP="00331ABD">
                            <w:pPr>
                              <w:spacing w:after="0" w:line="240" w:lineRule="auto"/>
                            </w:pPr>
                          </w:p>
                          <w:p w14:paraId="761ACE0C" w14:textId="77777777" w:rsidR="008656F9" w:rsidRDefault="008656F9" w:rsidP="00331ABD">
                            <w:pPr>
                              <w:spacing w:after="0" w:line="240" w:lineRule="auto"/>
                            </w:pPr>
                          </w:p>
                          <w:p w14:paraId="7D5FA541" w14:textId="77777777" w:rsidR="008656F9" w:rsidRDefault="008656F9" w:rsidP="00331ABD">
                            <w:pPr>
                              <w:spacing w:after="0" w:line="240" w:lineRule="auto"/>
                            </w:pPr>
                          </w:p>
                          <w:p w14:paraId="5953BB67" w14:textId="77777777" w:rsidR="008656F9" w:rsidRDefault="008656F9" w:rsidP="00331ABD">
                            <w:pPr>
                              <w:spacing w:after="0" w:line="240" w:lineRule="auto"/>
                            </w:pPr>
                          </w:p>
                          <w:p w14:paraId="7C4943F1" w14:textId="77777777" w:rsidR="008656F9" w:rsidRDefault="008656F9" w:rsidP="00331ABD">
                            <w:pPr>
                              <w:spacing w:after="0" w:line="240" w:lineRule="auto"/>
                            </w:pPr>
                          </w:p>
                          <w:p w14:paraId="21C0797A"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DDC13" id="_x0000_s1082" type="#_x0000_t202" style="position:absolute;margin-left:403.65pt;margin-top:21pt;width:454.85pt;height:99.2pt;z-index:25177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">
                <v:textbox>
                  <w:txbxContent>
                    <w:p w14:paraId="5A7F22AD" w14:textId="77777777" w:rsidR="008656F9" w:rsidRDefault="008656F9" w:rsidP="00331ABD">
                      <w:pPr>
                        <w:spacing w:after="0" w:line="240" w:lineRule="auto"/>
                      </w:pPr>
                    </w:p>
                    <w:p w14:paraId="5A622E66" w14:textId="77777777" w:rsidR="008656F9" w:rsidRDefault="008656F9" w:rsidP="00331ABD">
                      <w:pPr>
                        <w:spacing w:after="0" w:line="240" w:lineRule="auto"/>
                      </w:pPr>
                    </w:p>
                    <w:p w14:paraId="039AD9F2" w14:textId="77777777" w:rsidR="008656F9" w:rsidRDefault="008656F9" w:rsidP="00331ABD">
                      <w:pPr>
                        <w:spacing w:after="0" w:line="240" w:lineRule="auto"/>
                      </w:pPr>
                    </w:p>
                    <w:p w14:paraId="66A7D90D" w14:textId="77777777" w:rsidR="008656F9" w:rsidRDefault="008656F9" w:rsidP="00331ABD">
                      <w:pPr>
                        <w:spacing w:after="0" w:line="240" w:lineRule="auto"/>
                      </w:pPr>
                    </w:p>
                    <w:p w14:paraId="503EB425" w14:textId="77777777" w:rsidR="008656F9" w:rsidRDefault="008656F9" w:rsidP="00331ABD">
                      <w:pPr>
                        <w:spacing w:after="0" w:line="240" w:lineRule="auto"/>
                      </w:pPr>
                    </w:p>
                    <w:p w14:paraId="1091C2EA" w14:textId="77777777" w:rsidR="008656F9" w:rsidRDefault="008656F9" w:rsidP="00331ABD">
                      <w:pPr>
                        <w:spacing w:after="0" w:line="240" w:lineRule="auto"/>
                      </w:pPr>
                    </w:p>
                    <w:p w14:paraId="42EF4BD2" w14:textId="77777777" w:rsidR="008656F9" w:rsidRDefault="008656F9" w:rsidP="00331ABD">
                      <w:pPr>
                        <w:spacing w:after="0" w:line="240" w:lineRule="auto"/>
                      </w:pPr>
                    </w:p>
                    <w:p w14:paraId="713C95B2" w14:textId="77777777" w:rsidR="008656F9" w:rsidRDefault="008656F9" w:rsidP="00331ABD">
                      <w:pPr>
                        <w:spacing w:after="0" w:line="240" w:lineRule="auto"/>
                      </w:pPr>
                    </w:p>
                    <w:p w14:paraId="3C47C8C6" w14:textId="77777777" w:rsidR="008656F9" w:rsidRDefault="008656F9" w:rsidP="00331ABD">
                      <w:pPr>
                        <w:spacing w:after="0" w:line="240" w:lineRule="auto"/>
                      </w:pPr>
                    </w:p>
                    <w:p w14:paraId="28EE1831" w14:textId="77777777" w:rsidR="008656F9" w:rsidRDefault="008656F9" w:rsidP="00331ABD">
                      <w:pPr>
                        <w:spacing w:after="0" w:line="240" w:lineRule="auto"/>
                      </w:pPr>
                    </w:p>
                    <w:p w14:paraId="5122D57C" w14:textId="77777777" w:rsidR="008656F9" w:rsidRDefault="008656F9" w:rsidP="00331ABD">
                      <w:pPr>
                        <w:spacing w:after="0" w:line="240" w:lineRule="auto"/>
                      </w:pPr>
                    </w:p>
                    <w:p w14:paraId="4064CD0A" w14:textId="77777777" w:rsidR="008656F9" w:rsidRDefault="008656F9" w:rsidP="00331ABD">
                      <w:pPr>
                        <w:spacing w:after="0" w:line="240" w:lineRule="auto"/>
                      </w:pPr>
                    </w:p>
                    <w:p w14:paraId="761ACE0C" w14:textId="77777777" w:rsidR="008656F9" w:rsidRDefault="008656F9" w:rsidP="00331ABD">
                      <w:pPr>
                        <w:spacing w:after="0" w:line="240" w:lineRule="auto"/>
                      </w:pPr>
                    </w:p>
                    <w:p w14:paraId="7D5FA541" w14:textId="77777777" w:rsidR="008656F9" w:rsidRDefault="008656F9" w:rsidP="00331ABD">
                      <w:pPr>
                        <w:spacing w:after="0" w:line="240" w:lineRule="auto"/>
                      </w:pPr>
                    </w:p>
                    <w:p w14:paraId="5953BB67" w14:textId="77777777" w:rsidR="008656F9" w:rsidRDefault="008656F9" w:rsidP="00331ABD">
                      <w:pPr>
                        <w:spacing w:after="0" w:line="240" w:lineRule="auto"/>
                      </w:pPr>
                    </w:p>
                    <w:p w14:paraId="7C4943F1" w14:textId="77777777" w:rsidR="008656F9" w:rsidRDefault="008656F9" w:rsidP="00331ABD">
                      <w:pPr>
                        <w:spacing w:after="0" w:line="240" w:lineRule="auto"/>
                      </w:pPr>
                    </w:p>
                    <w:p w14:paraId="21C0797A"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63CCBED9" wp14:editId="40C27382">
            <wp:extent cx="6531610" cy="1569868"/>
            <wp:effectExtent l="0" t="0" r="2540" b="0"/>
            <wp:docPr id="1625"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rotWithShape="1">
                    <a:blip r:embed="rId51">
                      <a:extLst>
                        <a:ext uri="{28A0092B-C50C-407E-A947-70E740481C1C}">
                          <a14:useLocalDpi xmlns:a14="http://schemas.microsoft.com/office/drawing/2010/main" val="0"/>
                        </a:ext>
                      </a:extLst>
                    </a:blip>
                    <a:srcRect t="79380"/>
                    <a:stretch/>
                  </pic:blipFill>
                  <pic:spPr bwMode="auto">
                    <a:xfrm>
                      <a:off x="0" y="0"/>
                      <a:ext cx="6531610" cy="1569868"/>
                    </a:xfrm>
                    <a:prstGeom prst="rect">
                      <a:avLst/>
                    </a:prstGeom>
                    <a:noFill/>
                    <a:ln>
                      <a:noFill/>
                    </a:ln>
                    <a:extLst>
                      <a:ext uri="{53640926-AAD7-44D8-BBD7-CCE9431645EC}">
                        <a14:shadowObscured xmlns:a14="http://schemas.microsoft.com/office/drawing/2010/main"/>
                      </a:ext>
                    </a:extLst>
                  </pic:spPr>
                </pic:pic>
              </a:graphicData>
            </a:graphic>
          </wp:inline>
        </w:drawing>
      </w:r>
    </w:p>
    <w:p w14:paraId="30AEEB4C"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8 </w:t>
      </w:r>
      <w:r>
        <w:rPr>
          <w:rFonts w:ascii="Calibri" w:hAnsi="Calibri" w:cs="Calibri"/>
          <w:b/>
          <w:bCs/>
          <w:color w:val="000000"/>
          <w:sz w:val="22"/>
          <w:szCs w:val="22"/>
        </w:rPr>
        <w:t>Q# 34/</w:t>
      </w:r>
      <w:r w:rsidRPr="002C4341">
        <w:rPr>
          <w:rFonts w:cs="Calibri"/>
          <w:color w:val="000000"/>
          <w:sz w:val="22"/>
          <w:szCs w:val="22"/>
        </w:rPr>
        <w:t xml:space="preserve"> </w:t>
      </w:r>
      <w:r w:rsidRPr="002C4341">
        <w:rPr>
          <w:noProof/>
        </w:rPr>
        <w:t>IGCSE Chemistry/2017/s/Paper 42/Q4</w:t>
      </w:r>
    </w:p>
    <w:p w14:paraId="41859841" w14:textId="57BBCA8A"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76000" behindDoc="0" locked="0" layoutInCell="1" allowOverlap="1" wp14:anchorId="56EADDCD" wp14:editId="0746300A">
                <wp:simplePos x="0" y="0"/>
                <wp:positionH relativeFrom="page">
                  <wp:align>center</wp:align>
                </wp:positionH>
                <wp:positionV relativeFrom="paragraph">
                  <wp:posOffset>1042623</wp:posOffset>
                </wp:positionV>
                <wp:extent cx="5776332" cy="1260088"/>
                <wp:effectExtent l="0" t="0" r="15240" b="1651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332" cy="1260088"/>
                        </a:xfrm>
                        <a:prstGeom prst="rect">
                          <a:avLst/>
                        </a:prstGeom>
                        <a:solidFill>
                          <a:srgbClr val="FFFFFF"/>
                        </a:solidFill>
                        <a:ln w="9525">
                          <a:solidFill>
                            <a:srgbClr val="000000"/>
                          </a:solidFill>
                          <a:miter lim="800000"/>
                          <a:headEnd/>
                          <a:tailEnd/>
                        </a:ln>
                      </wps:spPr>
                      <wps:txbx>
                        <w:txbxContent>
                          <w:p w14:paraId="38EF12D0" w14:textId="77777777" w:rsidR="008656F9" w:rsidRDefault="008656F9" w:rsidP="00331ABD">
                            <w:pPr>
                              <w:spacing w:after="0" w:line="240" w:lineRule="auto"/>
                            </w:pPr>
                          </w:p>
                          <w:p w14:paraId="46B1952C" w14:textId="77777777" w:rsidR="008656F9" w:rsidRDefault="008656F9" w:rsidP="00331ABD">
                            <w:pPr>
                              <w:spacing w:after="0" w:line="240" w:lineRule="auto"/>
                            </w:pPr>
                          </w:p>
                          <w:p w14:paraId="25B48A22" w14:textId="77777777" w:rsidR="008656F9" w:rsidRDefault="008656F9" w:rsidP="00331ABD">
                            <w:pPr>
                              <w:spacing w:after="0" w:line="240" w:lineRule="auto"/>
                            </w:pPr>
                          </w:p>
                          <w:p w14:paraId="1A240954" w14:textId="77777777" w:rsidR="008656F9" w:rsidRDefault="008656F9" w:rsidP="00331ABD">
                            <w:pPr>
                              <w:spacing w:after="0" w:line="240" w:lineRule="auto"/>
                            </w:pPr>
                          </w:p>
                          <w:p w14:paraId="7386A039" w14:textId="77777777" w:rsidR="008656F9" w:rsidRDefault="008656F9" w:rsidP="00331ABD">
                            <w:pPr>
                              <w:spacing w:after="0" w:line="240" w:lineRule="auto"/>
                            </w:pPr>
                          </w:p>
                          <w:p w14:paraId="0EBD9A34" w14:textId="77777777" w:rsidR="008656F9" w:rsidRDefault="008656F9" w:rsidP="00331ABD">
                            <w:pPr>
                              <w:spacing w:after="0" w:line="240" w:lineRule="auto"/>
                            </w:pPr>
                          </w:p>
                          <w:p w14:paraId="1AD17B29" w14:textId="77777777" w:rsidR="008656F9" w:rsidRDefault="008656F9" w:rsidP="00331ABD">
                            <w:pPr>
                              <w:spacing w:after="0" w:line="240" w:lineRule="auto"/>
                            </w:pPr>
                          </w:p>
                          <w:p w14:paraId="716E8532" w14:textId="77777777" w:rsidR="008656F9" w:rsidRDefault="008656F9" w:rsidP="00331ABD">
                            <w:pPr>
                              <w:spacing w:after="0" w:line="240" w:lineRule="auto"/>
                            </w:pPr>
                          </w:p>
                          <w:p w14:paraId="37F8BCEF" w14:textId="77777777" w:rsidR="008656F9" w:rsidRDefault="008656F9" w:rsidP="00331ABD">
                            <w:pPr>
                              <w:spacing w:after="0" w:line="240" w:lineRule="auto"/>
                            </w:pPr>
                          </w:p>
                          <w:p w14:paraId="5C74FAB5" w14:textId="77777777" w:rsidR="008656F9" w:rsidRDefault="008656F9" w:rsidP="00331ABD">
                            <w:pPr>
                              <w:spacing w:after="0" w:line="240" w:lineRule="auto"/>
                            </w:pPr>
                          </w:p>
                          <w:p w14:paraId="0EC2E273" w14:textId="77777777" w:rsidR="008656F9" w:rsidRDefault="008656F9" w:rsidP="00331ABD">
                            <w:pPr>
                              <w:spacing w:after="0" w:line="240" w:lineRule="auto"/>
                            </w:pPr>
                          </w:p>
                          <w:p w14:paraId="65761072" w14:textId="77777777" w:rsidR="008656F9" w:rsidRDefault="008656F9" w:rsidP="00331ABD">
                            <w:pPr>
                              <w:spacing w:after="0" w:line="240" w:lineRule="auto"/>
                            </w:pPr>
                          </w:p>
                          <w:p w14:paraId="7D61C7DE" w14:textId="77777777" w:rsidR="008656F9" w:rsidRDefault="008656F9" w:rsidP="00331ABD">
                            <w:pPr>
                              <w:spacing w:after="0" w:line="240" w:lineRule="auto"/>
                            </w:pPr>
                          </w:p>
                          <w:p w14:paraId="2B3D836A" w14:textId="77777777" w:rsidR="008656F9" w:rsidRDefault="008656F9" w:rsidP="00331ABD">
                            <w:pPr>
                              <w:spacing w:after="0" w:line="240" w:lineRule="auto"/>
                            </w:pPr>
                          </w:p>
                          <w:p w14:paraId="71E74568" w14:textId="77777777" w:rsidR="008656F9" w:rsidRDefault="008656F9" w:rsidP="00331ABD">
                            <w:pPr>
                              <w:spacing w:after="0" w:line="240" w:lineRule="auto"/>
                            </w:pPr>
                          </w:p>
                          <w:p w14:paraId="505EA70F" w14:textId="77777777" w:rsidR="008656F9" w:rsidRDefault="008656F9" w:rsidP="00331ABD">
                            <w:pPr>
                              <w:spacing w:after="0" w:line="240" w:lineRule="auto"/>
                            </w:pPr>
                          </w:p>
                          <w:p w14:paraId="5A3BC317"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ADDCD" id="_x0000_s1083" type="#_x0000_t202" style="position:absolute;margin-left:0;margin-top:82.1pt;width:454.85pt;height:99.2pt;z-index:2517760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">
                <v:textbox>
                  <w:txbxContent>
                    <w:p w14:paraId="38EF12D0" w14:textId="77777777" w:rsidR="008656F9" w:rsidRDefault="008656F9" w:rsidP="00331ABD">
                      <w:pPr>
                        <w:spacing w:after="0" w:line="240" w:lineRule="auto"/>
                      </w:pPr>
                    </w:p>
                    <w:p w14:paraId="46B1952C" w14:textId="77777777" w:rsidR="008656F9" w:rsidRDefault="008656F9" w:rsidP="00331ABD">
                      <w:pPr>
                        <w:spacing w:after="0" w:line="240" w:lineRule="auto"/>
                      </w:pPr>
                    </w:p>
                    <w:p w14:paraId="25B48A22" w14:textId="77777777" w:rsidR="008656F9" w:rsidRDefault="008656F9" w:rsidP="00331ABD">
                      <w:pPr>
                        <w:spacing w:after="0" w:line="240" w:lineRule="auto"/>
                      </w:pPr>
                    </w:p>
                    <w:p w14:paraId="1A240954" w14:textId="77777777" w:rsidR="008656F9" w:rsidRDefault="008656F9" w:rsidP="00331ABD">
                      <w:pPr>
                        <w:spacing w:after="0" w:line="240" w:lineRule="auto"/>
                      </w:pPr>
                    </w:p>
                    <w:p w14:paraId="7386A039" w14:textId="77777777" w:rsidR="008656F9" w:rsidRDefault="008656F9" w:rsidP="00331ABD">
                      <w:pPr>
                        <w:spacing w:after="0" w:line="240" w:lineRule="auto"/>
                      </w:pPr>
                    </w:p>
                    <w:p w14:paraId="0EBD9A34" w14:textId="77777777" w:rsidR="008656F9" w:rsidRDefault="008656F9" w:rsidP="00331ABD">
                      <w:pPr>
                        <w:spacing w:after="0" w:line="240" w:lineRule="auto"/>
                      </w:pPr>
                    </w:p>
                    <w:p w14:paraId="1AD17B29" w14:textId="77777777" w:rsidR="008656F9" w:rsidRDefault="008656F9" w:rsidP="00331ABD">
                      <w:pPr>
                        <w:spacing w:after="0" w:line="240" w:lineRule="auto"/>
                      </w:pPr>
                    </w:p>
                    <w:p w14:paraId="716E8532" w14:textId="77777777" w:rsidR="008656F9" w:rsidRDefault="008656F9" w:rsidP="00331ABD">
                      <w:pPr>
                        <w:spacing w:after="0" w:line="240" w:lineRule="auto"/>
                      </w:pPr>
                    </w:p>
                    <w:p w14:paraId="37F8BCEF" w14:textId="77777777" w:rsidR="008656F9" w:rsidRDefault="008656F9" w:rsidP="00331ABD">
                      <w:pPr>
                        <w:spacing w:after="0" w:line="240" w:lineRule="auto"/>
                      </w:pPr>
                    </w:p>
                    <w:p w14:paraId="5C74FAB5" w14:textId="77777777" w:rsidR="008656F9" w:rsidRDefault="008656F9" w:rsidP="00331ABD">
                      <w:pPr>
                        <w:spacing w:after="0" w:line="240" w:lineRule="auto"/>
                      </w:pPr>
                    </w:p>
                    <w:p w14:paraId="0EC2E273" w14:textId="77777777" w:rsidR="008656F9" w:rsidRDefault="008656F9" w:rsidP="00331ABD">
                      <w:pPr>
                        <w:spacing w:after="0" w:line="240" w:lineRule="auto"/>
                      </w:pPr>
                    </w:p>
                    <w:p w14:paraId="65761072" w14:textId="77777777" w:rsidR="008656F9" w:rsidRDefault="008656F9" w:rsidP="00331ABD">
                      <w:pPr>
                        <w:spacing w:after="0" w:line="240" w:lineRule="auto"/>
                      </w:pPr>
                    </w:p>
                    <w:p w14:paraId="7D61C7DE" w14:textId="77777777" w:rsidR="008656F9" w:rsidRDefault="008656F9" w:rsidP="00331ABD">
                      <w:pPr>
                        <w:spacing w:after="0" w:line="240" w:lineRule="auto"/>
                      </w:pPr>
                    </w:p>
                    <w:p w14:paraId="2B3D836A" w14:textId="77777777" w:rsidR="008656F9" w:rsidRDefault="008656F9" w:rsidP="00331ABD">
                      <w:pPr>
                        <w:spacing w:after="0" w:line="240" w:lineRule="auto"/>
                      </w:pPr>
                    </w:p>
                    <w:p w14:paraId="71E74568" w14:textId="77777777" w:rsidR="008656F9" w:rsidRDefault="008656F9" w:rsidP="00331ABD">
                      <w:pPr>
                        <w:spacing w:after="0" w:line="240" w:lineRule="auto"/>
                      </w:pPr>
                    </w:p>
                    <w:p w14:paraId="505EA70F" w14:textId="77777777" w:rsidR="008656F9" w:rsidRDefault="008656F9" w:rsidP="00331ABD">
                      <w:pPr>
                        <w:spacing w:after="0" w:line="240" w:lineRule="auto"/>
                      </w:pPr>
                    </w:p>
                    <w:p w14:paraId="5A3BC317" w14:textId="77777777" w:rsidR="008656F9" w:rsidRDefault="008656F9" w:rsidP="00331ABD">
                      <w:pPr>
                        <w:spacing w:after="0" w:line="240" w:lineRule="auto"/>
                      </w:pPr>
                    </w:p>
                  </w:txbxContent>
                </v:textbox>
                <w10:wrap anchorx="page"/>
              </v:shape>
            </w:pict>
          </mc:Fallback>
        </mc:AlternateContent>
      </w:r>
      <w:r w:rsidR="00505E40" w:rsidRPr="007037E3">
        <w:rPr>
          <w:noProof/>
        </w:rPr>
        <w:drawing>
          <wp:inline distT="0" distB="0" distL="0" distR="0" wp14:anchorId="7ED6128C" wp14:editId="75927A45">
            <wp:extent cx="6590665" cy="2351405"/>
            <wp:effectExtent l="0" t="0" r="0" b="0"/>
            <wp:docPr id="1621"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2">
                      <a:extLst>
                        <a:ext uri="{28A0092B-C50C-407E-A947-70E740481C1C}">
                          <a14:useLocalDpi xmlns:a14="http://schemas.microsoft.com/office/drawing/2010/main" val="0"/>
                        </a:ext>
                      </a:extLst>
                    </a:blip>
                    <a:srcRect t="25900" b="46204"/>
                    <a:stretch>
                      <a:fillRect/>
                    </a:stretch>
                  </pic:blipFill>
                  <pic:spPr bwMode="auto">
                    <a:xfrm>
                      <a:off x="0" y="0"/>
                      <a:ext cx="6590665" cy="2351405"/>
                    </a:xfrm>
                    <a:prstGeom prst="rect">
                      <a:avLst/>
                    </a:prstGeom>
                    <a:noFill/>
                    <a:ln>
                      <a:noFill/>
                    </a:ln>
                  </pic:spPr>
                </pic:pic>
              </a:graphicData>
            </a:graphic>
          </wp:inline>
        </w:drawing>
      </w:r>
    </w:p>
    <w:p w14:paraId="240F2067"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3D2EC0B1" w14:textId="17A327B3"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8 </w:t>
      </w:r>
      <w:r>
        <w:rPr>
          <w:rFonts w:ascii="Calibri" w:hAnsi="Calibri" w:cs="Calibri"/>
          <w:b/>
          <w:bCs/>
          <w:color w:val="000000"/>
          <w:sz w:val="22"/>
          <w:szCs w:val="22"/>
        </w:rPr>
        <w:t>Q# 35/</w:t>
      </w:r>
      <w:r w:rsidRPr="002C4341">
        <w:rPr>
          <w:rFonts w:cs="Calibri"/>
          <w:color w:val="000000"/>
          <w:sz w:val="22"/>
          <w:szCs w:val="22"/>
        </w:rPr>
        <w:t xml:space="preserve"> </w:t>
      </w:r>
      <w:r w:rsidRPr="002C4341">
        <w:rPr>
          <w:noProof/>
        </w:rPr>
        <w:t>IGCSE Chemistry/2017/s/Paper 42/Q3</w:t>
      </w:r>
    </w:p>
    <w:p w14:paraId="45A3204A" w14:textId="5D57C262"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78048" behindDoc="0" locked="0" layoutInCell="1" allowOverlap="1" wp14:anchorId="0A63F045" wp14:editId="1E5ACD1A">
                <wp:simplePos x="0" y="0"/>
                <wp:positionH relativeFrom="margin">
                  <wp:align>left</wp:align>
                </wp:positionH>
                <wp:positionV relativeFrom="paragraph">
                  <wp:posOffset>802594</wp:posOffset>
                </wp:positionV>
                <wp:extent cx="5776332" cy="2575932"/>
                <wp:effectExtent l="0" t="0" r="15240" b="1524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332" cy="2575932"/>
                        </a:xfrm>
                        <a:prstGeom prst="rect">
                          <a:avLst/>
                        </a:prstGeom>
                        <a:solidFill>
                          <a:srgbClr val="FFFFFF"/>
                        </a:solidFill>
                        <a:ln w="9525">
                          <a:solidFill>
                            <a:srgbClr val="000000"/>
                          </a:solidFill>
                          <a:miter lim="800000"/>
                          <a:headEnd/>
                          <a:tailEnd/>
                        </a:ln>
                      </wps:spPr>
                      <wps:txbx>
                        <w:txbxContent>
                          <w:p w14:paraId="6BFF3C9B" w14:textId="77777777" w:rsidR="008656F9" w:rsidRDefault="008656F9" w:rsidP="00331ABD">
                            <w:pPr>
                              <w:spacing w:after="0" w:line="240" w:lineRule="auto"/>
                            </w:pPr>
                          </w:p>
                          <w:p w14:paraId="39C4EDB6" w14:textId="77777777" w:rsidR="008656F9" w:rsidRDefault="008656F9" w:rsidP="00331ABD">
                            <w:pPr>
                              <w:spacing w:after="0" w:line="240" w:lineRule="auto"/>
                            </w:pPr>
                          </w:p>
                          <w:p w14:paraId="52E02C11" w14:textId="77777777" w:rsidR="008656F9" w:rsidRDefault="008656F9" w:rsidP="00331ABD">
                            <w:pPr>
                              <w:spacing w:after="0" w:line="240" w:lineRule="auto"/>
                            </w:pPr>
                          </w:p>
                          <w:p w14:paraId="7D0776EB" w14:textId="77777777" w:rsidR="008656F9" w:rsidRDefault="008656F9" w:rsidP="00331ABD">
                            <w:pPr>
                              <w:spacing w:after="0" w:line="240" w:lineRule="auto"/>
                            </w:pPr>
                          </w:p>
                          <w:p w14:paraId="226A010C" w14:textId="77777777" w:rsidR="008656F9" w:rsidRDefault="008656F9" w:rsidP="00331ABD">
                            <w:pPr>
                              <w:spacing w:after="0" w:line="240" w:lineRule="auto"/>
                            </w:pPr>
                          </w:p>
                          <w:p w14:paraId="57B6DD95" w14:textId="77777777" w:rsidR="008656F9" w:rsidRDefault="008656F9" w:rsidP="00331ABD">
                            <w:pPr>
                              <w:spacing w:after="0" w:line="240" w:lineRule="auto"/>
                            </w:pPr>
                          </w:p>
                          <w:p w14:paraId="1D5F8E20" w14:textId="77777777" w:rsidR="008656F9" w:rsidRDefault="008656F9" w:rsidP="00331ABD">
                            <w:pPr>
                              <w:spacing w:after="0" w:line="240" w:lineRule="auto"/>
                            </w:pPr>
                          </w:p>
                          <w:p w14:paraId="75DC11CD" w14:textId="77777777" w:rsidR="008656F9" w:rsidRDefault="008656F9" w:rsidP="00331ABD">
                            <w:pPr>
                              <w:spacing w:after="0" w:line="240" w:lineRule="auto"/>
                            </w:pPr>
                          </w:p>
                          <w:p w14:paraId="16A3DDCF" w14:textId="77777777" w:rsidR="008656F9" w:rsidRDefault="008656F9" w:rsidP="00331ABD">
                            <w:pPr>
                              <w:spacing w:after="0" w:line="240" w:lineRule="auto"/>
                            </w:pPr>
                          </w:p>
                          <w:p w14:paraId="27811D40" w14:textId="77777777" w:rsidR="008656F9" w:rsidRDefault="008656F9" w:rsidP="00331ABD">
                            <w:pPr>
                              <w:spacing w:after="0" w:line="240" w:lineRule="auto"/>
                            </w:pPr>
                          </w:p>
                          <w:p w14:paraId="1F4BEBEE" w14:textId="77777777" w:rsidR="008656F9" w:rsidRDefault="008656F9" w:rsidP="00331ABD">
                            <w:pPr>
                              <w:spacing w:after="0" w:line="240" w:lineRule="auto"/>
                            </w:pPr>
                          </w:p>
                          <w:p w14:paraId="3EA6CE78" w14:textId="77777777" w:rsidR="008656F9" w:rsidRDefault="008656F9" w:rsidP="00331ABD">
                            <w:pPr>
                              <w:spacing w:after="0" w:line="240" w:lineRule="auto"/>
                            </w:pPr>
                          </w:p>
                          <w:p w14:paraId="204BB699" w14:textId="77777777" w:rsidR="008656F9" w:rsidRDefault="008656F9" w:rsidP="00331ABD">
                            <w:pPr>
                              <w:spacing w:after="0" w:line="240" w:lineRule="auto"/>
                            </w:pPr>
                          </w:p>
                          <w:p w14:paraId="13A8DFBB" w14:textId="77777777" w:rsidR="008656F9" w:rsidRDefault="008656F9" w:rsidP="00331ABD">
                            <w:pPr>
                              <w:spacing w:after="0" w:line="240" w:lineRule="auto"/>
                            </w:pPr>
                          </w:p>
                          <w:p w14:paraId="509BBBBC" w14:textId="77777777" w:rsidR="008656F9" w:rsidRDefault="008656F9" w:rsidP="00331ABD">
                            <w:pPr>
                              <w:spacing w:after="0" w:line="240" w:lineRule="auto"/>
                            </w:pPr>
                          </w:p>
                          <w:p w14:paraId="017DFAFC" w14:textId="77777777" w:rsidR="008656F9" w:rsidRDefault="008656F9" w:rsidP="00331ABD">
                            <w:pPr>
                              <w:spacing w:after="0" w:line="240" w:lineRule="auto"/>
                            </w:pPr>
                          </w:p>
                          <w:p w14:paraId="5912474C"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3F045" id="_x0000_s1084" type="#_x0000_t202" style="position:absolute;margin-left:0;margin-top:63.2pt;width:454.85pt;height:202.85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">
                <v:textbox>
                  <w:txbxContent>
                    <w:p w14:paraId="6BFF3C9B" w14:textId="77777777" w:rsidR="008656F9" w:rsidRDefault="008656F9" w:rsidP="00331ABD">
                      <w:pPr>
                        <w:spacing w:after="0" w:line="240" w:lineRule="auto"/>
                      </w:pPr>
                    </w:p>
                    <w:p w14:paraId="39C4EDB6" w14:textId="77777777" w:rsidR="008656F9" w:rsidRDefault="008656F9" w:rsidP="00331ABD">
                      <w:pPr>
                        <w:spacing w:after="0" w:line="240" w:lineRule="auto"/>
                      </w:pPr>
                    </w:p>
                    <w:p w14:paraId="52E02C11" w14:textId="77777777" w:rsidR="008656F9" w:rsidRDefault="008656F9" w:rsidP="00331ABD">
                      <w:pPr>
                        <w:spacing w:after="0" w:line="240" w:lineRule="auto"/>
                      </w:pPr>
                    </w:p>
                    <w:p w14:paraId="7D0776EB" w14:textId="77777777" w:rsidR="008656F9" w:rsidRDefault="008656F9" w:rsidP="00331ABD">
                      <w:pPr>
                        <w:spacing w:after="0" w:line="240" w:lineRule="auto"/>
                      </w:pPr>
                    </w:p>
                    <w:p w14:paraId="226A010C" w14:textId="77777777" w:rsidR="008656F9" w:rsidRDefault="008656F9" w:rsidP="00331ABD">
                      <w:pPr>
                        <w:spacing w:after="0" w:line="240" w:lineRule="auto"/>
                      </w:pPr>
                    </w:p>
                    <w:p w14:paraId="57B6DD95" w14:textId="77777777" w:rsidR="008656F9" w:rsidRDefault="008656F9" w:rsidP="00331ABD">
                      <w:pPr>
                        <w:spacing w:after="0" w:line="240" w:lineRule="auto"/>
                      </w:pPr>
                    </w:p>
                    <w:p w14:paraId="1D5F8E20" w14:textId="77777777" w:rsidR="008656F9" w:rsidRDefault="008656F9" w:rsidP="00331ABD">
                      <w:pPr>
                        <w:spacing w:after="0" w:line="240" w:lineRule="auto"/>
                      </w:pPr>
                    </w:p>
                    <w:p w14:paraId="75DC11CD" w14:textId="77777777" w:rsidR="008656F9" w:rsidRDefault="008656F9" w:rsidP="00331ABD">
                      <w:pPr>
                        <w:spacing w:after="0" w:line="240" w:lineRule="auto"/>
                      </w:pPr>
                    </w:p>
                    <w:p w14:paraId="16A3DDCF" w14:textId="77777777" w:rsidR="008656F9" w:rsidRDefault="008656F9" w:rsidP="00331ABD">
                      <w:pPr>
                        <w:spacing w:after="0" w:line="240" w:lineRule="auto"/>
                      </w:pPr>
                    </w:p>
                    <w:p w14:paraId="27811D40" w14:textId="77777777" w:rsidR="008656F9" w:rsidRDefault="008656F9" w:rsidP="00331ABD">
                      <w:pPr>
                        <w:spacing w:after="0" w:line="240" w:lineRule="auto"/>
                      </w:pPr>
                    </w:p>
                    <w:p w14:paraId="1F4BEBEE" w14:textId="77777777" w:rsidR="008656F9" w:rsidRDefault="008656F9" w:rsidP="00331ABD">
                      <w:pPr>
                        <w:spacing w:after="0" w:line="240" w:lineRule="auto"/>
                      </w:pPr>
                    </w:p>
                    <w:p w14:paraId="3EA6CE78" w14:textId="77777777" w:rsidR="008656F9" w:rsidRDefault="008656F9" w:rsidP="00331ABD">
                      <w:pPr>
                        <w:spacing w:after="0" w:line="240" w:lineRule="auto"/>
                      </w:pPr>
                    </w:p>
                    <w:p w14:paraId="204BB699" w14:textId="77777777" w:rsidR="008656F9" w:rsidRDefault="008656F9" w:rsidP="00331ABD">
                      <w:pPr>
                        <w:spacing w:after="0" w:line="240" w:lineRule="auto"/>
                      </w:pPr>
                    </w:p>
                    <w:p w14:paraId="13A8DFBB" w14:textId="77777777" w:rsidR="008656F9" w:rsidRDefault="008656F9" w:rsidP="00331ABD">
                      <w:pPr>
                        <w:spacing w:after="0" w:line="240" w:lineRule="auto"/>
                      </w:pPr>
                    </w:p>
                    <w:p w14:paraId="509BBBBC" w14:textId="77777777" w:rsidR="008656F9" w:rsidRDefault="008656F9" w:rsidP="00331ABD">
                      <w:pPr>
                        <w:spacing w:after="0" w:line="240" w:lineRule="auto"/>
                      </w:pPr>
                    </w:p>
                    <w:p w14:paraId="017DFAFC" w14:textId="77777777" w:rsidR="008656F9" w:rsidRDefault="008656F9" w:rsidP="00331ABD">
                      <w:pPr>
                        <w:spacing w:after="0" w:line="240" w:lineRule="auto"/>
                      </w:pPr>
                    </w:p>
                    <w:p w14:paraId="5912474C"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0F699B2F" wp14:editId="61732620">
            <wp:extent cx="6305550" cy="3526790"/>
            <wp:effectExtent l="0" t="0" r="0" b="0"/>
            <wp:docPr id="161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3">
                      <a:extLst>
                        <a:ext uri="{28A0092B-C50C-407E-A947-70E740481C1C}">
                          <a14:useLocalDpi xmlns:a14="http://schemas.microsoft.com/office/drawing/2010/main" val="0"/>
                        </a:ext>
                      </a:extLst>
                    </a:blip>
                    <a:srcRect b="7889"/>
                    <a:stretch>
                      <a:fillRect/>
                    </a:stretch>
                  </pic:blipFill>
                  <pic:spPr bwMode="auto">
                    <a:xfrm>
                      <a:off x="0" y="0"/>
                      <a:ext cx="6305550" cy="3526790"/>
                    </a:xfrm>
                    <a:prstGeom prst="rect">
                      <a:avLst/>
                    </a:prstGeom>
                    <a:noFill/>
                    <a:ln>
                      <a:noFill/>
                    </a:ln>
                  </pic:spPr>
                </pic:pic>
              </a:graphicData>
            </a:graphic>
          </wp:inline>
        </w:drawing>
      </w:r>
    </w:p>
    <w:p w14:paraId="1E1A967E" w14:textId="0482B53F"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8 </w:t>
      </w:r>
      <w:r>
        <w:rPr>
          <w:rFonts w:ascii="Calibri" w:hAnsi="Calibri" w:cs="Calibri"/>
          <w:b/>
          <w:bCs/>
          <w:color w:val="000000"/>
          <w:sz w:val="22"/>
          <w:szCs w:val="22"/>
        </w:rPr>
        <w:t>Q# 36/</w:t>
      </w:r>
      <w:r w:rsidRPr="002C4341">
        <w:rPr>
          <w:rFonts w:cs="Calibri"/>
          <w:color w:val="000000"/>
          <w:sz w:val="22"/>
          <w:szCs w:val="22"/>
        </w:rPr>
        <w:t xml:space="preserve"> </w:t>
      </w:r>
      <w:r w:rsidRPr="002C4341">
        <w:rPr>
          <w:noProof/>
        </w:rPr>
        <w:t>IGCSE Chemistry/2017/s/Paper 41/</w:t>
      </w:r>
    </w:p>
    <w:p w14:paraId="7D0C30EB" w14:textId="7E0E5B32"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80096" behindDoc="0" locked="0" layoutInCell="1" allowOverlap="1" wp14:anchorId="6CB40565" wp14:editId="5BD07403">
                <wp:simplePos x="0" y="0"/>
                <wp:positionH relativeFrom="margin">
                  <wp:align>center</wp:align>
                </wp:positionH>
                <wp:positionV relativeFrom="paragraph">
                  <wp:posOffset>1052660</wp:posOffset>
                </wp:positionV>
                <wp:extent cx="5776332" cy="2575932"/>
                <wp:effectExtent l="0" t="0" r="15240" b="1524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332" cy="2575932"/>
                        </a:xfrm>
                        <a:prstGeom prst="rect">
                          <a:avLst/>
                        </a:prstGeom>
                        <a:solidFill>
                          <a:srgbClr val="FFFFFF"/>
                        </a:solidFill>
                        <a:ln w="9525">
                          <a:solidFill>
                            <a:srgbClr val="000000"/>
                          </a:solidFill>
                          <a:miter lim="800000"/>
                          <a:headEnd/>
                          <a:tailEnd/>
                        </a:ln>
                      </wps:spPr>
                      <wps:txbx>
                        <w:txbxContent>
                          <w:p w14:paraId="13FB625C" w14:textId="77777777" w:rsidR="008656F9" w:rsidRDefault="008656F9" w:rsidP="00331ABD">
                            <w:pPr>
                              <w:spacing w:after="0" w:line="240" w:lineRule="auto"/>
                            </w:pPr>
                          </w:p>
                          <w:p w14:paraId="2DF91F37" w14:textId="77777777" w:rsidR="008656F9" w:rsidRDefault="008656F9" w:rsidP="00331ABD">
                            <w:pPr>
                              <w:spacing w:after="0" w:line="240" w:lineRule="auto"/>
                            </w:pPr>
                          </w:p>
                          <w:p w14:paraId="492F58DF" w14:textId="77777777" w:rsidR="008656F9" w:rsidRDefault="008656F9" w:rsidP="00331ABD">
                            <w:pPr>
                              <w:spacing w:after="0" w:line="240" w:lineRule="auto"/>
                            </w:pPr>
                          </w:p>
                          <w:p w14:paraId="38713F53" w14:textId="77777777" w:rsidR="008656F9" w:rsidRDefault="008656F9" w:rsidP="00331ABD">
                            <w:pPr>
                              <w:spacing w:after="0" w:line="240" w:lineRule="auto"/>
                            </w:pPr>
                          </w:p>
                          <w:p w14:paraId="6B972499" w14:textId="77777777" w:rsidR="008656F9" w:rsidRDefault="008656F9" w:rsidP="00331ABD">
                            <w:pPr>
                              <w:spacing w:after="0" w:line="240" w:lineRule="auto"/>
                            </w:pPr>
                          </w:p>
                          <w:p w14:paraId="2063EC6F" w14:textId="77777777" w:rsidR="008656F9" w:rsidRDefault="008656F9" w:rsidP="00331ABD">
                            <w:pPr>
                              <w:spacing w:after="0" w:line="240" w:lineRule="auto"/>
                            </w:pPr>
                          </w:p>
                          <w:p w14:paraId="347212B3" w14:textId="77777777" w:rsidR="008656F9" w:rsidRDefault="008656F9" w:rsidP="00331ABD">
                            <w:pPr>
                              <w:spacing w:after="0" w:line="240" w:lineRule="auto"/>
                            </w:pPr>
                          </w:p>
                          <w:p w14:paraId="17443598" w14:textId="77777777" w:rsidR="008656F9" w:rsidRDefault="008656F9" w:rsidP="00331ABD">
                            <w:pPr>
                              <w:spacing w:after="0" w:line="240" w:lineRule="auto"/>
                            </w:pPr>
                          </w:p>
                          <w:p w14:paraId="2EC8D685" w14:textId="77777777" w:rsidR="008656F9" w:rsidRDefault="008656F9" w:rsidP="00331ABD">
                            <w:pPr>
                              <w:spacing w:after="0" w:line="240" w:lineRule="auto"/>
                            </w:pPr>
                          </w:p>
                          <w:p w14:paraId="69DA7F09" w14:textId="77777777" w:rsidR="008656F9" w:rsidRDefault="008656F9" w:rsidP="00331ABD">
                            <w:pPr>
                              <w:spacing w:after="0" w:line="240" w:lineRule="auto"/>
                            </w:pPr>
                          </w:p>
                          <w:p w14:paraId="7E486A7C" w14:textId="77777777" w:rsidR="008656F9" w:rsidRDefault="008656F9" w:rsidP="00331ABD">
                            <w:pPr>
                              <w:spacing w:after="0" w:line="240" w:lineRule="auto"/>
                            </w:pPr>
                          </w:p>
                          <w:p w14:paraId="3B2A1EAB" w14:textId="77777777" w:rsidR="008656F9" w:rsidRDefault="008656F9" w:rsidP="00331ABD">
                            <w:pPr>
                              <w:spacing w:after="0" w:line="240" w:lineRule="auto"/>
                            </w:pPr>
                          </w:p>
                          <w:p w14:paraId="59E75744" w14:textId="77777777" w:rsidR="008656F9" w:rsidRDefault="008656F9" w:rsidP="00331ABD">
                            <w:pPr>
                              <w:spacing w:after="0" w:line="240" w:lineRule="auto"/>
                            </w:pPr>
                          </w:p>
                          <w:p w14:paraId="1B0BC10B" w14:textId="77777777" w:rsidR="008656F9" w:rsidRDefault="008656F9" w:rsidP="00331ABD">
                            <w:pPr>
                              <w:spacing w:after="0" w:line="240" w:lineRule="auto"/>
                            </w:pPr>
                          </w:p>
                          <w:p w14:paraId="2CF987B5" w14:textId="77777777" w:rsidR="008656F9" w:rsidRDefault="008656F9" w:rsidP="00331ABD">
                            <w:pPr>
                              <w:spacing w:after="0" w:line="240" w:lineRule="auto"/>
                            </w:pPr>
                          </w:p>
                          <w:p w14:paraId="7BD7F3E1" w14:textId="77777777" w:rsidR="008656F9" w:rsidRDefault="008656F9" w:rsidP="00331ABD">
                            <w:pPr>
                              <w:spacing w:after="0" w:line="240" w:lineRule="auto"/>
                            </w:pPr>
                          </w:p>
                          <w:p w14:paraId="26B409BB"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40565" id="_x0000_s1085" type="#_x0000_t202" style="position:absolute;margin-left:0;margin-top:82.9pt;width:454.85pt;height:202.85pt;z-index:251780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">
                <v:textbox>
                  <w:txbxContent>
                    <w:p w14:paraId="13FB625C" w14:textId="77777777" w:rsidR="008656F9" w:rsidRDefault="008656F9" w:rsidP="00331ABD">
                      <w:pPr>
                        <w:spacing w:after="0" w:line="240" w:lineRule="auto"/>
                      </w:pPr>
                    </w:p>
                    <w:p w14:paraId="2DF91F37" w14:textId="77777777" w:rsidR="008656F9" w:rsidRDefault="008656F9" w:rsidP="00331ABD">
                      <w:pPr>
                        <w:spacing w:after="0" w:line="240" w:lineRule="auto"/>
                      </w:pPr>
                    </w:p>
                    <w:p w14:paraId="492F58DF" w14:textId="77777777" w:rsidR="008656F9" w:rsidRDefault="008656F9" w:rsidP="00331ABD">
                      <w:pPr>
                        <w:spacing w:after="0" w:line="240" w:lineRule="auto"/>
                      </w:pPr>
                    </w:p>
                    <w:p w14:paraId="38713F53" w14:textId="77777777" w:rsidR="008656F9" w:rsidRDefault="008656F9" w:rsidP="00331ABD">
                      <w:pPr>
                        <w:spacing w:after="0" w:line="240" w:lineRule="auto"/>
                      </w:pPr>
                    </w:p>
                    <w:p w14:paraId="6B972499" w14:textId="77777777" w:rsidR="008656F9" w:rsidRDefault="008656F9" w:rsidP="00331ABD">
                      <w:pPr>
                        <w:spacing w:after="0" w:line="240" w:lineRule="auto"/>
                      </w:pPr>
                    </w:p>
                    <w:p w14:paraId="2063EC6F" w14:textId="77777777" w:rsidR="008656F9" w:rsidRDefault="008656F9" w:rsidP="00331ABD">
                      <w:pPr>
                        <w:spacing w:after="0" w:line="240" w:lineRule="auto"/>
                      </w:pPr>
                    </w:p>
                    <w:p w14:paraId="347212B3" w14:textId="77777777" w:rsidR="008656F9" w:rsidRDefault="008656F9" w:rsidP="00331ABD">
                      <w:pPr>
                        <w:spacing w:after="0" w:line="240" w:lineRule="auto"/>
                      </w:pPr>
                    </w:p>
                    <w:p w14:paraId="17443598" w14:textId="77777777" w:rsidR="008656F9" w:rsidRDefault="008656F9" w:rsidP="00331ABD">
                      <w:pPr>
                        <w:spacing w:after="0" w:line="240" w:lineRule="auto"/>
                      </w:pPr>
                    </w:p>
                    <w:p w14:paraId="2EC8D685" w14:textId="77777777" w:rsidR="008656F9" w:rsidRDefault="008656F9" w:rsidP="00331ABD">
                      <w:pPr>
                        <w:spacing w:after="0" w:line="240" w:lineRule="auto"/>
                      </w:pPr>
                    </w:p>
                    <w:p w14:paraId="69DA7F09" w14:textId="77777777" w:rsidR="008656F9" w:rsidRDefault="008656F9" w:rsidP="00331ABD">
                      <w:pPr>
                        <w:spacing w:after="0" w:line="240" w:lineRule="auto"/>
                      </w:pPr>
                    </w:p>
                    <w:p w14:paraId="7E486A7C" w14:textId="77777777" w:rsidR="008656F9" w:rsidRDefault="008656F9" w:rsidP="00331ABD">
                      <w:pPr>
                        <w:spacing w:after="0" w:line="240" w:lineRule="auto"/>
                      </w:pPr>
                    </w:p>
                    <w:p w14:paraId="3B2A1EAB" w14:textId="77777777" w:rsidR="008656F9" w:rsidRDefault="008656F9" w:rsidP="00331ABD">
                      <w:pPr>
                        <w:spacing w:after="0" w:line="240" w:lineRule="auto"/>
                      </w:pPr>
                    </w:p>
                    <w:p w14:paraId="59E75744" w14:textId="77777777" w:rsidR="008656F9" w:rsidRDefault="008656F9" w:rsidP="00331ABD">
                      <w:pPr>
                        <w:spacing w:after="0" w:line="240" w:lineRule="auto"/>
                      </w:pPr>
                    </w:p>
                    <w:p w14:paraId="1B0BC10B" w14:textId="77777777" w:rsidR="008656F9" w:rsidRDefault="008656F9" w:rsidP="00331ABD">
                      <w:pPr>
                        <w:spacing w:after="0" w:line="240" w:lineRule="auto"/>
                      </w:pPr>
                    </w:p>
                    <w:p w14:paraId="2CF987B5" w14:textId="77777777" w:rsidR="008656F9" w:rsidRDefault="008656F9" w:rsidP="00331ABD">
                      <w:pPr>
                        <w:spacing w:after="0" w:line="240" w:lineRule="auto"/>
                      </w:pPr>
                    </w:p>
                    <w:p w14:paraId="7BD7F3E1" w14:textId="77777777" w:rsidR="008656F9" w:rsidRDefault="008656F9" w:rsidP="00331ABD">
                      <w:pPr>
                        <w:spacing w:after="0" w:line="240" w:lineRule="auto"/>
                      </w:pPr>
                    </w:p>
                    <w:p w14:paraId="26B409BB"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198A817A" wp14:editId="7195F5B7">
            <wp:extent cx="6329680" cy="3689497"/>
            <wp:effectExtent l="0" t="0" r="0" b="6350"/>
            <wp:docPr id="1"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rotWithShape="1">
                    <a:blip r:embed="rId54">
                      <a:extLst>
                        <a:ext uri="{28A0092B-C50C-407E-A947-70E740481C1C}">
                          <a14:useLocalDpi xmlns:a14="http://schemas.microsoft.com/office/drawing/2010/main" val="0"/>
                        </a:ext>
                      </a:extLst>
                    </a:blip>
                    <a:srcRect b="29526"/>
                    <a:stretch/>
                  </pic:blipFill>
                  <pic:spPr bwMode="auto">
                    <a:xfrm>
                      <a:off x="0" y="0"/>
                      <a:ext cx="6329680" cy="3689497"/>
                    </a:xfrm>
                    <a:prstGeom prst="rect">
                      <a:avLst/>
                    </a:prstGeom>
                    <a:noFill/>
                    <a:ln>
                      <a:noFill/>
                    </a:ln>
                    <a:extLst>
                      <a:ext uri="{53640926-AAD7-44D8-BBD7-CCE9431645EC}">
                        <a14:shadowObscured xmlns:a14="http://schemas.microsoft.com/office/drawing/2010/main"/>
                      </a:ext>
                    </a:extLst>
                  </pic:spPr>
                </pic:pic>
              </a:graphicData>
            </a:graphic>
          </wp:inline>
        </w:drawing>
      </w:r>
    </w:p>
    <w:p w14:paraId="0148FF70"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57BD9CB5" w14:textId="5B31D26E"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8 </w:t>
      </w:r>
      <w:r>
        <w:rPr>
          <w:rFonts w:ascii="Calibri" w:hAnsi="Calibri" w:cs="Calibri"/>
          <w:b/>
          <w:bCs/>
          <w:color w:val="000000"/>
          <w:sz w:val="22"/>
          <w:szCs w:val="22"/>
        </w:rPr>
        <w:t>Q# 37/</w:t>
      </w:r>
      <w:r w:rsidRPr="002C4341">
        <w:rPr>
          <w:rFonts w:cs="Calibri"/>
          <w:color w:val="000000"/>
          <w:sz w:val="22"/>
          <w:szCs w:val="22"/>
        </w:rPr>
        <w:t xml:space="preserve"> </w:t>
      </w:r>
      <w:r w:rsidRPr="002C4341">
        <w:rPr>
          <w:noProof/>
        </w:rPr>
        <w:t>IGCSE Chemistry/2017/m/Paper 42/</w:t>
      </w:r>
    </w:p>
    <w:p w14:paraId="2031B6FB" w14:textId="2987C921"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82144" behindDoc="0" locked="0" layoutInCell="1" allowOverlap="1" wp14:anchorId="4ECDE39A" wp14:editId="793CC113">
                <wp:simplePos x="0" y="0"/>
                <wp:positionH relativeFrom="page">
                  <wp:align>center</wp:align>
                </wp:positionH>
                <wp:positionV relativeFrom="paragraph">
                  <wp:posOffset>1560799</wp:posOffset>
                </wp:positionV>
                <wp:extent cx="5776332" cy="1382751"/>
                <wp:effectExtent l="0" t="0" r="15240" b="2730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332" cy="1382751"/>
                        </a:xfrm>
                        <a:prstGeom prst="rect">
                          <a:avLst/>
                        </a:prstGeom>
                        <a:solidFill>
                          <a:srgbClr val="FFFFFF"/>
                        </a:solidFill>
                        <a:ln w="9525">
                          <a:solidFill>
                            <a:srgbClr val="000000"/>
                          </a:solidFill>
                          <a:miter lim="800000"/>
                          <a:headEnd/>
                          <a:tailEnd/>
                        </a:ln>
                      </wps:spPr>
                      <wps:txbx>
                        <w:txbxContent>
                          <w:p w14:paraId="19286E10" w14:textId="77777777" w:rsidR="008656F9" w:rsidRDefault="008656F9" w:rsidP="00331ABD">
                            <w:pPr>
                              <w:spacing w:after="0" w:line="240" w:lineRule="auto"/>
                            </w:pPr>
                          </w:p>
                          <w:p w14:paraId="3F131E20" w14:textId="77777777" w:rsidR="008656F9" w:rsidRDefault="008656F9" w:rsidP="00331ABD">
                            <w:pPr>
                              <w:spacing w:after="0" w:line="240" w:lineRule="auto"/>
                            </w:pPr>
                          </w:p>
                          <w:p w14:paraId="5B7781F2" w14:textId="77777777" w:rsidR="008656F9" w:rsidRDefault="008656F9" w:rsidP="00331ABD">
                            <w:pPr>
                              <w:spacing w:after="0" w:line="240" w:lineRule="auto"/>
                            </w:pPr>
                          </w:p>
                          <w:p w14:paraId="12C11654" w14:textId="77777777" w:rsidR="008656F9" w:rsidRDefault="008656F9" w:rsidP="00331ABD">
                            <w:pPr>
                              <w:spacing w:after="0" w:line="240" w:lineRule="auto"/>
                            </w:pPr>
                          </w:p>
                          <w:p w14:paraId="14826032" w14:textId="77777777" w:rsidR="008656F9" w:rsidRDefault="008656F9" w:rsidP="00331ABD">
                            <w:pPr>
                              <w:spacing w:after="0" w:line="240" w:lineRule="auto"/>
                            </w:pPr>
                          </w:p>
                          <w:p w14:paraId="68B1232C" w14:textId="77777777" w:rsidR="008656F9" w:rsidRDefault="008656F9" w:rsidP="00331ABD">
                            <w:pPr>
                              <w:spacing w:after="0" w:line="240" w:lineRule="auto"/>
                            </w:pPr>
                          </w:p>
                          <w:p w14:paraId="6E9F33FC" w14:textId="77777777" w:rsidR="008656F9" w:rsidRDefault="008656F9" w:rsidP="00331ABD">
                            <w:pPr>
                              <w:spacing w:after="0" w:line="240" w:lineRule="auto"/>
                            </w:pPr>
                          </w:p>
                          <w:p w14:paraId="6C9A450D" w14:textId="77777777" w:rsidR="008656F9" w:rsidRDefault="008656F9" w:rsidP="00331ABD">
                            <w:pPr>
                              <w:spacing w:after="0" w:line="240" w:lineRule="auto"/>
                            </w:pPr>
                          </w:p>
                          <w:p w14:paraId="75580353" w14:textId="77777777" w:rsidR="008656F9" w:rsidRDefault="008656F9" w:rsidP="00331ABD">
                            <w:pPr>
                              <w:spacing w:after="0" w:line="240" w:lineRule="auto"/>
                            </w:pPr>
                          </w:p>
                          <w:p w14:paraId="4C846DE1" w14:textId="77777777" w:rsidR="008656F9" w:rsidRDefault="008656F9" w:rsidP="00331ABD">
                            <w:pPr>
                              <w:spacing w:after="0" w:line="240" w:lineRule="auto"/>
                            </w:pPr>
                          </w:p>
                          <w:p w14:paraId="0F782BC8" w14:textId="77777777" w:rsidR="008656F9" w:rsidRDefault="008656F9" w:rsidP="00331ABD">
                            <w:pPr>
                              <w:spacing w:after="0" w:line="240" w:lineRule="auto"/>
                            </w:pPr>
                          </w:p>
                          <w:p w14:paraId="10343F5F" w14:textId="77777777" w:rsidR="008656F9" w:rsidRDefault="008656F9" w:rsidP="00331ABD">
                            <w:pPr>
                              <w:spacing w:after="0" w:line="240" w:lineRule="auto"/>
                            </w:pPr>
                          </w:p>
                          <w:p w14:paraId="3F6FDD54" w14:textId="77777777" w:rsidR="008656F9" w:rsidRDefault="008656F9" w:rsidP="00331ABD">
                            <w:pPr>
                              <w:spacing w:after="0" w:line="240" w:lineRule="auto"/>
                            </w:pPr>
                          </w:p>
                          <w:p w14:paraId="418AB3BC" w14:textId="77777777" w:rsidR="008656F9" w:rsidRDefault="008656F9" w:rsidP="00331ABD">
                            <w:pPr>
                              <w:spacing w:after="0" w:line="240" w:lineRule="auto"/>
                            </w:pPr>
                          </w:p>
                          <w:p w14:paraId="011E136F" w14:textId="77777777" w:rsidR="008656F9" w:rsidRDefault="008656F9" w:rsidP="00331ABD">
                            <w:pPr>
                              <w:spacing w:after="0" w:line="240" w:lineRule="auto"/>
                            </w:pPr>
                          </w:p>
                          <w:p w14:paraId="79DC3E85" w14:textId="77777777" w:rsidR="008656F9" w:rsidRDefault="008656F9" w:rsidP="00331ABD">
                            <w:pPr>
                              <w:spacing w:after="0" w:line="240" w:lineRule="auto"/>
                            </w:pPr>
                          </w:p>
                          <w:p w14:paraId="1157732D"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DE39A" id="_x0000_s1086" type="#_x0000_t202" style="position:absolute;margin-left:0;margin-top:122.9pt;width:454.85pt;height:108.9pt;z-index:2517821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">
                <v:textbox>
                  <w:txbxContent>
                    <w:p w14:paraId="19286E10" w14:textId="77777777" w:rsidR="008656F9" w:rsidRDefault="008656F9" w:rsidP="00331ABD">
                      <w:pPr>
                        <w:spacing w:after="0" w:line="240" w:lineRule="auto"/>
                      </w:pPr>
                    </w:p>
                    <w:p w14:paraId="3F131E20" w14:textId="77777777" w:rsidR="008656F9" w:rsidRDefault="008656F9" w:rsidP="00331ABD">
                      <w:pPr>
                        <w:spacing w:after="0" w:line="240" w:lineRule="auto"/>
                      </w:pPr>
                    </w:p>
                    <w:p w14:paraId="5B7781F2" w14:textId="77777777" w:rsidR="008656F9" w:rsidRDefault="008656F9" w:rsidP="00331ABD">
                      <w:pPr>
                        <w:spacing w:after="0" w:line="240" w:lineRule="auto"/>
                      </w:pPr>
                    </w:p>
                    <w:p w14:paraId="12C11654" w14:textId="77777777" w:rsidR="008656F9" w:rsidRDefault="008656F9" w:rsidP="00331ABD">
                      <w:pPr>
                        <w:spacing w:after="0" w:line="240" w:lineRule="auto"/>
                      </w:pPr>
                    </w:p>
                    <w:p w14:paraId="14826032" w14:textId="77777777" w:rsidR="008656F9" w:rsidRDefault="008656F9" w:rsidP="00331ABD">
                      <w:pPr>
                        <w:spacing w:after="0" w:line="240" w:lineRule="auto"/>
                      </w:pPr>
                    </w:p>
                    <w:p w14:paraId="68B1232C" w14:textId="77777777" w:rsidR="008656F9" w:rsidRDefault="008656F9" w:rsidP="00331ABD">
                      <w:pPr>
                        <w:spacing w:after="0" w:line="240" w:lineRule="auto"/>
                      </w:pPr>
                    </w:p>
                    <w:p w14:paraId="6E9F33FC" w14:textId="77777777" w:rsidR="008656F9" w:rsidRDefault="008656F9" w:rsidP="00331ABD">
                      <w:pPr>
                        <w:spacing w:after="0" w:line="240" w:lineRule="auto"/>
                      </w:pPr>
                    </w:p>
                    <w:p w14:paraId="6C9A450D" w14:textId="77777777" w:rsidR="008656F9" w:rsidRDefault="008656F9" w:rsidP="00331ABD">
                      <w:pPr>
                        <w:spacing w:after="0" w:line="240" w:lineRule="auto"/>
                      </w:pPr>
                    </w:p>
                    <w:p w14:paraId="75580353" w14:textId="77777777" w:rsidR="008656F9" w:rsidRDefault="008656F9" w:rsidP="00331ABD">
                      <w:pPr>
                        <w:spacing w:after="0" w:line="240" w:lineRule="auto"/>
                      </w:pPr>
                    </w:p>
                    <w:p w14:paraId="4C846DE1" w14:textId="77777777" w:rsidR="008656F9" w:rsidRDefault="008656F9" w:rsidP="00331ABD">
                      <w:pPr>
                        <w:spacing w:after="0" w:line="240" w:lineRule="auto"/>
                      </w:pPr>
                    </w:p>
                    <w:p w14:paraId="0F782BC8" w14:textId="77777777" w:rsidR="008656F9" w:rsidRDefault="008656F9" w:rsidP="00331ABD">
                      <w:pPr>
                        <w:spacing w:after="0" w:line="240" w:lineRule="auto"/>
                      </w:pPr>
                    </w:p>
                    <w:p w14:paraId="10343F5F" w14:textId="77777777" w:rsidR="008656F9" w:rsidRDefault="008656F9" w:rsidP="00331ABD">
                      <w:pPr>
                        <w:spacing w:after="0" w:line="240" w:lineRule="auto"/>
                      </w:pPr>
                    </w:p>
                    <w:p w14:paraId="3F6FDD54" w14:textId="77777777" w:rsidR="008656F9" w:rsidRDefault="008656F9" w:rsidP="00331ABD">
                      <w:pPr>
                        <w:spacing w:after="0" w:line="240" w:lineRule="auto"/>
                      </w:pPr>
                    </w:p>
                    <w:p w14:paraId="418AB3BC" w14:textId="77777777" w:rsidR="008656F9" w:rsidRDefault="008656F9" w:rsidP="00331ABD">
                      <w:pPr>
                        <w:spacing w:after="0" w:line="240" w:lineRule="auto"/>
                      </w:pPr>
                    </w:p>
                    <w:p w14:paraId="011E136F" w14:textId="77777777" w:rsidR="008656F9" w:rsidRDefault="008656F9" w:rsidP="00331ABD">
                      <w:pPr>
                        <w:spacing w:after="0" w:line="240" w:lineRule="auto"/>
                      </w:pPr>
                    </w:p>
                    <w:p w14:paraId="79DC3E85" w14:textId="77777777" w:rsidR="008656F9" w:rsidRDefault="008656F9" w:rsidP="00331ABD">
                      <w:pPr>
                        <w:spacing w:after="0" w:line="240" w:lineRule="auto"/>
                      </w:pPr>
                    </w:p>
                    <w:p w14:paraId="1157732D" w14:textId="77777777" w:rsidR="008656F9" w:rsidRDefault="008656F9" w:rsidP="00331ABD">
                      <w:pPr>
                        <w:spacing w:after="0" w:line="240" w:lineRule="auto"/>
                      </w:pPr>
                    </w:p>
                  </w:txbxContent>
                </v:textbox>
                <w10:wrap anchorx="page"/>
              </v:shape>
            </w:pict>
          </mc:Fallback>
        </mc:AlternateContent>
      </w:r>
      <w:r w:rsidR="00505E40" w:rsidRPr="007037E3">
        <w:rPr>
          <w:noProof/>
        </w:rPr>
        <w:drawing>
          <wp:inline distT="0" distB="0" distL="0" distR="0" wp14:anchorId="210069DD" wp14:editId="27EA0AD8">
            <wp:extent cx="6567170" cy="2945130"/>
            <wp:effectExtent l="0" t="0" r="0" b="0"/>
            <wp:docPr id="1573"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
                      <a:extLst>
                        <a:ext uri="{28A0092B-C50C-407E-A947-70E740481C1C}">
                          <a14:useLocalDpi xmlns:a14="http://schemas.microsoft.com/office/drawing/2010/main" val="0"/>
                        </a:ext>
                      </a:extLst>
                    </a:blip>
                    <a:srcRect b="59270"/>
                    <a:stretch>
                      <a:fillRect/>
                    </a:stretch>
                  </pic:blipFill>
                  <pic:spPr bwMode="auto">
                    <a:xfrm>
                      <a:off x="0" y="0"/>
                      <a:ext cx="6567170" cy="2945130"/>
                    </a:xfrm>
                    <a:prstGeom prst="rect">
                      <a:avLst/>
                    </a:prstGeom>
                    <a:noFill/>
                    <a:ln>
                      <a:noFill/>
                    </a:ln>
                  </pic:spPr>
                </pic:pic>
              </a:graphicData>
            </a:graphic>
          </wp:inline>
        </w:drawing>
      </w:r>
    </w:p>
    <w:p w14:paraId="2E456BE3" w14:textId="73C91D48"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84192" behindDoc="0" locked="0" layoutInCell="1" allowOverlap="1" wp14:anchorId="1B0C1354" wp14:editId="42AE5CCE">
                <wp:simplePos x="0" y="0"/>
                <wp:positionH relativeFrom="page">
                  <wp:align>center</wp:align>
                </wp:positionH>
                <wp:positionV relativeFrom="paragraph">
                  <wp:posOffset>1068426</wp:posOffset>
                </wp:positionV>
                <wp:extent cx="5776332" cy="858644"/>
                <wp:effectExtent l="0" t="0" r="15240" b="1778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332" cy="858644"/>
                        </a:xfrm>
                        <a:prstGeom prst="rect">
                          <a:avLst/>
                        </a:prstGeom>
                        <a:solidFill>
                          <a:srgbClr val="FFFFFF"/>
                        </a:solidFill>
                        <a:ln w="9525">
                          <a:solidFill>
                            <a:srgbClr val="000000"/>
                          </a:solidFill>
                          <a:miter lim="800000"/>
                          <a:headEnd/>
                          <a:tailEnd/>
                        </a:ln>
                      </wps:spPr>
                      <wps:txbx>
                        <w:txbxContent>
                          <w:p w14:paraId="2DEB3A5B" w14:textId="77777777" w:rsidR="008656F9" w:rsidRDefault="008656F9" w:rsidP="00331ABD">
                            <w:pPr>
                              <w:spacing w:after="0" w:line="240" w:lineRule="auto"/>
                            </w:pPr>
                          </w:p>
                          <w:p w14:paraId="342A7725" w14:textId="77777777" w:rsidR="008656F9" w:rsidRDefault="008656F9" w:rsidP="00331ABD">
                            <w:pPr>
                              <w:spacing w:after="0" w:line="240" w:lineRule="auto"/>
                            </w:pPr>
                          </w:p>
                          <w:p w14:paraId="5C29A839" w14:textId="77777777" w:rsidR="008656F9" w:rsidRDefault="008656F9" w:rsidP="00331ABD">
                            <w:pPr>
                              <w:spacing w:after="0" w:line="240" w:lineRule="auto"/>
                            </w:pPr>
                          </w:p>
                          <w:p w14:paraId="45276E1F" w14:textId="77777777" w:rsidR="008656F9" w:rsidRDefault="008656F9" w:rsidP="00331ABD">
                            <w:pPr>
                              <w:spacing w:after="0" w:line="240" w:lineRule="auto"/>
                            </w:pPr>
                          </w:p>
                          <w:p w14:paraId="14B865D1" w14:textId="77777777" w:rsidR="008656F9" w:rsidRDefault="008656F9" w:rsidP="00331ABD">
                            <w:pPr>
                              <w:spacing w:after="0" w:line="240" w:lineRule="auto"/>
                            </w:pPr>
                          </w:p>
                          <w:p w14:paraId="0126D281" w14:textId="77777777" w:rsidR="008656F9" w:rsidRDefault="008656F9" w:rsidP="00331ABD">
                            <w:pPr>
                              <w:spacing w:after="0" w:line="240" w:lineRule="auto"/>
                            </w:pPr>
                          </w:p>
                          <w:p w14:paraId="49664E98" w14:textId="77777777" w:rsidR="008656F9" w:rsidRDefault="008656F9" w:rsidP="00331ABD">
                            <w:pPr>
                              <w:spacing w:after="0" w:line="240" w:lineRule="auto"/>
                            </w:pPr>
                          </w:p>
                          <w:p w14:paraId="74E1EBBE" w14:textId="77777777" w:rsidR="008656F9" w:rsidRDefault="008656F9" w:rsidP="00331ABD">
                            <w:pPr>
                              <w:spacing w:after="0" w:line="240" w:lineRule="auto"/>
                            </w:pPr>
                          </w:p>
                          <w:p w14:paraId="1A1DCB1E" w14:textId="77777777" w:rsidR="008656F9" w:rsidRDefault="008656F9" w:rsidP="00331ABD">
                            <w:pPr>
                              <w:spacing w:after="0" w:line="240" w:lineRule="auto"/>
                            </w:pPr>
                          </w:p>
                          <w:p w14:paraId="0405F161" w14:textId="77777777" w:rsidR="008656F9" w:rsidRDefault="008656F9" w:rsidP="00331ABD">
                            <w:pPr>
                              <w:spacing w:after="0" w:line="240" w:lineRule="auto"/>
                            </w:pPr>
                          </w:p>
                          <w:p w14:paraId="7309C18B" w14:textId="77777777" w:rsidR="008656F9" w:rsidRDefault="008656F9" w:rsidP="00331ABD">
                            <w:pPr>
                              <w:spacing w:after="0" w:line="240" w:lineRule="auto"/>
                            </w:pPr>
                          </w:p>
                          <w:p w14:paraId="5852F13F" w14:textId="77777777" w:rsidR="008656F9" w:rsidRDefault="008656F9" w:rsidP="00331ABD">
                            <w:pPr>
                              <w:spacing w:after="0" w:line="240" w:lineRule="auto"/>
                            </w:pPr>
                          </w:p>
                          <w:p w14:paraId="00FDF28E" w14:textId="77777777" w:rsidR="008656F9" w:rsidRDefault="008656F9" w:rsidP="00331ABD">
                            <w:pPr>
                              <w:spacing w:after="0" w:line="240" w:lineRule="auto"/>
                            </w:pPr>
                          </w:p>
                          <w:p w14:paraId="294EDDF2" w14:textId="77777777" w:rsidR="008656F9" w:rsidRDefault="008656F9" w:rsidP="00331ABD">
                            <w:pPr>
                              <w:spacing w:after="0" w:line="240" w:lineRule="auto"/>
                            </w:pPr>
                          </w:p>
                          <w:p w14:paraId="51A554C5" w14:textId="77777777" w:rsidR="008656F9" w:rsidRDefault="008656F9" w:rsidP="00331ABD">
                            <w:pPr>
                              <w:spacing w:after="0" w:line="240" w:lineRule="auto"/>
                            </w:pPr>
                          </w:p>
                          <w:p w14:paraId="4EB1F653" w14:textId="77777777" w:rsidR="008656F9" w:rsidRDefault="008656F9" w:rsidP="00331ABD">
                            <w:pPr>
                              <w:spacing w:after="0" w:line="240" w:lineRule="auto"/>
                            </w:pPr>
                          </w:p>
                          <w:p w14:paraId="1C43ADC3"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C1354" id="_x0000_s1087" type="#_x0000_t202" style="position:absolute;margin-left:0;margin-top:84.15pt;width:454.85pt;height:67.6pt;z-index:2517841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">
                <v:textbox>
                  <w:txbxContent>
                    <w:p w14:paraId="2DEB3A5B" w14:textId="77777777" w:rsidR="008656F9" w:rsidRDefault="008656F9" w:rsidP="00331ABD">
                      <w:pPr>
                        <w:spacing w:after="0" w:line="240" w:lineRule="auto"/>
                      </w:pPr>
                    </w:p>
                    <w:p w14:paraId="342A7725" w14:textId="77777777" w:rsidR="008656F9" w:rsidRDefault="008656F9" w:rsidP="00331ABD">
                      <w:pPr>
                        <w:spacing w:after="0" w:line="240" w:lineRule="auto"/>
                      </w:pPr>
                    </w:p>
                    <w:p w14:paraId="5C29A839" w14:textId="77777777" w:rsidR="008656F9" w:rsidRDefault="008656F9" w:rsidP="00331ABD">
                      <w:pPr>
                        <w:spacing w:after="0" w:line="240" w:lineRule="auto"/>
                      </w:pPr>
                    </w:p>
                    <w:p w14:paraId="45276E1F" w14:textId="77777777" w:rsidR="008656F9" w:rsidRDefault="008656F9" w:rsidP="00331ABD">
                      <w:pPr>
                        <w:spacing w:after="0" w:line="240" w:lineRule="auto"/>
                      </w:pPr>
                    </w:p>
                    <w:p w14:paraId="14B865D1" w14:textId="77777777" w:rsidR="008656F9" w:rsidRDefault="008656F9" w:rsidP="00331ABD">
                      <w:pPr>
                        <w:spacing w:after="0" w:line="240" w:lineRule="auto"/>
                      </w:pPr>
                    </w:p>
                    <w:p w14:paraId="0126D281" w14:textId="77777777" w:rsidR="008656F9" w:rsidRDefault="008656F9" w:rsidP="00331ABD">
                      <w:pPr>
                        <w:spacing w:after="0" w:line="240" w:lineRule="auto"/>
                      </w:pPr>
                    </w:p>
                    <w:p w14:paraId="49664E98" w14:textId="77777777" w:rsidR="008656F9" w:rsidRDefault="008656F9" w:rsidP="00331ABD">
                      <w:pPr>
                        <w:spacing w:after="0" w:line="240" w:lineRule="auto"/>
                      </w:pPr>
                    </w:p>
                    <w:p w14:paraId="74E1EBBE" w14:textId="77777777" w:rsidR="008656F9" w:rsidRDefault="008656F9" w:rsidP="00331ABD">
                      <w:pPr>
                        <w:spacing w:after="0" w:line="240" w:lineRule="auto"/>
                      </w:pPr>
                    </w:p>
                    <w:p w14:paraId="1A1DCB1E" w14:textId="77777777" w:rsidR="008656F9" w:rsidRDefault="008656F9" w:rsidP="00331ABD">
                      <w:pPr>
                        <w:spacing w:after="0" w:line="240" w:lineRule="auto"/>
                      </w:pPr>
                    </w:p>
                    <w:p w14:paraId="0405F161" w14:textId="77777777" w:rsidR="008656F9" w:rsidRDefault="008656F9" w:rsidP="00331ABD">
                      <w:pPr>
                        <w:spacing w:after="0" w:line="240" w:lineRule="auto"/>
                      </w:pPr>
                    </w:p>
                    <w:p w14:paraId="7309C18B" w14:textId="77777777" w:rsidR="008656F9" w:rsidRDefault="008656F9" w:rsidP="00331ABD">
                      <w:pPr>
                        <w:spacing w:after="0" w:line="240" w:lineRule="auto"/>
                      </w:pPr>
                    </w:p>
                    <w:p w14:paraId="5852F13F" w14:textId="77777777" w:rsidR="008656F9" w:rsidRDefault="008656F9" w:rsidP="00331ABD">
                      <w:pPr>
                        <w:spacing w:after="0" w:line="240" w:lineRule="auto"/>
                      </w:pPr>
                    </w:p>
                    <w:p w14:paraId="00FDF28E" w14:textId="77777777" w:rsidR="008656F9" w:rsidRDefault="008656F9" w:rsidP="00331ABD">
                      <w:pPr>
                        <w:spacing w:after="0" w:line="240" w:lineRule="auto"/>
                      </w:pPr>
                    </w:p>
                    <w:p w14:paraId="294EDDF2" w14:textId="77777777" w:rsidR="008656F9" w:rsidRDefault="008656F9" w:rsidP="00331ABD">
                      <w:pPr>
                        <w:spacing w:after="0" w:line="240" w:lineRule="auto"/>
                      </w:pPr>
                    </w:p>
                    <w:p w14:paraId="51A554C5" w14:textId="77777777" w:rsidR="008656F9" w:rsidRDefault="008656F9" w:rsidP="00331ABD">
                      <w:pPr>
                        <w:spacing w:after="0" w:line="240" w:lineRule="auto"/>
                      </w:pPr>
                    </w:p>
                    <w:p w14:paraId="4EB1F653" w14:textId="77777777" w:rsidR="008656F9" w:rsidRDefault="008656F9" w:rsidP="00331ABD">
                      <w:pPr>
                        <w:spacing w:after="0" w:line="240" w:lineRule="auto"/>
                      </w:pPr>
                    </w:p>
                    <w:p w14:paraId="1C43ADC3" w14:textId="77777777" w:rsidR="008656F9" w:rsidRDefault="008656F9" w:rsidP="00331ABD">
                      <w:pPr>
                        <w:spacing w:after="0" w:line="240" w:lineRule="auto"/>
                      </w:pPr>
                    </w:p>
                  </w:txbxContent>
                </v:textbox>
                <w10:wrap anchorx="page"/>
              </v:shape>
            </w:pict>
          </mc:Fallback>
        </mc:AlternateContent>
      </w:r>
      <w:r w:rsidR="00505E40" w:rsidRPr="007037E3">
        <w:rPr>
          <w:noProof/>
        </w:rPr>
        <w:drawing>
          <wp:inline distT="0" distB="0" distL="0" distR="0" wp14:anchorId="58AEC5DA" wp14:editId="43E91DAD">
            <wp:extent cx="6567170" cy="1995170"/>
            <wp:effectExtent l="0" t="0" r="0" b="0"/>
            <wp:docPr id="1574"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
                      <a:extLst>
                        <a:ext uri="{28A0092B-C50C-407E-A947-70E740481C1C}">
                          <a14:useLocalDpi xmlns:a14="http://schemas.microsoft.com/office/drawing/2010/main" val="0"/>
                        </a:ext>
                      </a:extLst>
                    </a:blip>
                    <a:srcRect t="72438"/>
                    <a:stretch>
                      <a:fillRect/>
                    </a:stretch>
                  </pic:blipFill>
                  <pic:spPr bwMode="auto">
                    <a:xfrm>
                      <a:off x="0" y="0"/>
                      <a:ext cx="6567170" cy="1995170"/>
                    </a:xfrm>
                    <a:prstGeom prst="rect">
                      <a:avLst/>
                    </a:prstGeom>
                    <a:noFill/>
                    <a:ln>
                      <a:noFill/>
                    </a:ln>
                  </pic:spPr>
                </pic:pic>
              </a:graphicData>
            </a:graphic>
          </wp:inline>
        </w:drawing>
      </w:r>
    </w:p>
    <w:p w14:paraId="3848BFDA" w14:textId="2AE822FD"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8 </w:t>
      </w:r>
      <w:r>
        <w:rPr>
          <w:rFonts w:ascii="Calibri" w:hAnsi="Calibri" w:cs="Calibri"/>
          <w:b/>
          <w:bCs/>
          <w:color w:val="000000"/>
          <w:sz w:val="22"/>
          <w:szCs w:val="22"/>
        </w:rPr>
        <w:t>Q# 38/</w:t>
      </w:r>
      <w:r w:rsidRPr="002C4341">
        <w:rPr>
          <w:rFonts w:cs="Calibri"/>
          <w:color w:val="000000"/>
          <w:sz w:val="22"/>
          <w:szCs w:val="22"/>
        </w:rPr>
        <w:t xml:space="preserve"> </w:t>
      </w:r>
      <w:r w:rsidRPr="002C4341">
        <w:rPr>
          <w:noProof/>
        </w:rPr>
        <w:t>IGCSE Chemistry/2016/s/Paper 43/Q4</w:t>
      </w:r>
    </w:p>
    <w:p w14:paraId="59F4E69C" w14:textId="3D4C44E0"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86240" behindDoc="0" locked="0" layoutInCell="1" allowOverlap="1" wp14:anchorId="2B4736A6" wp14:editId="06A1F86B">
                <wp:simplePos x="0" y="0"/>
                <wp:positionH relativeFrom="margin">
                  <wp:posOffset>242121</wp:posOffset>
                </wp:positionH>
                <wp:positionV relativeFrom="paragraph">
                  <wp:posOffset>825406</wp:posOffset>
                </wp:positionV>
                <wp:extent cx="5620214" cy="1907215"/>
                <wp:effectExtent l="0" t="0" r="19050" b="1714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214" cy="1907215"/>
                        </a:xfrm>
                        <a:prstGeom prst="rect">
                          <a:avLst/>
                        </a:prstGeom>
                        <a:solidFill>
                          <a:srgbClr val="FFFFFF"/>
                        </a:solidFill>
                        <a:ln w="9525">
                          <a:solidFill>
                            <a:srgbClr val="000000"/>
                          </a:solidFill>
                          <a:miter lim="800000"/>
                          <a:headEnd/>
                          <a:tailEnd/>
                        </a:ln>
                      </wps:spPr>
                      <wps:txbx>
                        <w:txbxContent>
                          <w:p w14:paraId="0CE9F329" w14:textId="77777777" w:rsidR="008656F9" w:rsidRDefault="008656F9" w:rsidP="00331ABD">
                            <w:pPr>
                              <w:spacing w:after="0" w:line="240" w:lineRule="auto"/>
                            </w:pPr>
                          </w:p>
                          <w:p w14:paraId="06221496" w14:textId="77777777" w:rsidR="008656F9" w:rsidRDefault="008656F9" w:rsidP="00331ABD">
                            <w:pPr>
                              <w:spacing w:after="0" w:line="240" w:lineRule="auto"/>
                            </w:pPr>
                          </w:p>
                          <w:p w14:paraId="647C63CE" w14:textId="77777777" w:rsidR="008656F9" w:rsidRDefault="008656F9" w:rsidP="00331ABD">
                            <w:pPr>
                              <w:spacing w:after="0" w:line="240" w:lineRule="auto"/>
                            </w:pPr>
                          </w:p>
                          <w:p w14:paraId="130DC136" w14:textId="77777777" w:rsidR="008656F9" w:rsidRDefault="008656F9" w:rsidP="00331ABD">
                            <w:pPr>
                              <w:spacing w:after="0" w:line="240" w:lineRule="auto"/>
                            </w:pPr>
                          </w:p>
                          <w:p w14:paraId="11B9F343" w14:textId="77777777" w:rsidR="008656F9" w:rsidRDefault="008656F9" w:rsidP="00331ABD">
                            <w:pPr>
                              <w:spacing w:after="0" w:line="240" w:lineRule="auto"/>
                            </w:pPr>
                          </w:p>
                          <w:p w14:paraId="25B5FF1F" w14:textId="77777777" w:rsidR="008656F9" w:rsidRDefault="008656F9" w:rsidP="00331ABD">
                            <w:pPr>
                              <w:spacing w:after="0" w:line="240" w:lineRule="auto"/>
                            </w:pPr>
                          </w:p>
                          <w:p w14:paraId="5209216D" w14:textId="77777777" w:rsidR="008656F9" w:rsidRDefault="008656F9" w:rsidP="00331ABD">
                            <w:pPr>
                              <w:spacing w:after="0" w:line="240" w:lineRule="auto"/>
                            </w:pPr>
                          </w:p>
                          <w:p w14:paraId="43543248" w14:textId="77777777" w:rsidR="008656F9" w:rsidRDefault="008656F9" w:rsidP="00331ABD">
                            <w:pPr>
                              <w:spacing w:after="0" w:line="240" w:lineRule="auto"/>
                            </w:pPr>
                          </w:p>
                          <w:p w14:paraId="1019CC46" w14:textId="77777777" w:rsidR="008656F9" w:rsidRDefault="008656F9" w:rsidP="00331ABD">
                            <w:pPr>
                              <w:spacing w:after="0" w:line="240" w:lineRule="auto"/>
                            </w:pPr>
                          </w:p>
                          <w:p w14:paraId="48BE6448" w14:textId="77777777" w:rsidR="008656F9" w:rsidRDefault="008656F9" w:rsidP="00331ABD">
                            <w:pPr>
                              <w:spacing w:after="0" w:line="240" w:lineRule="auto"/>
                            </w:pPr>
                          </w:p>
                          <w:p w14:paraId="4B1A099A" w14:textId="77777777" w:rsidR="008656F9" w:rsidRDefault="008656F9" w:rsidP="00331ABD">
                            <w:pPr>
                              <w:spacing w:after="0" w:line="240" w:lineRule="auto"/>
                            </w:pPr>
                          </w:p>
                          <w:p w14:paraId="40EF44EB" w14:textId="77777777" w:rsidR="008656F9" w:rsidRDefault="008656F9" w:rsidP="00331ABD">
                            <w:pPr>
                              <w:spacing w:after="0" w:line="240" w:lineRule="auto"/>
                            </w:pPr>
                          </w:p>
                          <w:p w14:paraId="3633BB65" w14:textId="77777777" w:rsidR="008656F9" w:rsidRDefault="008656F9" w:rsidP="00331ABD">
                            <w:pPr>
                              <w:spacing w:after="0" w:line="240" w:lineRule="auto"/>
                            </w:pPr>
                          </w:p>
                          <w:p w14:paraId="79A8EB3A" w14:textId="77777777" w:rsidR="008656F9" w:rsidRDefault="008656F9" w:rsidP="00331ABD">
                            <w:pPr>
                              <w:spacing w:after="0" w:line="240" w:lineRule="auto"/>
                            </w:pPr>
                          </w:p>
                          <w:p w14:paraId="60551298" w14:textId="77777777" w:rsidR="008656F9" w:rsidRDefault="008656F9" w:rsidP="00331ABD">
                            <w:pPr>
                              <w:spacing w:after="0" w:line="240" w:lineRule="auto"/>
                            </w:pPr>
                          </w:p>
                          <w:p w14:paraId="3AB73B3E" w14:textId="77777777" w:rsidR="008656F9" w:rsidRDefault="008656F9" w:rsidP="00331ABD">
                            <w:pPr>
                              <w:spacing w:after="0" w:line="240" w:lineRule="auto"/>
                            </w:pPr>
                          </w:p>
                          <w:p w14:paraId="22689430"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736A6" id="_x0000_s1088" type="#_x0000_t202" style="position:absolute;margin-left:19.05pt;margin-top:65pt;width:442.55pt;height:150.1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">
                <v:textbox>
                  <w:txbxContent>
                    <w:p w14:paraId="0CE9F329" w14:textId="77777777" w:rsidR="008656F9" w:rsidRDefault="008656F9" w:rsidP="00331ABD">
                      <w:pPr>
                        <w:spacing w:after="0" w:line="240" w:lineRule="auto"/>
                      </w:pPr>
                    </w:p>
                    <w:p w14:paraId="06221496" w14:textId="77777777" w:rsidR="008656F9" w:rsidRDefault="008656F9" w:rsidP="00331ABD">
                      <w:pPr>
                        <w:spacing w:after="0" w:line="240" w:lineRule="auto"/>
                      </w:pPr>
                    </w:p>
                    <w:p w14:paraId="647C63CE" w14:textId="77777777" w:rsidR="008656F9" w:rsidRDefault="008656F9" w:rsidP="00331ABD">
                      <w:pPr>
                        <w:spacing w:after="0" w:line="240" w:lineRule="auto"/>
                      </w:pPr>
                    </w:p>
                    <w:p w14:paraId="130DC136" w14:textId="77777777" w:rsidR="008656F9" w:rsidRDefault="008656F9" w:rsidP="00331ABD">
                      <w:pPr>
                        <w:spacing w:after="0" w:line="240" w:lineRule="auto"/>
                      </w:pPr>
                    </w:p>
                    <w:p w14:paraId="11B9F343" w14:textId="77777777" w:rsidR="008656F9" w:rsidRDefault="008656F9" w:rsidP="00331ABD">
                      <w:pPr>
                        <w:spacing w:after="0" w:line="240" w:lineRule="auto"/>
                      </w:pPr>
                    </w:p>
                    <w:p w14:paraId="25B5FF1F" w14:textId="77777777" w:rsidR="008656F9" w:rsidRDefault="008656F9" w:rsidP="00331ABD">
                      <w:pPr>
                        <w:spacing w:after="0" w:line="240" w:lineRule="auto"/>
                      </w:pPr>
                    </w:p>
                    <w:p w14:paraId="5209216D" w14:textId="77777777" w:rsidR="008656F9" w:rsidRDefault="008656F9" w:rsidP="00331ABD">
                      <w:pPr>
                        <w:spacing w:after="0" w:line="240" w:lineRule="auto"/>
                      </w:pPr>
                    </w:p>
                    <w:p w14:paraId="43543248" w14:textId="77777777" w:rsidR="008656F9" w:rsidRDefault="008656F9" w:rsidP="00331ABD">
                      <w:pPr>
                        <w:spacing w:after="0" w:line="240" w:lineRule="auto"/>
                      </w:pPr>
                    </w:p>
                    <w:p w14:paraId="1019CC46" w14:textId="77777777" w:rsidR="008656F9" w:rsidRDefault="008656F9" w:rsidP="00331ABD">
                      <w:pPr>
                        <w:spacing w:after="0" w:line="240" w:lineRule="auto"/>
                      </w:pPr>
                    </w:p>
                    <w:p w14:paraId="48BE6448" w14:textId="77777777" w:rsidR="008656F9" w:rsidRDefault="008656F9" w:rsidP="00331ABD">
                      <w:pPr>
                        <w:spacing w:after="0" w:line="240" w:lineRule="auto"/>
                      </w:pPr>
                    </w:p>
                    <w:p w14:paraId="4B1A099A" w14:textId="77777777" w:rsidR="008656F9" w:rsidRDefault="008656F9" w:rsidP="00331ABD">
                      <w:pPr>
                        <w:spacing w:after="0" w:line="240" w:lineRule="auto"/>
                      </w:pPr>
                    </w:p>
                    <w:p w14:paraId="40EF44EB" w14:textId="77777777" w:rsidR="008656F9" w:rsidRDefault="008656F9" w:rsidP="00331ABD">
                      <w:pPr>
                        <w:spacing w:after="0" w:line="240" w:lineRule="auto"/>
                      </w:pPr>
                    </w:p>
                    <w:p w14:paraId="3633BB65" w14:textId="77777777" w:rsidR="008656F9" w:rsidRDefault="008656F9" w:rsidP="00331ABD">
                      <w:pPr>
                        <w:spacing w:after="0" w:line="240" w:lineRule="auto"/>
                      </w:pPr>
                    </w:p>
                    <w:p w14:paraId="79A8EB3A" w14:textId="77777777" w:rsidR="008656F9" w:rsidRDefault="008656F9" w:rsidP="00331ABD">
                      <w:pPr>
                        <w:spacing w:after="0" w:line="240" w:lineRule="auto"/>
                      </w:pPr>
                    </w:p>
                    <w:p w14:paraId="60551298" w14:textId="77777777" w:rsidR="008656F9" w:rsidRDefault="008656F9" w:rsidP="00331ABD">
                      <w:pPr>
                        <w:spacing w:after="0" w:line="240" w:lineRule="auto"/>
                      </w:pPr>
                    </w:p>
                    <w:p w14:paraId="3AB73B3E" w14:textId="77777777" w:rsidR="008656F9" w:rsidRDefault="008656F9" w:rsidP="00331ABD">
                      <w:pPr>
                        <w:spacing w:after="0" w:line="240" w:lineRule="auto"/>
                      </w:pPr>
                    </w:p>
                    <w:p w14:paraId="22689430"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61245BC0" wp14:editId="4AE0AFCA">
            <wp:extent cx="6246495" cy="2732568"/>
            <wp:effectExtent l="0" t="0" r="1905" b="0"/>
            <wp:docPr id="1554"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rotWithShape="1">
                    <a:blip r:embed="rId55">
                      <a:extLst>
                        <a:ext uri="{28A0092B-C50C-407E-A947-70E740481C1C}">
                          <a14:useLocalDpi xmlns:a14="http://schemas.microsoft.com/office/drawing/2010/main" val="0"/>
                        </a:ext>
                      </a:extLst>
                    </a:blip>
                    <a:srcRect b="64159"/>
                    <a:stretch/>
                  </pic:blipFill>
                  <pic:spPr bwMode="auto">
                    <a:xfrm>
                      <a:off x="0" y="0"/>
                      <a:ext cx="6246495" cy="2732568"/>
                    </a:xfrm>
                    <a:prstGeom prst="rect">
                      <a:avLst/>
                    </a:prstGeom>
                    <a:noFill/>
                    <a:ln>
                      <a:noFill/>
                    </a:ln>
                    <a:extLst>
                      <a:ext uri="{53640926-AAD7-44D8-BBD7-CCE9431645EC}">
                        <a14:shadowObscured xmlns:a14="http://schemas.microsoft.com/office/drawing/2010/main"/>
                      </a:ext>
                    </a:extLst>
                  </pic:spPr>
                </pic:pic>
              </a:graphicData>
            </a:graphic>
          </wp:inline>
        </w:drawing>
      </w:r>
    </w:p>
    <w:p w14:paraId="7C90A241" w14:textId="2257F702"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233FD567" w14:textId="3FF28F43"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8 </w:t>
      </w:r>
      <w:r>
        <w:rPr>
          <w:rFonts w:ascii="Calibri" w:hAnsi="Calibri" w:cs="Calibri"/>
          <w:b/>
          <w:bCs/>
          <w:color w:val="000000"/>
          <w:sz w:val="22"/>
          <w:szCs w:val="22"/>
        </w:rPr>
        <w:t>Q# 39/</w:t>
      </w:r>
      <w:r w:rsidRPr="002C4341">
        <w:rPr>
          <w:rFonts w:cs="Calibri"/>
          <w:color w:val="000000"/>
          <w:sz w:val="22"/>
          <w:szCs w:val="22"/>
        </w:rPr>
        <w:t xml:space="preserve"> </w:t>
      </w:r>
      <w:r w:rsidRPr="002C4341">
        <w:rPr>
          <w:noProof/>
        </w:rPr>
        <w:t>IGCSE Chemistry/2016/s/Paper 41/Q2</w:t>
      </w:r>
    </w:p>
    <w:p w14:paraId="62EA8504" w14:textId="402ACADC"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88288" behindDoc="0" locked="0" layoutInCell="1" allowOverlap="1" wp14:anchorId="3616BE2D" wp14:editId="1FC1FA71">
                <wp:simplePos x="0" y="0"/>
                <wp:positionH relativeFrom="margin">
                  <wp:align>center</wp:align>
                </wp:positionH>
                <wp:positionV relativeFrom="paragraph">
                  <wp:posOffset>612821</wp:posOffset>
                </wp:positionV>
                <wp:extent cx="5776332" cy="1244104"/>
                <wp:effectExtent l="0" t="0" r="15240" b="1333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332" cy="1244104"/>
                        </a:xfrm>
                        <a:prstGeom prst="rect">
                          <a:avLst/>
                        </a:prstGeom>
                        <a:solidFill>
                          <a:srgbClr val="FFFFFF"/>
                        </a:solidFill>
                        <a:ln w="9525">
                          <a:solidFill>
                            <a:srgbClr val="000000"/>
                          </a:solidFill>
                          <a:miter lim="800000"/>
                          <a:headEnd/>
                          <a:tailEnd/>
                        </a:ln>
                      </wps:spPr>
                      <wps:txbx>
                        <w:txbxContent>
                          <w:p w14:paraId="2F38C144" w14:textId="77777777" w:rsidR="008656F9" w:rsidRDefault="008656F9" w:rsidP="00331ABD">
                            <w:pPr>
                              <w:spacing w:after="0" w:line="240" w:lineRule="auto"/>
                            </w:pPr>
                          </w:p>
                          <w:p w14:paraId="2F5B1590" w14:textId="77777777" w:rsidR="008656F9" w:rsidRDefault="008656F9" w:rsidP="00331ABD">
                            <w:pPr>
                              <w:spacing w:after="0" w:line="240" w:lineRule="auto"/>
                            </w:pPr>
                          </w:p>
                          <w:p w14:paraId="5456F035" w14:textId="77777777" w:rsidR="008656F9" w:rsidRDefault="008656F9" w:rsidP="00331ABD">
                            <w:pPr>
                              <w:spacing w:after="0" w:line="240" w:lineRule="auto"/>
                            </w:pPr>
                          </w:p>
                          <w:p w14:paraId="2649F241" w14:textId="77777777" w:rsidR="008656F9" w:rsidRDefault="008656F9" w:rsidP="00331ABD">
                            <w:pPr>
                              <w:spacing w:after="0" w:line="240" w:lineRule="auto"/>
                            </w:pPr>
                          </w:p>
                          <w:p w14:paraId="7DDF68A6" w14:textId="77777777" w:rsidR="008656F9" w:rsidRDefault="008656F9" w:rsidP="00331ABD">
                            <w:pPr>
                              <w:spacing w:after="0" w:line="240" w:lineRule="auto"/>
                            </w:pPr>
                          </w:p>
                          <w:p w14:paraId="7EBE9B9E" w14:textId="77777777" w:rsidR="008656F9" w:rsidRDefault="008656F9" w:rsidP="00331ABD">
                            <w:pPr>
                              <w:spacing w:after="0" w:line="240" w:lineRule="auto"/>
                            </w:pPr>
                          </w:p>
                          <w:p w14:paraId="7164EB37" w14:textId="77777777" w:rsidR="008656F9" w:rsidRDefault="008656F9" w:rsidP="00331ABD">
                            <w:pPr>
                              <w:spacing w:after="0" w:line="240" w:lineRule="auto"/>
                            </w:pPr>
                          </w:p>
                          <w:p w14:paraId="47A08FB2" w14:textId="77777777" w:rsidR="008656F9" w:rsidRDefault="008656F9" w:rsidP="00331ABD">
                            <w:pPr>
                              <w:spacing w:after="0" w:line="240" w:lineRule="auto"/>
                            </w:pPr>
                          </w:p>
                          <w:p w14:paraId="75B57D19" w14:textId="77777777" w:rsidR="008656F9" w:rsidRDefault="008656F9" w:rsidP="00331ABD">
                            <w:pPr>
                              <w:spacing w:after="0" w:line="240" w:lineRule="auto"/>
                            </w:pPr>
                          </w:p>
                          <w:p w14:paraId="4E8D1554" w14:textId="77777777" w:rsidR="008656F9" w:rsidRDefault="008656F9" w:rsidP="00331ABD">
                            <w:pPr>
                              <w:spacing w:after="0" w:line="240" w:lineRule="auto"/>
                            </w:pPr>
                          </w:p>
                          <w:p w14:paraId="15780B10" w14:textId="77777777" w:rsidR="008656F9" w:rsidRDefault="008656F9" w:rsidP="00331ABD">
                            <w:pPr>
                              <w:spacing w:after="0" w:line="240" w:lineRule="auto"/>
                            </w:pPr>
                          </w:p>
                          <w:p w14:paraId="394D2C98" w14:textId="77777777" w:rsidR="008656F9" w:rsidRDefault="008656F9" w:rsidP="00331ABD">
                            <w:pPr>
                              <w:spacing w:after="0" w:line="240" w:lineRule="auto"/>
                            </w:pPr>
                          </w:p>
                          <w:p w14:paraId="60B49D81" w14:textId="77777777" w:rsidR="008656F9" w:rsidRDefault="008656F9" w:rsidP="00331ABD">
                            <w:pPr>
                              <w:spacing w:after="0" w:line="240" w:lineRule="auto"/>
                            </w:pPr>
                          </w:p>
                          <w:p w14:paraId="0C0B5959" w14:textId="77777777" w:rsidR="008656F9" w:rsidRDefault="008656F9" w:rsidP="00331ABD">
                            <w:pPr>
                              <w:spacing w:after="0" w:line="240" w:lineRule="auto"/>
                            </w:pPr>
                          </w:p>
                          <w:p w14:paraId="2A6F6BFF" w14:textId="77777777" w:rsidR="008656F9" w:rsidRDefault="008656F9" w:rsidP="00331ABD">
                            <w:pPr>
                              <w:spacing w:after="0" w:line="240" w:lineRule="auto"/>
                            </w:pPr>
                          </w:p>
                          <w:p w14:paraId="0F8EE61D" w14:textId="77777777" w:rsidR="008656F9" w:rsidRDefault="008656F9" w:rsidP="00331ABD">
                            <w:pPr>
                              <w:spacing w:after="0" w:line="240" w:lineRule="auto"/>
                            </w:pPr>
                          </w:p>
                          <w:p w14:paraId="781E9D28"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6BE2D" id="_x0000_s1089" type="#_x0000_t202" style="position:absolute;margin-left:0;margin-top:48.25pt;width:454.85pt;height:97.95pt;z-index:251788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">
                <v:textbox>
                  <w:txbxContent>
                    <w:p w14:paraId="2F38C144" w14:textId="77777777" w:rsidR="008656F9" w:rsidRDefault="008656F9" w:rsidP="00331ABD">
                      <w:pPr>
                        <w:spacing w:after="0" w:line="240" w:lineRule="auto"/>
                      </w:pPr>
                    </w:p>
                    <w:p w14:paraId="2F5B1590" w14:textId="77777777" w:rsidR="008656F9" w:rsidRDefault="008656F9" w:rsidP="00331ABD">
                      <w:pPr>
                        <w:spacing w:after="0" w:line="240" w:lineRule="auto"/>
                      </w:pPr>
                    </w:p>
                    <w:p w14:paraId="5456F035" w14:textId="77777777" w:rsidR="008656F9" w:rsidRDefault="008656F9" w:rsidP="00331ABD">
                      <w:pPr>
                        <w:spacing w:after="0" w:line="240" w:lineRule="auto"/>
                      </w:pPr>
                    </w:p>
                    <w:p w14:paraId="2649F241" w14:textId="77777777" w:rsidR="008656F9" w:rsidRDefault="008656F9" w:rsidP="00331ABD">
                      <w:pPr>
                        <w:spacing w:after="0" w:line="240" w:lineRule="auto"/>
                      </w:pPr>
                    </w:p>
                    <w:p w14:paraId="7DDF68A6" w14:textId="77777777" w:rsidR="008656F9" w:rsidRDefault="008656F9" w:rsidP="00331ABD">
                      <w:pPr>
                        <w:spacing w:after="0" w:line="240" w:lineRule="auto"/>
                      </w:pPr>
                    </w:p>
                    <w:p w14:paraId="7EBE9B9E" w14:textId="77777777" w:rsidR="008656F9" w:rsidRDefault="008656F9" w:rsidP="00331ABD">
                      <w:pPr>
                        <w:spacing w:after="0" w:line="240" w:lineRule="auto"/>
                      </w:pPr>
                    </w:p>
                    <w:p w14:paraId="7164EB37" w14:textId="77777777" w:rsidR="008656F9" w:rsidRDefault="008656F9" w:rsidP="00331ABD">
                      <w:pPr>
                        <w:spacing w:after="0" w:line="240" w:lineRule="auto"/>
                      </w:pPr>
                    </w:p>
                    <w:p w14:paraId="47A08FB2" w14:textId="77777777" w:rsidR="008656F9" w:rsidRDefault="008656F9" w:rsidP="00331ABD">
                      <w:pPr>
                        <w:spacing w:after="0" w:line="240" w:lineRule="auto"/>
                      </w:pPr>
                    </w:p>
                    <w:p w14:paraId="75B57D19" w14:textId="77777777" w:rsidR="008656F9" w:rsidRDefault="008656F9" w:rsidP="00331ABD">
                      <w:pPr>
                        <w:spacing w:after="0" w:line="240" w:lineRule="auto"/>
                      </w:pPr>
                    </w:p>
                    <w:p w14:paraId="4E8D1554" w14:textId="77777777" w:rsidR="008656F9" w:rsidRDefault="008656F9" w:rsidP="00331ABD">
                      <w:pPr>
                        <w:spacing w:after="0" w:line="240" w:lineRule="auto"/>
                      </w:pPr>
                    </w:p>
                    <w:p w14:paraId="15780B10" w14:textId="77777777" w:rsidR="008656F9" w:rsidRDefault="008656F9" w:rsidP="00331ABD">
                      <w:pPr>
                        <w:spacing w:after="0" w:line="240" w:lineRule="auto"/>
                      </w:pPr>
                    </w:p>
                    <w:p w14:paraId="394D2C98" w14:textId="77777777" w:rsidR="008656F9" w:rsidRDefault="008656F9" w:rsidP="00331ABD">
                      <w:pPr>
                        <w:spacing w:after="0" w:line="240" w:lineRule="auto"/>
                      </w:pPr>
                    </w:p>
                    <w:p w14:paraId="60B49D81" w14:textId="77777777" w:rsidR="008656F9" w:rsidRDefault="008656F9" w:rsidP="00331ABD">
                      <w:pPr>
                        <w:spacing w:after="0" w:line="240" w:lineRule="auto"/>
                      </w:pPr>
                    </w:p>
                    <w:p w14:paraId="0C0B5959" w14:textId="77777777" w:rsidR="008656F9" w:rsidRDefault="008656F9" w:rsidP="00331ABD">
                      <w:pPr>
                        <w:spacing w:after="0" w:line="240" w:lineRule="auto"/>
                      </w:pPr>
                    </w:p>
                    <w:p w14:paraId="2A6F6BFF" w14:textId="77777777" w:rsidR="008656F9" w:rsidRDefault="008656F9" w:rsidP="00331ABD">
                      <w:pPr>
                        <w:spacing w:after="0" w:line="240" w:lineRule="auto"/>
                      </w:pPr>
                    </w:p>
                    <w:p w14:paraId="0F8EE61D" w14:textId="77777777" w:rsidR="008656F9" w:rsidRDefault="008656F9" w:rsidP="00331ABD">
                      <w:pPr>
                        <w:spacing w:after="0" w:line="240" w:lineRule="auto"/>
                      </w:pPr>
                    </w:p>
                    <w:p w14:paraId="781E9D28"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28C4A676" wp14:editId="1B32BAB0">
            <wp:extent cx="6258560" cy="1935480"/>
            <wp:effectExtent l="0" t="0" r="0" b="0"/>
            <wp:docPr id="1526"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56">
                      <a:extLst>
                        <a:ext uri="{28A0092B-C50C-407E-A947-70E740481C1C}">
                          <a14:useLocalDpi xmlns:a14="http://schemas.microsoft.com/office/drawing/2010/main" val="0"/>
                        </a:ext>
                      </a:extLst>
                    </a:blip>
                    <a:srcRect b="70236"/>
                    <a:stretch>
                      <a:fillRect/>
                    </a:stretch>
                  </pic:blipFill>
                  <pic:spPr bwMode="auto">
                    <a:xfrm>
                      <a:off x="0" y="0"/>
                      <a:ext cx="6258560" cy="1935480"/>
                    </a:xfrm>
                    <a:prstGeom prst="rect">
                      <a:avLst/>
                    </a:prstGeom>
                    <a:noFill/>
                    <a:ln>
                      <a:noFill/>
                    </a:ln>
                  </pic:spPr>
                </pic:pic>
              </a:graphicData>
            </a:graphic>
          </wp:inline>
        </w:drawing>
      </w:r>
    </w:p>
    <w:p w14:paraId="59FDD7EC"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9</w:t>
      </w:r>
      <w:r w:rsidRPr="002C4341">
        <w:rPr>
          <w:color w:val="000000"/>
        </w:rPr>
        <w:t xml:space="preserve"> </w:t>
      </w:r>
      <w:r>
        <w:rPr>
          <w:rFonts w:ascii="Calibri" w:hAnsi="Calibri" w:cs="Calibri"/>
          <w:b/>
          <w:bCs/>
          <w:color w:val="000000"/>
          <w:sz w:val="22"/>
          <w:szCs w:val="22"/>
        </w:rPr>
        <w:t>Q# 40/</w:t>
      </w:r>
      <w:r w:rsidRPr="002C4341">
        <w:rPr>
          <w:rFonts w:cs="Calibri"/>
          <w:color w:val="000000"/>
          <w:sz w:val="22"/>
          <w:szCs w:val="22"/>
        </w:rPr>
        <w:t xml:space="preserve"> </w:t>
      </w:r>
      <w:r w:rsidRPr="002C4341">
        <w:rPr>
          <w:noProof/>
        </w:rPr>
        <w:t>IGCSE Chemistry/2018/w/Paper 41/</w:t>
      </w:r>
      <w:r>
        <w:rPr>
          <w:noProof/>
        </w:rPr>
        <w:t>Q3</w:t>
      </w:r>
    </w:p>
    <w:p w14:paraId="7A516108" w14:textId="7B2EA42E" w:rsidR="00505E40" w:rsidRDefault="00505E40" w:rsidP="00505E40">
      <w:pPr>
        <w:spacing w:after="0" w:line="240" w:lineRule="auto"/>
        <w:rPr>
          <w:noProof/>
        </w:rPr>
      </w:pPr>
      <w:r w:rsidRPr="007037E3">
        <w:rPr>
          <w:noProof/>
        </w:rPr>
        <w:drawing>
          <wp:inline distT="0" distB="0" distL="0" distR="0" wp14:anchorId="04309FCC" wp14:editId="666AAC8C">
            <wp:extent cx="6114502" cy="2456121"/>
            <wp:effectExtent l="0" t="0" r="635" b="1905"/>
            <wp:docPr id="131"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rotWithShape="1">
                    <a:blip r:embed="rId57">
                      <a:extLst>
                        <a:ext uri="{28A0092B-C50C-407E-A947-70E740481C1C}">
                          <a14:useLocalDpi xmlns:a14="http://schemas.microsoft.com/office/drawing/2010/main" val="0"/>
                        </a:ext>
                      </a:extLst>
                    </a:blip>
                    <a:srcRect t="37131" b="36382"/>
                    <a:stretch/>
                  </pic:blipFill>
                  <pic:spPr bwMode="auto">
                    <a:xfrm>
                      <a:off x="0" y="0"/>
                      <a:ext cx="6115685" cy="2456596"/>
                    </a:xfrm>
                    <a:prstGeom prst="rect">
                      <a:avLst/>
                    </a:prstGeom>
                    <a:noFill/>
                    <a:ln>
                      <a:noFill/>
                    </a:ln>
                    <a:extLst>
                      <a:ext uri="{53640926-AAD7-44D8-BBD7-CCE9431645EC}">
                        <a14:shadowObscured xmlns:a14="http://schemas.microsoft.com/office/drawing/2010/main"/>
                      </a:ext>
                    </a:extLst>
                  </pic:spPr>
                </pic:pic>
              </a:graphicData>
            </a:graphic>
          </wp:inline>
        </w:drawing>
      </w:r>
    </w:p>
    <w:p w14:paraId="1F046A1E" w14:textId="7290593B"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90336" behindDoc="0" locked="0" layoutInCell="1" allowOverlap="1" wp14:anchorId="56A5274C" wp14:editId="2317C633">
                <wp:simplePos x="0" y="0"/>
                <wp:positionH relativeFrom="margin">
                  <wp:posOffset>242121</wp:posOffset>
                </wp:positionH>
                <wp:positionV relativeFrom="paragraph">
                  <wp:posOffset>246504</wp:posOffset>
                </wp:positionV>
                <wp:extent cx="5553307" cy="1244104"/>
                <wp:effectExtent l="0" t="0" r="28575" b="1333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307" cy="1244104"/>
                        </a:xfrm>
                        <a:prstGeom prst="rect">
                          <a:avLst/>
                        </a:prstGeom>
                        <a:solidFill>
                          <a:srgbClr val="FFFFFF"/>
                        </a:solidFill>
                        <a:ln w="9525">
                          <a:solidFill>
                            <a:srgbClr val="000000"/>
                          </a:solidFill>
                          <a:miter lim="800000"/>
                          <a:headEnd/>
                          <a:tailEnd/>
                        </a:ln>
                      </wps:spPr>
                      <wps:txbx>
                        <w:txbxContent>
                          <w:p w14:paraId="0346D58B" w14:textId="77777777" w:rsidR="008656F9" w:rsidRDefault="008656F9" w:rsidP="00331ABD">
                            <w:pPr>
                              <w:spacing w:after="0" w:line="240" w:lineRule="auto"/>
                            </w:pPr>
                          </w:p>
                          <w:p w14:paraId="4F7AE1A1" w14:textId="77777777" w:rsidR="008656F9" w:rsidRDefault="008656F9" w:rsidP="00331ABD">
                            <w:pPr>
                              <w:spacing w:after="0" w:line="240" w:lineRule="auto"/>
                            </w:pPr>
                          </w:p>
                          <w:p w14:paraId="382EB6CE" w14:textId="77777777" w:rsidR="008656F9" w:rsidRDefault="008656F9" w:rsidP="00331ABD">
                            <w:pPr>
                              <w:spacing w:after="0" w:line="240" w:lineRule="auto"/>
                            </w:pPr>
                          </w:p>
                          <w:p w14:paraId="7327DB18" w14:textId="77777777" w:rsidR="008656F9" w:rsidRDefault="008656F9" w:rsidP="00331ABD">
                            <w:pPr>
                              <w:spacing w:after="0" w:line="240" w:lineRule="auto"/>
                            </w:pPr>
                          </w:p>
                          <w:p w14:paraId="5B0D14E3" w14:textId="77777777" w:rsidR="008656F9" w:rsidRDefault="008656F9" w:rsidP="00331ABD">
                            <w:pPr>
                              <w:spacing w:after="0" w:line="240" w:lineRule="auto"/>
                            </w:pPr>
                          </w:p>
                          <w:p w14:paraId="1FE73B55" w14:textId="77777777" w:rsidR="008656F9" w:rsidRDefault="008656F9" w:rsidP="00331ABD">
                            <w:pPr>
                              <w:spacing w:after="0" w:line="240" w:lineRule="auto"/>
                            </w:pPr>
                          </w:p>
                          <w:p w14:paraId="04DBF0D1" w14:textId="77777777" w:rsidR="008656F9" w:rsidRDefault="008656F9" w:rsidP="00331ABD">
                            <w:pPr>
                              <w:spacing w:after="0" w:line="240" w:lineRule="auto"/>
                            </w:pPr>
                          </w:p>
                          <w:p w14:paraId="04B2399A" w14:textId="77777777" w:rsidR="008656F9" w:rsidRDefault="008656F9" w:rsidP="00331ABD">
                            <w:pPr>
                              <w:spacing w:after="0" w:line="240" w:lineRule="auto"/>
                            </w:pPr>
                          </w:p>
                          <w:p w14:paraId="44587AD9" w14:textId="77777777" w:rsidR="008656F9" w:rsidRDefault="008656F9" w:rsidP="00331ABD">
                            <w:pPr>
                              <w:spacing w:after="0" w:line="240" w:lineRule="auto"/>
                            </w:pPr>
                          </w:p>
                          <w:p w14:paraId="116DAFA0" w14:textId="77777777" w:rsidR="008656F9" w:rsidRDefault="008656F9" w:rsidP="00331ABD">
                            <w:pPr>
                              <w:spacing w:after="0" w:line="240" w:lineRule="auto"/>
                            </w:pPr>
                          </w:p>
                          <w:p w14:paraId="37F749F8" w14:textId="77777777" w:rsidR="008656F9" w:rsidRDefault="008656F9" w:rsidP="00331ABD">
                            <w:pPr>
                              <w:spacing w:after="0" w:line="240" w:lineRule="auto"/>
                            </w:pPr>
                          </w:p>
                          <w:p w14:paraId="24DD7574" w14:textId="77777777" w:rsidR="008656F9" w:rsidRDefault="008656F9" w:rsidP="00331ABD">
                            <w:pPr>
                              <w:spacing w:after="0" w:line="240" w:lineRule="auto"/>
                            </w:pPr>
                          </w:p>
                          <w:p w14:paraId="5EEFAC1F" w14:textId="77777777" w:rsidR="008656F9" w:rsidRDefault="008656F9" w:rsidP="00331ABD">
                            <w:pPr>
                              <w:spacing w:after="0" w:line="240" w:lineRule="auto"/>
                            </w:pPr>
                          </w:p>
                          <w:p w14:paraId="2BAAF7F5" w14:textId="77777777" w:rsidR="008656F9" w:rsidRDefault="008656F9" w:rsidP="00331ABD">
                            <w:pPr>
                              <w:spacing w:after="0" w:line="240" w:lineRule="auto"/>
                            </w:pPr>
                          </w:p>
                          <w:p w14:paraId="58F72B8C" w14:textId="77777777" w:rsidR="008656F9" w:rsidRDefault="008656F9" w:rsidP="00331ABD">
                            <w:pPr>
                              <w:spacing w:after="0" w:line="240" w:lineRule="auto"/>
                            </w:pPr>
                          </w:p>
                          <w:p w14:paraId="1D4E86E2" w14:textId="77777777" w:rsidR="008656F9" w:rsidRDefault="008656F9" w:rsidP="00331ABD">
                            <w:pPr>
                              <w:spacing w:after="0" w:line="240" w:lineRule="auto"/>
                            </w:pPr>
                          </w:p>
                          <w:p w14:paraId="68994A97"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274C" id="_x0000_s1090" type="#_x0000_t202" style="position:absolute;margin-left:19.05pt;margin-top:19.4pt;width:437.25pt;height:97.9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">
                <v:textbox>
                  <w:txbxContent>
                    <w:p w14:paraId="0346D58B" w14:textId="77777777" w:rsidR="008656F9" w:rsidRDefault="008656F9" w:rsidP="00331ABD">
                      <w:pPr>
                        <w:spacing w:after="0" w:line="240" w:lineRule="auto"/>
                      </w:pPr>
                    </w:p>
                    <w:p w14:paraId="4F7AE1A1" w14:textId="77777777" w:rsidR="008656F9" w:rsidRDefault="008656F9" w:rsidP="00331ABD">
                      <w:pPr>
                        <w:spacing w:after="0" w:line="240" w:lineRule="auto"/>
                      </w:pPr>
                    </w:p>
                    <w:p w14:paraId="382EB6CE" w14:textId="77777777" w:rsidR="008656F9" w:rsidRDefault="008656F9" w:rsidP="00331ABD">
                      <w:pPr>
                        <w:spacing w:after="0" w:line="240" w:lineRule="auto"/>
                      </w:pPr>
                    </w:p>
                    <w:p w14:paraId="7327DB18" w14:textId="77777777" w:rsidR="008656F9" w:rsidRDefault="008656F9" w:rsidP="00331ABD">
                      <w:pPr>
                        <w:spacing w:after="0" w:line="240" w:lineRule="auto"/>
                      </w:pPr>
                    </w:p>
                    <w:p w14:paraId="5B0D14E3" w14:textId="77777777" w:rsidR="008656F9" w:rsidRDefault="008656F9" w:rsidP="00331ABD">
                      <w:pPr>
                        <w:spacing w:after="0" w:line="240" w:lineRule="auto"/>
                      </w:pPr>
                    </w:p>
                    <w:p w14:paraId="1FE73B55" w14:textId="77777777" w:rsidR="008656F9" w:rsidRDefault="008656F9" w:rsidP="00331ABD">
                      <w:pPr>
                        <w:spacing w:after="0" w:line="240" w:lineRule="auto"/>
                      </w:pPr>
                    </w:p>
                    <w:p w14:paraId="04DBF0D1" w14:textId="77777777" w:rsidR="008656F9" w:rsidRDefault="008656F9" w:rsidP="00331ABD">
                      <w:pPr>
                        <w:spacing w:after="0" w:line="240" w:lineRule="auto"/>
                      </w:pPr>
                    </w:p>
                    <w:p w14:paraId="04B2399A" w14:textId="77777777" w:rsidR="008656F9" w:rsidRDefault="008656F9" w:rsidP="00331ABD">
                      <w:pPr>
                        <w:spacing w:after="0" w:line="240" w:lineRule="auto"/>
                      </w:pPr>
                    </w:p>
                    <w:p w14:paraId="44587AD9" w14:textId="77777777" w:rsidR="008656F9" w:rsidRDefault="008656F9" w:rsidP="00331ABD">
                      <w:pPr>
                        <w:spacing w:after="0" w:line="240" w:lineRule="auto"/>
                      </w:pPr>
                    </w:p>
                    <w:p w14:paraId="116DAFA0" w14:textId="77777777" w:rsidR="008656F9" w:rsidRDefault="008656F9" w:rsidP="00331ABD">
                      <w:pPr>
                        <w:spacing w:after="0" w:line="240" w:lineRule="auto"/>
                      </w:pPr>
                    </w:p>
                    <w:p w14:paraId="37F749F8" w14:textId="77777777" w:rsidR="008656F9" w:rsidRDefault="008656F9" w:rsidP="00331ABD">
                      <w:pPr>
                        <w:spacing w:after="0" w:line="240" w:lineRule="auto"/>
                      </w:pPr>
                    </w:p>
                    <w:p w14:paraId="24DD7574" w14:textId="77777777" w:rsidR="008656F9" w:rsidRDefault="008656F9" w:rsidP="00331ABD">
                      <w:pPr>
                        <w:spacing w:after="0" w:line="240" w:lineRule="auto"/>
                      </w:pPr>
                    </w:p>
                    <w:p w14:paraId="5EEFAC1F" w14:textId="77777777" w:rsidR="008656F9" w:rsidRDefault="008656F9" w:rsidP="00331ABD">
                      <w:pPr>
                        <w:spacing w:after="0" w:line="240" w:lineRule="auto"/>
                      </w:pPr>
                    </w:p>
                    <w:p w14:paraId="2BAAF7F5" w14:textId="77777777" w:rsidR="008656F9" w:rsidRDefault="008656F9" w:rsidP="00331ABD">
                      <w:pPr>
                        <w:spacing w:after="0" w:line="240" w:lineRule="auto"/>
                      </w:pPr>
                    </w:p>
                    <w:p w14:paraId="58F72B8C" w14:textId="77777777" w:rsidR="008656F9" w:rsidRDefault="008656F9" w:rsidP="00331ABD">
                      <w:pPr>
                        <w:spacing w:after="0" w:line="240" w:lineRule="auto"/>
                      </w:pPr>
                    </w:p>
                    <w:p w14:paraId="1D4E86E2" w14:textId="77777777" w:rsidR="008656F9" w:rsidRDefault="008656F9" w:rsidP="00331ABD">
                      <w:pPr>
                        <w:spacing w:after="0" w:line="240" w:lineRule="auto"/>
                      </w:pPr>
                    </w:p>
                    <w:p w14:paraId="68994A97"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79AA94D" wp14:editId="435DC777">
            <wp:extent cx="6114502" cy="1541130"/>
            <wp:effectExtent l="0" t="0" r="635" b="2540"/>
            <wp:docPr id="134"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rotWithShape="1">
                    <a:blip r:embed="rId57">
                      <a:extLst>
                        <a:ext uri="{28A0092B-C50C-407E-A947-70E740481C1C}">
                          <a14:useLocalDpi xmlns:a14="http://schemas.microsoft.com/office/drawing/2010/main" val="0"/>
                        </a:ext>
                      </a:extLst>
                    </a:blip>
                    <a:srcRect t="71185" b="12195"/>
                    <a:stretch/>
                  </pic:blipFill>
                  <pic:spPr bwMode="auto">
                    <a:xfrm>
                      <a:off x="0" y="0"/>
                      <a:ext cx="6115685" cy="1541428"/>
                    </a:xfrm>
                    <a:prstGeom prst="rect">
                      <a:avLst/>
                    </a:prstGeom>
                    <a:noFill/>
                    <a:ln>
                      <a:noFill/>
                    </a:ln>
                    <a:extLst>
                      <a:ext uri="{53640926-AAD7-44D8-BBD7-CCE9431645EC}">
                        <a14:shadowObscured xmlns:a14="http://schemas.microsoft.com/office/drawing/2010/main"/>
                      </a:ext>
                    </a:extLst>
                  </pic:spPr>
                </pic:pic>
              </a:graphicData>
            </a:graphic>
          </wp:inline>
        </w:drawing>
      </w:r>
    </w:p>
    <w:p w14:paraId="0767BE45"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9 </w:t>
      </w:r>
      <w:r>
        <w:rPr>
          <w:rFonts w:ascii="Calibri" w:hAnsi="Calibri" w:cs="Calibri"/>
          <w:b/>
          <w:bCs/>
          <w:color w:val="000000"/>
          <w:sz w:val="22"/>
          <w:szCs w:val="22"/>
        </w:rPr>
        <w:t>Q# 41/</w:t>
      </w:r>
      <w:r w:rsidRPr="002C4341">
        <w:rPr>
          <w:rFonts w:cs="Calibri"/>
          <w:color w:val="000000"/>
          <w:sz w:val="22"/>
          <w:szCs w:val="22"/>
        </w:rPr>
        <w:t xml:space="preserve"> </w:t>
      </w:r>
      <w:r w:rsidRPr="002C4341">
        <w:rPr>
          <w:noProof/>
        </w:rPr>
        <w:t>IGCSE Chemistry/2017/s/Paper 42/</w:t>
      </w:r>
    </w:p>
    <w:p w14:paraId="31FB077A" w14:textId="738D934C"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92384" behindDoc="0" locked="0" layoutInCell="1" allowOverlap="1" wp14:anchorId="0F72F543" wp14:editId="792F774B">
                <wp:simplePos x="0" y="0"/>
                <wp:positionH relativeFrom="margin">
                  <wp:posOffset>610111</wp:posOffset>
                </wp:positionH>
                <wp:positionV relativeFrom="paragraph">
                  <wp:posOffset>985907</wp:posOffset>
                </wp:positionV>
                <wp:extent cx="5642285" cy="1244104"/>
                <wp:effectExtent l="0" t="0" r="15875" b="1333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285" cy="1244104"/>
                        </a:xfrm>
                        <a:prstGeom prst="rect">
                          <a:avLst/>
                        </a:prstGeom>
                        <a:solidFill>
                          <a:srgbClr val="FFFFFF"/>
                        </a:solidFill>
                        <a:ln w="9525">
                          <a:solidFill>
                            <a:srgbClr val="000000"/>
                          </a:solidFill>
                          <a:miter lim="800000"/>
                          <a:headEnd/>
                          <a:tailEnd/>
                        </a:ln>
                      </wps:spPr>
                      <wps:txbx>
                        <w:txbxContent>
                          <w:p w14:paraId="4703BFD5" w14:textId="77777777" w:rsidR="008656F9" w:rsidRDefault="008656F9" w:rsidP="00331ABD">
                            <w:pPr>
                              <w:spacing w:after="0" w:line="240" w:lineRule="auto"/>
                            </w:pPr>
                          </w:p>
                          <w:p w14:paraId="75E32EBC" w14:textId="77777777" w:rsidR="008656F9" w:rsidRDefault="008656F9" w:rsidP="00331ABD">
                            <w:pPr>
                              <w:spacing w:after="0" w:line="240" w:lineRule="auto"/>
                            </w:pPr>
                          </w:p>
                          <w:p w14:paraId="2784D2C4" w14:textId="77777777" w:rsidR="008656F9" w:rsidRDefault="008656F9" w:rsidP="00331ABD">
                            <w:pPr>
                              <w:spacing w:after="0" w:line="240" w:lineRule="auto"/>
                            </w:pPr>
                          </w:p>
                          <w:p w14:paraId="2D967568" w14:textId="77777777" w:rsidR="008656F9" w:rsidRDefault="008656F9" w:rsidP="00331ABD">
                            <w:pPr>
                              <w:spacing w:after="0" w:line="240" w:lineRule="auto"/>
                            </w:pPr>
                          </w:p>
                          <w:p w14:paraId="0022E636" w14:textId="77777777" w:rsidR="008656F9" w:rsidRDefault="008656F9" w:rsidP="00331ABD">
                            <w:pPr>
                              <w:spacing w:after="0" w:line="240" w:lineRule="auto"/>
                            </w:pPr>
                          </w:p>
                          <w:p w14:paraId="55E64769" w14:textId="77777777" w:rsidR="008656F9" w:rsidRDefault="008656F9" w:rsidP="00331ABD">
                            <w:pPr>
                              <w:spacing w:after="0" w:line="240" w:lineRule="auto"/>
                            </w:pPr>
                          </w:p>
                          <w:p w14:paraId="7E4E5DE9" w14:textId="77777777" w:rsidR="008656F9" w:rsidRDefault="008656F9" w:rsidP="00331ABD">
                            <w:pPr>
                              <w:spacing w:after="0" w:line="240" w:lineRule="auto"/>
                            </w:pPr>
                          </w:p>
                          <w:p w14:paraId="1F75A8E9" w14:textId="77777777" w:rsidR="008656F9" w:rsidRDefault="008656F9" w:rsidP="00331ABD">
                            <w:pPr>
                              <w:spacing w:after="0" w:line="240" w:lineRule="auto"/>
                            </w:pPr>
                          </w:p>
                          <w:p w14:paraId="7FDDB075" w14:textId="77777777" w:rsidR="008656F9" w:rsidRDefault="008656F9" w:rsidP="00331ABD">
                            <w:pPr>
                              <w:spacing w:after="0" w:line="240" w:lineRule="auto"/>
                            </w:pPr>
                          </w:p>
                          <w:p w14:paraId="76C77315" w14:textId="77777777" w:rsidR="008656F9" w:rsidRDefault="008656F9" w:rsidP="00331ABD">
                            <w:pPr>
                              <w:spacing w:after="0" w:line="240" w:lineRule="auto"/>
                            </w:pPr>
                          </w:p>
                          <w:p w14:paraId="5C96F320" w14:textId="77777777" w:rsidR="008656F9" w:rsidRDefault="008656F9" w:rsidP="00331ABD">
                            <w:pPr>
                              <w:spacing w:after="0" w:line="240" w:lineRule="auto"/>
                            </w:pPr>
                          </w:p>
                          <w:p w14:paraId="25F9EE44" w14:textId="77777777" w:rsidR="008656F9" w:rsidRDefault="008656F9" w:rsidP="00331ABD">
                            <w:pPr>
                              <w:spacing w:after="0" w:line="240" w:lineRule="auto"/>
                            </w:pPr>
                          </w:p>
                          <w:p w14:paraId="00365FCD" w14:textId="77777777" w:rsidR="008656F9" w:rsidRDefault="008656F9" w:rsidP="00331ABD">
                            <w:pPr>
                              <w:spacing w:after="0" w:line="240" w:lineRule="auto"/>
                            </w:pPr>
                          </w:p>
                          <w:p w14:paraId="4105FEAF" w14:textId="77777777" w:rsidR="008656F9" w:rsidRDefault="008656F9" w:rsidP="00331ABD">
                            <w:pPr>
                              <w:spacing w:after="0" w:line="240" w:lineRule="auto"/>
                            </w:pPr>
                          </w:p>
                          <w:p w14:paraId="1E0856CB" w14:textId="77777777" w:rsidR="008656F9" w:rsidRDefault="008656F9" w:rsidP="00331ABD">
                            <w:pPr>
                              <w:spacing w:after="0" w:line="240" w:lineRule="auto"/>
                            </w:pPr>
                          </w:p>
                          <w:p w14:paraId="40F67C18" w14:textId="77777777" w:rsidR="008656F9" w:rsidRDefault="008656F9" w:rsidP="00331ABD">
                            <w:pPr>
                              <w:spacing w:after="0" w:line="240" w:lineRule="auto"/>
                            </w:pPr>
                          </w:p>
                          <w:p w14:paraId="4B037019"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2F543" id="_x0000_s1091" type="#_x0000_t202" style="position:absolute;margin-left:48.05pt;margin-top:77.65pt;width:444.25pt;height:97.9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">
                <v:textbox>
                  <w:txbxContent>
                    <w:p w14:paraId="4703BFD5" w14:textId="77777777" w:rsidR="008656F9" w:rsidRDefault="008656F9" w:rsidP="00331ABD">
                      <w:pPr>
                        <w:spacing w:after="0" w:line="240" w:lineRule="auto"/>
                      </w:pPr>
                    </w:p>
                    <w:p w14:paraId="75E32EBC" w14:textId="77777777" w:rsidR="008656F9" w:rsidRDefault="008656F9" w:rsidP="00331ABD">
                      <w:pPr>
                        <w:spacing w:after="0" w:line="240" w:lineRule="auto"/>
                      </w:pPr>
                    </w:p>
                    <w:p w14:paraId="2784D2C4" w14:textId="77777777" w:rsidR="008656F9" w:rsidRDefault="008656F9" w:rsidP="00331ABD">
                      <w:pPr>
                        <w:spacing w:after="0" w:line="240" w:lineRule="auto"/>
                      </w:pPr>
                    </w:p>
                    <w:p w14:paraId="2D967568" w14:textId="77777777" w:rsidR="008656F9" w:rsidRDefault="008656F9" w:rsidP="00331ABD">
                      <w:pPr>
                        <w:spacing w:after="0" w:line="240" w:lineRule="auto"/>
                      </w:pPr>
                    </w:p>
                    <w:p w14:paraId="0022E636" w14:textId="77777777" w:rsidR="008656F9" w:rsidRDefault="008656F9" w:rsidP="00331ABD">
                      <w:pPr>
                        <w:spacing w:after="0" w:line="240" w:lineRule="auto"/>
                      </w:pPr>
                    </w:p>
                    <w:p w14:paraId="55E64769" w14:textId="77777777" w:rsidR="008656F9" w:rsidRDefault="008656F9" w:rsidP="00331ABD">
                      <w:pPr>
                        <w:spacing w:after="0" w:line="240" w:lineRule="auto"/>
                      </w:pPr>
                    </w:p>
                    <w:p w14:paraId="7E4E5DE9" w14:textId="77777777" w:rsidR="008656F9" w:rsidRDefault="008656F9" w:rsidP="00331ABD">
                      <w:pPr>
                        <w:spacing w:after="0" w:line="240" w:lineRule="auto"/>
                      </w:pPr>
                    </w:p>
                    <w:p w14:paraId="1F75A8E9" w14:textId="77777777" w:rsidR="008656F9" w:rsidRDefault="008656F9" w:rsidP="00331ABD">
                      <w:pPr>
                        <w:spacing w:after="0" w:line="240" w:lineRule="auto"/>
                      </w:pPr>
                    </w:p>
                    <w:p w14:paraId="7FDDB075" w14:textId="77777777" w:rsidR="008656F9" w:rsidRDefault="008656F9" w:rsidP="00331ABD">
                      <w:pPr>
                        <w:spacing w:after="0" w:line="240" w:lineRule="auto"/>
                      </w:pPr>
                    </w:p>
                    <w:p w14:paraId="76C77315" w14:textId="77777777" w:rsidR="008656F9" w:rsidRDefault="008656F9" w:rsidP="00331ABD">
                      <w:pPr>
                        <w:spacing w:after="0" w:line="240" w:lineRule="auto"/>
                      </w:pPr>
                    </w:p>
                    <w:p w14:paraId="5C96F320" w14:textId="77777777" w:rsidR="008656F9" w:rsidRDefault="008656F9" w:rsidP="00331ABD">
                      <w:pPr>
                        <w:spacing w:after="0" w:line="240" w:lineRule="auto"/>
                      </w:pPr>
                    </w:p>
                    <w:p w14:paraId="25F9EE44" w14:textId="77777777" w:rsidR="008656F9" w:rsidRDefault="008656F9" w:rsidP="00331ABD">
                      <w:pPr>
                        <w:spacing w:after="0" w:line="240" w:lineRule="auto"/>
                      </w:pPr>
                    </w:p>
                    <w:p w14:paraId="00365FCD" w14:textId="77777777" w:rsidR="008656F9" w:rsidRDefault="008656F9" w:rsidP="00331ABD">
                      <w:pPr>
                        <w:spacing w:after="0" w:line="240" w:lineRule="auto"/>
                      </w:pPr>
                    </w:p>
                    <w:p w14:paraId="4105FEAF" w14:textId="77777777" w:rsidR="008656F9" w:rsidRDefault="008656F9" w:rsidP="00331ABD">
                      <w:pPr>
                        <w:spacing w:after="0" w:line="240" w:lineRule="auto"/>
                      </w:pPr>
                    </w:p>
                    <w:p w14:paraId="1E0856CB" w14:textId="77777777" w:rsidR="008656F9" w:rsidRDefault="008656F9" w:rsidP="00331ABD">
                      <w:pPr>
                        <w:spacing w:after="0" w:line="240" w:lineRule="auto"/>
                      </w:pPr>
                    </w:p>
                    <w:p w14:paraId="40F67C18" w14:textId="77777777" w:rsidR="008656F9" w:rsidRDefault="008656F9" w:rsidP="00331ABD">
                      <w:pPr>
                        <w:spacing w:after="0" w:line="240" w:lineRule="auto"/>
                      </w:pPr>
                    </w:p>
                    <w:p w14:paraId="4B037019"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7FB9E78F" wp14:editId="19F55628">
            <wp:extent cx="6590665" cy="1935480"/>
            <wp:effectExtent l="0" t="0" r="0" b="0"/>
            <wp:docPr id="149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2">
                      <a:extLst>
                        <a:ext uri="{28A0092B-C50C-407E-A947-70E740481C1C}">
                          <a14:useLocalDpi xmlns:a14="http://schemas.microsoft.com/office/drawing/2010/main" val="0"/>
                        </a:ext>
                      </a:extLst>
                    </a:blip>
                    <a:srcRect b="76978"/>
                    <a:stretch>
                      <a:fillRect/>
                    </a:stretch>
                  </pic:blipFill>
                  <pic:spPr bwMode="auto">
                    <a:xfrm>
                      <a:off x="0" y="0"/>
                      <a:ext cx="6590665" cy="1935480"/>
                    </a:xfrm>
                    <a:prstGeom prst="rect">
                      <a:avLst/>
                    </a:prstGeom>
                    <a:noFill/>
                    <a:ln>
                      <a:noFill/>
                    </a:ln>
                  </pic:spPr>
                </pic:pic>
              </a:graphicData>
            </a:graphic>
          </wp:inline>
        </w:drawing>
      </w:r>
    </w:p>
    <w:p w14:paraId="46EACFFC"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065AA5D2" w14:textId="33046E07"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9 </w:t>
      </w:r>
      <w:r>
        <w:rPr>
          <w:rFonts w:ascii="Calibri" w:hAnsi="Calibri" w:cs="Calibri"/>
          <w:b/>
          <w:bCs/>
          <w:color w:val="000000"/>
          <w:sz w:val="22"/>
          <w:szCs w:val="22"/>
        </w:rPr>
        <w:t>Q# 42/</w:t>
      </w:r>
      <w:r w:rsidRPr="002C4341">
        <w:rPr>
          <w:rFonts w:cs="Calibri"/>
          <w:color w:val="000000"/>
          <w:sz w:val="22"/>
          <w:szCs w:val="22"/>
        </w:rPr>
        <w:t xml:space="preserve"> </w:t>
      </w:r>
      <w:r w:rsidRPr="002C4341">
        <w:rPr>
          <w:noProof/>
        </w:rPr>
        <w:t>IGCSE Chemistry/2016/s/Paper 41/Q4</w:t>
      </w:r>
    </w:p>
    <w:p w14:paraId="5E981C3D" w14:textId="354A084D"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94432" behindDoc="0" locked="0" layoutInCell="1" allowOverlap="1" wp14:anchorId="091C7B28" wp14:editId="69474165">
                <wp:simplePos x="0" y="0"/>
                <wp:positionH relativeFrom="margin">
                  <wp:align>center</wp:align>
                </wp:positionH>
                <wp:positionV relativeFrom="paragraph">
                  <wp:posOffset>735315</wp:posOffset>
                </wp:positionV>
                <wp:extent cx="5642285" cy="970156"/>
                <wp:effectExtent l="0" t="0" r="15875" b="2095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285" cy="970156"/>
                        </a:xfrm>
                        <a:prstGeom prst="rect">
                          <a:avLst/>
                        </a:prstGeom>
                        <a:solidFill>
                          <a:srgbClr val="FFFFFF"/>
                        </a:solidFill>
                        <a:ln w="9525">
                          <a:solidFill>
                            <a:srgbClr val="000000"/>
                          </a:solidFill>
                          <a:miter lim="800000"/>
                          <a:headEnd/>
                          <a:tailEnd/>
                        </a:ln>
                      </wps:spPr>
                      <wps:txbx>
                        <w:txbxContent>
                          <w:p w14:paraId="4C2C29FB" w14:textId="77777777" w:rsidR="008656F9" w:rsidRDefault="008656F9" w:rsidP="00331ABD">
                            <w:pPr>
                              <w:spacing w:after="0" w:line="240" w:lineRule="auto"/>
                            </w:pPr>
                          </w:p>
                          <w:p w14:paraId="55537319" w14:textId="77777777" w:rsidR="008656F9" w:rsidRDefault="008656F9" w:rsidP="00331ABD">
                            <w:pPr>
                              <w:spacing w:after="0" w:line="240" w:lineRule="auto"/>
                            </w:pPr>
                          </w:p>
                          <w:p w14:paraId="7D737C04" w14:textId="77777777" w:rsidR="008656F9" w:rsidRDefault="008656F9" w:rsidP="00331ABD">
                            <w:pPr>
                              <w:spacing w:after="0" w:line="240" w:lineRule="auto"/>
                            </w:pPr>
                          </w:p>
                          <w:p w14:paraId="5269A1E9" w14:textId="77777777" w:rsidR="008656F9" w:rsidRDefault="008656F9" w:rsidP="00331ABD">
                            <w:pPr>
                              <w:spacing w:after="0" w:line="240" w:lineRule="auto"/>
                            </w:pPr>
                          </w:p>
                          <w:p w14:paraId="3975363F" w14:textId="77777777" w:rsidR="008656F9" w:rsidRDefault="008656F9" w:rsidP="00331ABD">
                            <w:pPr>
                              <w:spacing w:after="0" w:line="240" w:lineRule="auto"/>
                            </w:pPr>
                          </w:p>
                          <w:p w14:paraId="60AED71E" w14:textId="77777777" w:rsidR="008656F9" w:rsidRDefault="008656F9" w:rsidP="00331ABD">
                            <w:pPr>
                              <w:spacing w:after="0" w:line="240" w:lineRule="auto"/>
                            </w:pPr>
                          </w:p>
                          <w:p w14:paraId="2E7F77A3" w14:textId="77777777" w:rsidR="008656F9" w:rsidRDefault="008656F9" w:rsidP="00331ABD">
                            <w:pPr>
                              <w:spacing w:after="0" w:line="240" w:lineRule="auto"/>
                            </w:pPr>
                          </w:p>
                          <w:p w14:paraId="6B1D649B" w14:textId="77777777" w:rsidR="008656F9" w:rsidRDefault="008656F9" w:rsidP="00331ABD">
                            <w:pPr>
                              <w:spacing w:after="0" w:line="240" w:lineRule="auto"/>
                            </w:pPr>
                          </w:p>
                          <w:p w14:paraId="61A97795" w14:textId="77777777" w:rsidR="008656F9" w:rsidRDefault="008656F9" w:rsidP="00331ABD">
                            <w:pPr>
                              <w:spacing w:after="0" w:line="240" w:lineRule="auto"/>
                            </w:pPr>
                          </w:p>
                          <w:p w14:paraId="3D5D70E9" w14:textId="77777777" w:rsidR="008656F9" w:rsidRDefault="008656F9" w:rsidP="00331ABD">
                            <w:pPr>
                              <w:spacing w:after="0" w:line="240" w:lineRule="auto"/>
                            </w:pPr>
                          </w:p>
                          <w:p w14:paraId="44C1760F" w14:textId="77777777" w:rsidR="008656F9" w:rsidRDefault="008656F9" w:rsidP="00331ABD">
                            <w:pPr>
                              <w:spacing w:after="0" w:line="240" w:lineRule="auto"/>
                            </w:pPr>
                          </w:p>
                          <w:p w14:paraId="4CDAE801" w14:textId="77777777" w:rsidR="008656F9" w:rsidRDefault="008656F9" w:rsidP="00331ABD">
                            <w:pPr>
                              <w:spacing w:after="0" w:line="240" w:lineRule="auto"/>
                            </w:pPr>
                          </w:p>
                          <w:p w14:paraId="05033DF1" w14:textId="77777777" w:rsidR="008656F9" w:rsidRDefault="008656F9" w:rsidP="00331ABD">
                            <w:pPr>
                              <w:spacing w:after="0" w:line="240" w:lineRule="auto"/>
                            </w:pPr>
                          </w:p>
                          <w:p w14:paraId="686BF647" w14:textId="77777777" w:rsidR="008656F9" w:rsidRDefault="008656F9" w:rsidP="00331ABD">
                            <w:pPr>
                              <w:spacing w:after="0" w:line="240" w:lineRule="auto"/>
                            </w:pPr>
                          </w:p>
                          <w:p w14:paraId="10D3F6AF" w14:textId="77777777" w:rsidR="008656F9" w:rsidRDefault="008656F9" w:rsidP="00331ABD">
                            <w:pPr>
                              <w:spacing w:after="0" w:line="240" w:lineRule="auto"/>
                            </w:pPr>
                          </w:p>
                          <w:p w14:paraId="2EAB58D7" w14:textId="77777777" w:rsidR="008656F9" w:rsidRDefault="008656F9" w:rsidP="00331ABD">
                            <w:pPr>
                              <w:spacing w:after="0" w:line="240" w:lineRule="auto"/>
                            </w:pPr>
                          </w:p>
                          <w:p w14:paraId="7E7BEB98"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C7B28" id="_x0000_s1092" type="#_x0000_t202" style="position:absolute;margin-left:0;margin-top:57.9pt;width:444.25pt;height:76.4pt;z-index:25179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">
                <v:textbox>
                  <w:txbxContent>
                    <w:p w14:paraId="4C2C29FB" w14:textId="77777777" w:rsidR="008656F9" w:rsidRDefault="008656F9" w:rsidP="00331ABD">
                      <w:pPr>
                        <w:spacing w:after="0" w:line="240" w:lineRule="auto"/>
                      </w:pPr>
                    </w:p>
                    <w:p w14:paraId="55537319" w14:textId="77777777" w:rsidR="008656F9" w:rsidRDefault="008656F9" w:rsidP="00331ABD">
                      <w:pPr>
                        <w:spacing w:after="0" w:line="240" w:lineRule="auto"/>
                      </w:pPr>
                    </w:p>
                    <w:p w14:paraId="7D737C04" w14:textId="77777777" w:rsidR="008656F9" w:rsidRDefault="008656F9" w:rsidP="00331ABD">
                      <w:pPr>
                        <w:spacing w:after="0" w:line="240" w:lineRule="auto"/>
                      </w:pPr>
                    </w:p>
                    <w:p w14:paraId="5269A1E9" w14:textId="77777777" w:rsidR="008656F9" w:rsidRDefault="008656F9" w:rsidP="00331ABD">
                      <w:pPr>
                        <w:spacing w:after="0" w:line="240" w:lineRule="auto"/>
                      </w:pPr>
                    </w:p>
                    <w:p w14:paraId="3975363F" w14:textId="77777777" w:rsidR="008656F9" w:rsidRDefault="008656F9" w:rsidP="00331ABD">
                      <w:pPr>
                        <w:spacing w:after="0" w:line="240" w:lineRule="auto"/>
                      </w:pPr>
                    </w:p>
                    <w:p w14:paraId="60AED71E" w14:textId="77777777" w:rsidR="008656F9" w:rsidRDefault="008656F9" w:rsidP="00331ABD">
                      <w:pPr>
                        <w:spacing w:after="0" w:line="240" w:lineRule="auto"/>
                      </w:pPr>
                    </w:p>
                    <w:p w14:paraId="2E7F77A3" w14:textId="77777777" w:rsidR="008656F9" w:rsidRDefault="008656F9" w:rsidP="00331ABD">
                      <w:pPr>
                        <w:spacing w:after="0" w:line="240" w:lineRule="auto"/>
                      </w:pPr>
                    </w:p>
                    <w:p w14:paraId="6B1D649B" w14:textId="77777777" w:rsidR="008656F9" w:rsidRDefault="008656F9" w:rsidP="00331ABD">
                      <w:pPr>
                        <w:spacing w:after="0" w:line="240" w:lineRule="auto"/>
                      </w:pPr>
                    </w:p>
                    <w:p w14:paraId="61A97795" w14:textId="77777777" w:rsidR="008656F9" w:rsidRDefault="008656F9" w:rsidP="00331ABD">
                      <w:pPr>
                        <w:spacing w:after="0" w:line="240" w:lineRule="auto"/>
                      </w:pPr>
                    </w:p>
                    <w:p w14:paraId="3D5D70E9" w14:textId="77777777" w:rsidR="008656F9" w:rsidRDefault="008656F9" w:rsidP="00331ABD">
                      <w:pPr>
                        <w:spacing w:after="0" w:line="240" w:lineRule="auto"/>
                      </w:pPr>
                    </w:p>
                    <w:p w14:paraId="44C1760F" w14:textId="77777777" w:rsidR="008656F9" w:rsidRDefault="008656F9" w:rsidP="00331ABD">
                      <w:pPr>
                        <w:spacing w:after="0" w:line="240" w:lineRule="auto"/>
                      </w:pPr>
                    </w:p>
                    <w:p w14:paraId="4CDAE801" w14:textId="77777777" w:rsidR="008656F9" w:rsidRDefault="008656F9" w:rsidP="00331ABD">
                      <w:pPr>
                        <w:spacing w:after="0" w:line="240" w:lineRule="auto"/>
                      </w:pPr>
                    </w:p>
                    <w:p w14:paraId="05033DF1" w14:textId="77777777" w:rsidR="008656F9" w:rsidRDefault="008656F9" w:rsidP="00331ABD">
                      <w:pPr>
                        <w:spacing w:after="0" w:line="240" w:lineRule="auto"/>
                      </w:pPr>
                    </w:p>
                    <w:p w14:paraId="686BF647" w14:textId="77777777" w:rsidR="008656F9" w:rsidRDefault="008656F9" w:rsidP="00331ABD">
                      <w:pPr>
                        <w:spacing w:after="0" w:line="240" w:lineRule="auto"/>
                      </w:pPr>
                    </w:p>
                    <w:p w14:paraId="10D3F6AF" w14:textId="77777777" w:rsidR="008656F9" w:rsidRDefault="008656F9" w:rsidP="00331ABD">
                      <w:pPr>
                        <w:spacing w:after="0" w:line="240" w:lineRule="auto"/>
                      </w:pPr>
                    </w:p>
                    <w:p w14:paraId="2EAB58D7" w14:textId="77777777" w:rsidR="008656F9" w:rsidRDefault="008656F9" w:rsidP="00331ABD">
                      <w:pPr>
                        <w:spacing w:after="0" w:line="240" w:lineRule="auto"/>
                      </w:pPr>
                    </w:p>
                    <w:p w14:paraId="7E7BEB98"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73F70416" wp14:editId="6664ABBD">
            <wp:extent cx="6258560" cy="1733550"/>
            <wp:effectExtent l="0" t="0" r="0" b="0"/>
            <wp:docPr id="1492"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8">
                      <a:extLst>
                        <a:ext uri="{28A0092B-C50C-407E-A947-70E740481C1C}">
                          <a14:useLocalDpi xmlns:a14="http://schemas.microsoft.com/office/drawing/2010/main" val="0"/>
                        </a:ext>
                      </a:extLst>
                    </a:blip>
                    <a:srcRect t="46950" b="9279"/>
                    <a:stretch>
                      <a:fillRect/>
                    </a:stretch>
                  </pic:blipFill>
                  <pic:spPr bwMode="auto">
                    <a:xfrm>
                      <a:off x="0" y="0"/>
                      <a:ext cx="6258560" cy="1733550"/>
                    </a:xfrm>
                    <a:prstGeom prst="rect">
                      <a:avLst/>
                    </a:prstGeom>
                    <a:noFill/>
                    <a:ln>
                      <a:noFill/>
                    </a:ln>
                  </pic:spPr>
                </pic:pic>
              </a:graphicData>
            </a:graphic>
          </wp:inline>
        </w:drawing>
      </w:r>
    </w:p>
    <w:p w14:paraId="0C803DC9"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10</w:t>
      </w:r>
      <w:r w:rsidRPr="002C4341">
        <w:rPr>
          <w:color w:val="000000"/>
        </w:rPr>
        <w:t xml:space="preserve"> </w:t>
      </w:r>
      <w:r>
        <w:rPr>
          <w:rFonts w:ascii="Calibri" w:hAnsi="Calibri" w:cs="Calibri"/>
          <w:b/>
          <w:bCs/>
          <w:color w:val="000000"/>
          <w:sz w:val="22"/>
          <w:szCs w:val="22"/>
        </w:rPr>
        <w:t>Q# 43/</w:t>
      </w:r>
      <w:r w:rsidRPr="002C4341">
        <w:rPr>
          <w:rFonts w:cs="Calibri"/>
          <w:color w:val="000000"/>
          <w:sz w:val="22"/>
          <w:szCs w:val="22"/>
        </w:rPr>
        <w:t xml:space="preserve"> </w:t>
      </w:r>
      <w:r w:rsidRPr="002C4341">
        <w:rPr>
          <w:noProof/>
        </w:rPr>
        <w:t>IGCSE Chemistry/2018/s/Paper 41/</w:t>
      </w:r>
    </w:p>
    <w:p w14:paraId="2ECEF188" w14:textId="47DA2DF9"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796480" behindDoc="0" locked="0" layoutInCell="1" allowOverlap="1" wp14:anchorId="3448448B" wp14:editId="19731F8C">
                <wp:simplePos x="0" y="0"/>
                <wp:positionH relativeFrom="margin">
                  <wp:align>center</wp:align>
                </wp:positionH>
                <wp:positionV relativeFrom="paragraph">
                  <wp:posOffset>1039634</wp:posOffset>
                </wp:positionV>
                <wp:extent cx="5642285" cy="2598234"/>
                <wp:effectExtent l="0" t="0" r="15875" b="1206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285" cy="2598234"/>
                        </a:xfrm>
                        <a:prstGeom prst="rect">
                          <a:avLst/>
                        </a:prstGeom>
                        <a:solidFill>
                          <a:srgbClr val="FFFFFF"/>
                        </a:solidFill>
                        <a:ln w="9525">
                          <a:solidFill>
                            <a:srgbClr val="000000"/>
                          </a:solidFill>
                          <a:miter lim="800000"/>
                          <a:headEnd/>
                          <a:tailEnd/>
                        </a:ln>
                      </wps:spPr>
                      <wps:txbx>
                        <w:txbxContent>
                          <w:p w14:paraId="45421538" w14:textId="77777777" w:rsidR="008656F9" w:rsidRDefault="008656F9" w:rsidP="00331ABD">
                            <w:pPr>
                              <w:spacing w:after="0" w:line="240" w:lineRule="auto"/>
                            </w:pPr>
                          </w:p>
                          <w:p w14:paraId="1334E614" w14:textId="77777777" w:rsidR="008656F9" w:rsidRDefault="008656F9" w:rsidP="00331ABD">
                            <w:pPr>
                              <w:spacing w:after="0" w:line="240" w:lineRule="auto"/>
                            </w:pPr>
                          </w:p>
                          <w:p w14:paraId="6F6B53D8" w14:textId="77777777" w:rsidR="008656F9" w:rsidRDefault="008656F9" w:rsidP="00331ABD">
                            <w:pPr>
                              <w:spacing w:after="0" w:line="240" w:lineRule="auto"/>
                            </w:pPr>
                          </w:p>
                          <w:p w14:paraId="037C89B9" w14:textId="77777777" w:rsidR="008656F9" w:rsidRDefault="008656F9" w:rsidP="00331ABD">
                            <w:pPr>
                              <w:spacing w:after="0" w:line="240" w:lineRule="auto"/>
                            </w:pPr>
                          </w:p>
                          <w:p w14:paraId="5BBC223F" w14:textId="77777777" w:rsidR="008656F9" w:rsidRDefault="008656F9" w:rsidP="00331ABD">
                            <w:pPr>
                              <w:spacing w:after="0" w:line="240" w:lineRule="auto"/>
                            </w:pPr>
                          </w:p>
                          <w:p w14:paraId="5B7AB2E3" w14:textId="77777777" w:rsidR="008656F9" w:rsidRDefault="008656F9" w:rsidP="00331ABD">
                            <w:pPr>
                              <w:spacing w:after="0" w:line="240" w:lineRule="auto"/>
                            </w:pPr>
                          </w:p>
                          <w:p w14:paraId="0D2D8CCE" w14:textId="77777777" w:rsidR="008656F9" w:rsidRDefault="008656F9" w:rsidP="00331ABD">
                            <w:pPr>
                              <w:spacing w:after="0" w:line="240" w:lineRule="auto"/>
                            </w:pPr>
                          </w:p>
                          <w:p w14:paraId="277F6240" w14:textId="77777777" w:rsidR="008656F9" w:rsidRDefault="008656F9" w:rsidP="00331ABD">
                            <w:pPr>
                              <w:spacing w:after="0" w:line="240" w:lineRule="auto"/>
                            </w:pPr>
                          </w:p>
                          <w:p w14:paraId="5CE8F98E" w14:textId="77777777" w:rsidR="008656F9" w:rsidRDefault="008656F9" w:rsidP="00331ABD">
                            <w:pPr>
                              <w:spacing w:after="0" w:line="240" w:lineRule="auto"/>
                            </w:pPr>
                          </w:p>
                          <w:p w14:paraId="70BAA149" w14:textId="77777777" w:rsidR="008656F9" w:rsidRDefault="008656F9" w:rsidP="00331ABD">
                            <w:pPr>
                              <w:spacing w:after="0" w:line="240" w:lineRule="auto"/>
                            </w:pPr>
                          </w:p>
                          <w:p w14:paraId="42CA7284" w14:textId="77777777" w:rsidR="008656F9" w:rsidRDefault="008656F9" w:rsidP="00331ABD">
                            <w:pPr>
                              <w:spacing w:after="0" w:line="240" w:lineRule="auto"/>
                            </w:pPr>
                          </w:p>
                          <w:p w14:paraId="6B981BAD" w14:textId="77777777" w:rsidR="008656F9" w:rsidRDefault="008656F9" w:rsidP="00331ABD">
                            <w:pPr>
                              <w:spacing w:after="0" w:line="240" w:lineRule="auto"/>
                            </w:pPr>
                          </w:p>
                          <w:p w14:paraId="456AA100" w14:textId="77777777" w:rsidR="008656F9" w:rsidRDefault="008656F9" w:rsidP="00331ABD">
                            <w:pPr>
                              <w:spacing w:after="0" w:line="240" w:lineRule="auto"/>
                            </w:pPr>
                          </w:p>
                          <w:p w14:paraId="26AF5F3C" w14:textId="77777777" w:rsidR="008656F9" w:rsidRDefault="008656F9" w:rsidP="00331ABD">
                            <w:pPr>
                              <w:spacing w:after="0" w:line="240" w:lineRule="auto"/>
                            </w:pPr>
                          </w:p>
                          <w:p w14:paraId="30E5394B" w14:textId="77777777" w:rsidR="008656F9" w:rsidRDefault="008656F9" w:rsidP="00331ABD">
                            <w:pPr>
                              <w:spacing w:after="0" w:line="240" w:lineRule="auto"/>
                            </w:pPr>
                          </w:p>
                          <w:p w14:paraId="64D3CA6F" w14:textId="77777777" w:rsidR="008656F9" w:rsidRDefault="008656F9" w:rsidP="00331ABD">
                            <w:pPr>
                              <w:spacing w:after="0" w:line="240" w:lineRule="auto"/>
                            </w:pPr>
                          </w:p>
                          <w:p w14:paraId="2C09FC83"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8448B" id="_x0000_s1093" type="#_x0000_t202" style="position:absolute;margin-left:0;margin-top:81.85pt;width:444.25pt;height:204.6pt;z-index:251796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c4KQ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">
                <v:textbox>
                  <w:txbxContent>
                    <w:p w14:paraId="45421538" w14:textId="77777777" w:rsidR="008656F9" w:rsidRDefault="008656F9" w:rsidP="00331ABD">
                      <w:pPr>
                        <w:spacing w:after="0" w:line="240" w:lineRule="auto"/>
                      </w:pPr>
                    </w:p>
                    <w:p w14:paraId="1334E614" w14:textId="77777777" w:rsidR="008656F9" w:rsidRDefault="008656F9" w:rsidP="00331ABD">
                      <w:pPr>
                        <w:spacing w:after="0" w:line="240" w:lineRule="auto"/>
                      </w:pPr>
                    </w:p>
                    <w:p w14:paraId="6F6B53D8" w14:textId="77777777" w:rsidR="008656F9" w:rsidRDefault="008656F9" w:rsidP="00331ABD">
                      <w:pPr>
                        <w:spacing w:after="0" w:line="240" w:lineRule="auto"/>
                      </w:pPr>
                    </w:p>
                    <w:p w14:paraId="037C89B9" w14:textId="77777777" w:rsidR="008656F9" w:rsidRDefault="008656F9" w:rsidP="00331ABD">
                      <w:pPr>
                        <w:spacing w:after="0" w:line="240" w:lineRule="auto"/>
                      </w:pPr>
                    </w:p>
                    <w:p w14:paraId="5BBC223F" w14:textId="77777777" w:rsidR="008656F9" w:rsidRDefault="008656F9" w:rsidP="00331ABD">
                      <w:pPr>
                        <w:spacing w:after="0" w:line="240" w:lineRule="auto"/>
                      </w:pPr>
                    </w:p>
                    <w:p w14:paraId="5B7AB2E3" w14:textId="77777777" w:rsidR="008656F9" w:rsidRDefault="008656F9" w:rsidP="00331ABD">
                      <w:pPr>
                        <w:spacing w:after="0" w:line="240" w:lineRule="auto"/>
                      </w:pPr>
                    </w:p>
                    <w:p w14:paraId="0D2D8CCE" w14:textId="77777777" w:rsidR="008656F9" w:rsidRDefault="008656F9" w:rsidP="00331ABD">
                      <w:pPr>
                        <w:spacing w:after="0" w:line="240" w:lineRule="auto"/>
                      </w:pPr>
                    </w:p>
                    <w:p w14:paraId="277F6240" w14:textId="77777777" w:rsidR="008656F9" w:rsidRDefault="008656F9" w:rsidP="00331ABD">
                      <w:pPr>
                        <w:spacing w:after="0" w:line="240" w:lineRule="auto"/>
                      </w:pPr>
                    </w:p>
                    <w:p w14:paraId="5CE8F98E" w14:textId="77777777" w:rsidR="008656F9" w:rsidRDefault="008656F9" w:rsidP="00331ABD">
                      <w:pPr>
                        <w:spacing w:after="0" w:line="240" w:lineRule="auto"/>
                      </w:pPr>
                    </w:p>
                    <w:p w14:paraId="70BAA149" w14:textId="77777777" w:rsidR="008656F9" w:rsidRDefault="008656F9" w:rsidP="00331ABD">
                      <w:pPr>
                        <w:spacing w:after="0" w:line="240" w:lineRule="auto"/>
                      </w:pPr>
                    </w:p>
                    <w:p w14:paraId="42CA7284" w14:textId="77777777" w:rsidR="008656F9" w:rsidRDefault="008656F9" w:rsidP="00331ABD">
                      <w:pPr>
                        <w:spacing w:after="0" w:line="240" w:lineRule="auto"/>
                      </w:pPr>
                    </w:p>
                    <w:p w14:paraId="6B981BAD" w14:textId="77777777" w:rsidR="008656F9" w:rsidRDefault="008656F9" w:rsidP="00331ABD">
                      <w:pPr>
                        <w:spacing w:after="0" w:line="240" w:lineRule="auto"/>
                      </w:pPr>
                    </w:p>
                    <w:p w14:paraId="456AA100" w14:textId="77777777" w:rsidR="008656F9" w:rsidRDefault="008656F9" w:rsidP="00331ABD">
                      <w:pPr>
                        <w:spacing w:after="0" w:line="240" w:lineRule="auto"/>
                      </w:pPr>
                    </w:p>
                    <w:p w14:paraId="26AF5F3C" w14:textId="77777777" w:rsidR="008656F9" w:rsidRDefault="008656F9" w:rsidP="00331ABD">
                      <w:pPr>
                        <w:spacing w:after="0" w:line="240" w:lineRule="auto"/>
                      </w:pPr>
                    </w:p>
                    <w:p w14:paraId="30E5394B" w14:textId="77777777" w:rsidR="008656F9" w:rsidRDefault="008656F9" w:rsidP="00331ABD">
                      <w:pPr>
                        <w:spacing w:after="0" w:line="240" w:lineRule="auto"/>
                      </w:pPr>
                    </w:p>
                    <w:p w14:paraId="64D3CA6F" w14:textId="77777777" w:rsidR="008656F9" w:rsidRDefault="008656F9" w:rsidP="00331ABD">
                      <w:pPr>
                        <w:spacing w:after="0" w:line="240" w:lineRule="auto"/>
                      </w:pPr>
                    </w:p>
                    <w:p w14:paraId="2C09FC83"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3F1D534B" wp14:editId="631131B8">
            <wp:extent cx="6387623" cy="3688981"/>
            <wp:effectExtent l="0" t="0" r="0" b="6985"/>
            <wp:docPr id="1486"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rotWithShape="1">
                    <a:blip r:embed="rId59">
                      <a:extLst>
                        <a:ext uri="{28A0092B-C50C-407E-A947-70E740481C1C}">
                          <a14:useLocalDpi xmlns:a14="http://schemas.microsoft.com/office/drawing/2010/main" val="0"/>
                        </a:ext>
                      </a:extLst>
                    </a:blip>
                    <a:srcRect t="21024" b="32810"/>
                    <a:stretch/>
                  </pic:blipFill>
                  <pic:spPr bwMode="auto">
                    <a:xfrm>
                      <a:off x="0" y="0"/>
                      <a:ext cx="6388735" cy="3689623"/>
                    </a:xfrm>
                    <a:prstGeom prst="rect">
                      <a:avLst/>
                    </a:prstGeom>
                    <a:noFill/>
                    <a:ln>
                      <a:noFill/>
                    </a:ln>
                    <a:extLst>
                      <a:ext uri="{53640926-AAD7-44D8-BBD7-CCE9431645EC}">
                        <a14:shadowObscured xmlns:a14="http://schemas.microsoft.com/office/drawing/2010/main"/>
                      </a:ext>
                    </a:extLst>
                  </pic:spPr>
                </pic:pic>
              </a:graphicData>
            </a:graphic>
          </wp:inline>
        </w:drawing>
      </w:r>
    </w:p>
    <w:p w14:paraId="5414BA02"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10 </w:t>
      </w:r>
      <w:r>
        <w:rPr>
          <w:rFonts w:ascii="Calibri" w:hAnsi="Calibri" w:cs="Calibri"/>
          <w:b/>
          <w:bCs/>
          <w:color w:val="000000"/>
          <w:sz w:val="22"/>
          <w:szCs w:val="22"/>
        </w:rPr>
        <w:t>Q# 44/</w:t>
      </w:r>
      <w:r w:rsidRPr="002C4341">
        <w:rPr>
          <w:rFonts w:cs="Calibri"/>
          <w:color w:val="000000"/>
          <w:sz w:val="22"/>
          <w:szCs w:val="22"/>
        </w:rPr>
        <w:t xml:space="preserve"> </w:t>
      </w:r>
      <w:r w:rsidRPr="002C4341">
        <w:rPr>
          <w:noProof/>
        </w:rPr>
        <w:t>IGCSE Chemistry/2017/w/Paper 43/</w:t>
      </w:r>
    </w:p>
    <w:p w14:paraId="3A30C322" w14:textId="1777980B" w:rsidR="00505E40" w:rsidRDefault="00505E40" w:rsidP="00505E40">
      <w:pPr>
        <w:spacing w:after="0" w:line="240" w:lineRule="auto"/>
        <w:rPr>
          <w:noProof/>
        </w:rPr>
      </w:pPr>
      <w:r w:rsidRPr="007037E3">
        <w:rPr>
          <w:noProof/>
        </w:rPr>
        <w:drawing>
          <wp:inline distT="0" distB="0" distL="0" distR="0" wp14:anchorId="25AD5901" wp14:editId="327B4BAE">
            <wp:extent cx="6567170" cy="3285460"/>
            <wp:effectExtent l="0" t="0" r="5080" b="0"/>
            <wp:docPr id="126"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rotWithShape="1">
                    <a:blip r:embed="rId60">
                      <a:extLst>
                        <a:ext uri="{28A0092B-C50C-407E-A947-70E740481C1C}">
                          <a14:useLocalDpi xmlns:a14="http://schemas.microsoft.com/office/drawing/2010/main" val="0"/>
                        </a:ext>
                      </a:extLst>
                    </a:blip>
                    <a:srcRect b="65461"/>
                    <a:stretch/>
                  </pic:blipFill>
                  <pic:spPr bwMode="auto">
                    <a:xfrm>
                      <a:off x="0" y="0"/>
                      <a:ext cx="6567170" cy="3285460"/>
                    </a:xfrm>
                    <a:prstGeom prst="rect">
                      <a:avLst/>
                    </a:prstGeom>
                    <a:noFill/>
                    <a:ln>
                      <a:noFill/>
                    </a:ln>
                    <a:extLst>
                      <a:ext uri="{53640926-AAD7-44D8-BBD7-CCE9431645EC}">
                        <a14:shadowObscured xmlns:a14="http://schemas.microsoft.com/office/drawing/2010/main"/>
                      </a:ext>
                    </a:extLst>
                  </pic:spPr>
                </pic:pic>
              </a:graphicData>
            </a:graphic>
          </wp:inline>
        </w:drawing>
      </w:r>
    </w:p>
    <w:p w14:paraId="7BBAB21C" w14:textId="50DC959E" w:rsidR="00505E40" w:rsidRPr="002C4341" w:rsidRDefault="00331ABD"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798528" behindDoc="0" locked="0" layoutInCell="1" allowOverlap="1" wp14:anchorId="03E04FB6" wp14:editId="7A170FE9">
                <wp:simplePos x="0" y="0"/>
                <wp:positionH relativeFrom="margin">
                  <wp:align>left</wp:align>
                </wp:positionH>
                <wp:positionV relativeFrom="paragraph">
                  <wp:posOffset>1129154</wp:posOffset>
                </wp:positionV>
                <wp:extent cx="5642285" cy="3635298"/>
                <wp:effectExtent l="0" t="0" r="15875" b="2286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285" cy="3635298"/>
                        </a:xfrm>
                        <a:prstGeom prst="rect">
                          <a:avLst/>
                        </a:prstGeom>
                        <a:solidFill>
                          <a:srgbClr val="FFFFFF"/>
                        </a:solidFill>
                        <a:ln w="9525">
                          <a:solidFill>
                            <a:srgbClr val="000000"/>
                          </a:solidFill>
                          <a:miter lim="800000"/>
                          <a:headEnd/>
                          <a:tailEnd/>
                        </a:ln>
                      </wps:spPr>
                      <wps:txbx>
                        <w:txbxContent>
                          <w:p w14:paraId="1164912E" w14:textId="77777777" w:rsidR="008656F9" w:rsidRDefault="008656F9" w:rsidP="00331ABD">
                            <w:pPr>
                              <w:spacing w:after="0" w:line="240" w:lineRule="auto"/>
                            </w:pPr>
                          </w:p>
                          <w:p w14:paraId="5A224629" w14:textId="77777777" w:rsidR="008656F9" w:rsidRDefault="008656F9" w:rsidP="00331ABD">
                            <w:pPr>
                              <w:spacing w:after="0" w:line="240" w:lineRule="auto"/>
                            </w:pPr>
                          </w:p>
                          <w:p w14:paraId="6FEA726D" w14:textId="77777777" w:rsidR="008656F9" w:rsidRDefault="008656F9" w:rsidP="00331ABD">
                            <w:pPr>
                              <w:spacing w:after="0" w:line="240" w:lineRule="auto"/>
                            </w:pPr>
                          </w:p>
                          <w:p w14:paraId="1034B025" w14:textId="77777777" w:rsidR="008656F9" w:rsidRDefault="008656F9" w:rsidP="00331ABD">
                            <w:pPr>
                              <w:spacing w:after="0" w:line="240" w:lineRule="auto"/>
                            </w:pPr>
                          </w:p>
                          <w:p w14:paraId="50562853" w14:textId="77777777" w:rsidR="008656F9" w:rsidRDefault="008656F9" w:rsidP="00331ABD">
                            <w:pPr>
                              <w:spacing w:after="0" w:line="240" w:lineRule="auto"/>
                            </w:pPr>
                          </w:p>
                          <w:p w14:paraId="1455CA6D" w14:textId="77777777" w:rsidR="008656F9" w:rsidRDefault="008656F9" w:rsidP="00331ABD">
                            <w:pPr>
                              <w:spacing w:after="0" w:line="240" w:lineRule="auto"/>
                            </w:pPr>
                          </w:p>
                          <w:p w14:paraId="3A437C02" w14:textId="77777777" w:rsidR="008656F9" w:rsidRDefault="008656F9" w:rsidP="00331ABD">
                            <w:pPr>
                              <w:spacing w:after="0" w:line="240" w:lineRule="auto"/>
                            </w:pPr>
                          </w:p>
                          <w:p w14:paraId="49F92C59" w14:textId="77777777" w:rsidR="008656F9" w:rsidRDefault="008656F9" w:rsidP="00331ABD">
                            <w:pPr>
                              <w:spacing w:after="0" w:line="240" w:lineRule="auto"/>
                            </w:pPr>
                          </w:p>
                          <w:p w14:paraId="77272114" w14:textId="77777777" w:rsidR="008656F9" w:rsidRDefault="008656F9" w:rsidP="00331ABD">
                            <w:pPr>
                              <w:spacing w:after="0" w:line="240" w:lineRule="auto"/>
                            </w:pPr>
                          </w:p>
                          <w:p w14:paraId="332CF8CC" w14:textId="77777777" w:rsidR="008656F9" w:rsidRDefault="008656F9" w:rsidP="00331ABD">
                            <w:pPr>
                              <w:spacing w:after="0" w:line="240" w:lineRule="auto"/>
                            </w:pPr>
                          </w:p>
                          <w:p w14:paraId="5F517FC0" w14:textId="77777777" w:rsidR="008656F9" w:rsidRDefault="008656F9" w:rsidP="00331ABD">
                            <w:pPr>
                              <w:spacing w:after="0" w:line="240" w:lineRule="auto"/>
                            </w:pPr>
                          </w:p>
                          <w:p w14:paraId="549EDA31" w14:textId="77777777" w:rsidR="008656F9" w:rsidRDefault="008656F9" w:rsidP="00331ABD">
                            <w:pPr>
                              <w:spacing w:after="0" w:line="240" w:lineRule="auto"/>
                            </w:pPr>
                          </w:p>
                          <w:p w14:paraId="6D2563CA" w14:textId="77777777" w:rsidR="008656F9" w:rsidRDefault="008656F9" w:rsidP="00331ABD">
                            <w:pPr>
                              <w:spacing w:after="0" w:line="240" w:lineRule="auto"/>
                            </w:pPr>
                          </w:p>
                          <w:p w14:paraId="4E721BFE" w14:textId="77777777" w:rsidR="008656F9" w:rsidRDefault="008656F9" w:rsidP="00331ABD">
                            <w:pPr>
                              <w:spacing w:after="0" w:line="240" w:lineRule="auto"/>
                            </w:pPr>
                          </w:p>
                          <w:p w14:paraId="0AA8B06D" w14:textId="77777777" w:rsidR="008656F9" w:rsidRDefault="008656F9" w:rsidP="00331ABD">
                            <w:pPr>
                              <w:spacing w:after="0" w:line="240" w:lineRule="auto"/>
                            </w:pPr>
                          </w:p>
                          <w:p w14:paraId="0484EE36" w14:textId="77777777" w:rsidR="008656F9" w:rsidRDefault="008656F9" w:rsidP="00331ABD">
                            <w:pPr>
                              <w:spacing w:after="0" w:line="240" w:lineRule="auto"/>
                            </w:pPr>
                          </w:p>
                          <w:p w14:paraId="7AB35253" w14:textId="2E4267F2" w:rsidR="008656F9" w:rsidRDefault="008656F9" w:rsidP="00331ABD">
                            <w:pPr>
                              <w:spacing w:after="0" w:line="240" w:lineRule="auto"/>
                            </w:pPr>
                          </w:p>
                          <w:p w14:paraId="449A744C" w14:textId="746C6917" w:rsidR="008656F9" w:rsidRDefault="008656F9" w:rsidP="00331ABD">
                            <w:pPr>
                              <w:spacing w:after="0" w:line="240" w:lineRule="auto"/>
                            </w:pPr>
                          </w:p>
                          <w:p w14:paraId="7E087D41" w14:textId="26BA2804" w:rsidR="008656F9" w:rsidRDefault="008656F9" w:rsidP="00331ABD">
                            <w:pPr>
                              <w:spacing w:after="0" w:line="240" w:lineRule="auto"/>
                            </w:pPr>
                          </w:p>
                          <w:p w14:paraId="4E9DEF9A" w14:textId="1BFDD218" w:rsidR="008656F9" w:rsidRDefault="008656F9" w:rsidP="00331ABD">
                            <w:pPr>
                              <w:spacing w:after="0" w:line="240" w:lineRule="auto"/>
                            </w:pPr>
                          </w:p>
                          <w:p w14:paraId="7371B2D0" w14:textId="6BE5DC6E" w:rsidR="008656F9" w:rsidRDefault="008656F9" w:rsidP="00331ABD">
                            <w:pPr>
                              <w:spacing w:after="0" w:line="240" w:lineRule="auto"/>
                            </w:pPr>
                          </w:p>
                          <w:p w14:paraId="6C46665D"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04FB6" id="_x0000_s1094" type="#_x0000_t202" style="position:absolute;margin-left:0;margin-top:88.9pt;width:444.25pt;height:286.25pt;z-index:251798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">
                <v:textbox>
                  <w:txbxContent>
                    <w:p w14:paraId="1164912E" w14:textId="77777777" w:rsidR="008656F9" w:rsidRDefault="008656F9" w:rsidP="00331ABD">
                      <w:pPr>
                        <w:spacing w:after="0" w:line="240" w:lineRule="auto"/>
                      </w:pPr>
                    </w:p>
                    <w:p w14:paraId="5A224629" w14:textId="77777777" w:rsidR="008656F9" w:rsidRDefault="008656F9" w:rsidP="00331ABD">
                      <w:pPr>
                        <w:spacing w:after="0" w:line="240" w:lineRule="auto"/>
                      </w:pPr>
                    </w:p>
                    <w:p w14:paraId="6FEA726D" w14:textId="77777777" w:rsidR="008656F9" w:rsidRDefault="008656F9" w:rsidP="00331ABD">
                      <w:pPr>
                        <w:spacing w:after="0" w:line="240" w:lineRule="auto"/>
                      </w:pPr>
                    </w:p>
                    <w:p w14:paraId="1034B025" w14:textId="77777777" w:rsidR="008656F9" w:rsidRDefault="008656F9" w:rsidP="00331ABD">
                      <w:pPr>
                        <w:spacing w:after="0" w:line="240" w:lineRule="auto"/>
                      </w:pPr>
                    </w:p>
                    <w:p w14:paraId="50562853" w14:textId="77777777" w:rsidR="008656F9" w:rsidRDefault="008656F9" w:rsidP="00331ABD">
                      <w:pPr>
                        <w:spacing w:after="0" w:line="240" w:lineRule="auto"/>
                      </w:pPr>
                    </w:p>
                    <w:p w14:paraId="1455CA6D" w14:textId="77777777" w:rsidR="008656F9" w:rsidRDefault="008656F9" w:rsidP="00331ABD">
                      <w:pPr>
                        <w:spacing w:after="0" w:line="240" w:lineRule="auto"/>
                      </w:pPr>
                    </w:p>
                    <w:p w14:paraId="3A437C02" w14:textId="77777777" w:rsidR="008656F9" w:rsidRDefault="008656F9" w:rsidP="00331ABD">
                      <w:pPr>
                        <w:spacing w:after="0" w:line="240" w:lineRule="auto"/>
                      </w:pPr>
                    </w:p>
                    <w:p w14:paraId="49F92C59" w14:textId="77777777" w:rsidR="008656F9" w:rsidRDefault="008656F9" w:rsidP="00331ABD">
                      <w:pPr>
                        <w:spacing w:after="0" w:line="240" w:lineRule="auto"/>
                      </w:pPr>
                    </w:p>
                    <w:p w14:paraId="77272114" w14:textId="77777777" w:rsidR="008656F9" w:rsidRDefault="008656F9" w:rsidP="00331ABD">
                      <w:pPr>
                        <w:spacing w:after="0" w:line="240" w:lineRule="auto"/>
                      </w:pPr>
                    </w:p>
                    <w:p w14:paraId="332CF8CC" w14:textId="77777777" w:rsidR="008656F9" w:rsidRDefault="008656F9" w:rsidP="00331ABD">
                      <w:pPr>
                        <w:spacing w:after="0" w:line="240" w:lineRule="auto"/>
                      </w:pPr>
                    </w:p>
                    <w:p w14:paraId="5F517FC0" w14:textId="77777777" w:rsidR="008656F9" w:rsidRDefault="008656F9" w:rsidP="00331ABD">
                      <w:pPr>
                        <w:spacing w:after="0" w:line="240" w:lineRule="auto"/>
                      </w:pPr>
                    </w:p>
                    <w:p w14:paraId="549EDA31" w14:textId="77777777" w:rsidR="008656F9" w:rsidRDefault="008656F9" w:rsidP="00331ABD">
                      <w:pPr>
                        <w:spacing w:after="0" w:line="240" w:lineRule="auto"/>
                      </w:pPr>
                    </w:p>
                    <w:p w14:paraId="6D2563CA" w14:textId="77777777" w:rsidR="008656F9" w:rsidRDefault="008656F9" w:rsidP="00331ABD">
                      <w:pPr>
                        <w:spacing w:after="0" w:line="240" w:lineRule="auto"/>
                      </w:pPr>
                    </w:p>
                    <w:p w14:paraId="4E721BFE" w14:textId="77777777" w:rsidR="008656F9" w:rsidRDefault="008656F9" w:rsidP="00331ABD">
                      <w:pPr>
                        <w:spacing w:after="0" w:line="240" w:lineRule="auto"/>
                      </w:pPr>
                    </w:p>
                    <w:p w14:paraId="0AA8B06D" w14:textId="77777777" w:rsidR="008656F9" w:rsidRDefault="008656F9" w:rsidP="00331ABD">
                      <w:pPr>
                        <w:spacing w:after="0" w:line="240" w:lineRule="auto"/>
                      </w:pPr>
                    </w:p>
                    <w:p w14:paraId="0484EE36" w14:textId="77777777" w:rsidR="008656F9" w:rsidRDefault="008656F9" w:rsidP="00331ABD">
                      <w:pPr>
                        <w:spacing w:after="0" w:line="240" w:lineRule="auto"/>
                      </w:pPr>
                    </w:p>
                    <w:p w14:paraId="7AB35253" w14:textId="2E4267F2" w:rsidR="008656F9" w:rsidRDefault="008656F9" w:rsidP="00331ABD">
                      <w:pPr>
                        <w:spacing w:after="0" w:line="240" w:lineRule="auto"/>
                      </w:pPr>
                    </w:p>
                    <w:p w14:paraId="449A744C" w14:textId="746C6917" w:rsidR="008656F9" w:rsidRDefault="008656F9" w:rsidP="00331ABD">
                      <w:pPr>
                        <w:spacing w:after="0" w:line="240" w:lineRule="auto"/>
                      </w:pPr>
                    </w:p>
                    <w:p w14:paraId="7E087D41" w14:textId="26BA2804" w:rsidR="008656F9" w:rsidRDefault="008656F9" w:rsidP="00331ABD">
                      <w:pPr>
                        <w:spacing w:after="0" w:line="240" w:lineRule="auto"/>
                      </w:pPr>
                    </w:p>
                    <w:p w14:paraId="4E9DEF9A" w14:textId="1BFDD218" w:rsidR="008656F9" w:rsidRDefault="008656F9" w:rsidP="00331ABD">
                      <w:pPr>
                        <w:spacing w:after="0" w:line="240" w:lineRule="auto"/>
                      </w:pPr>
                    </w:p>
                    <w:p w14:paraId="7371B2D0" w14:textId="6BE5DC6E" w:rsidR="008656F9" w:rsidRDefault="008656F9" w:rsidP="00331ABD">
                      <w:pPr>
                        <w:spacing w:after="0" w:line="240" w:lineRule="auto"/>
                      </w:pPr>
                    </w:p>
                    <w:p w14:paraId="6C46665D"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51F6F093" wp14:editId="28FDD754">
            <wp:extent cx="6134414" cy="4892842"/>
            <wp:effectExtent l="0" t="0" r="0" b="3175"/>
            <wp:docPr id="127"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rotWithShape="1">
                    <a:blip r:embed="rId60">
                      <a:extLst>
                        <a:ext uri="{28A0092B-C50C-407E-A947-70E740481C1C}">
                          <a14:useLocalDpi xmlns:a14="http://schemas.microsoft.com/office/drawing/2010/main" val="0"/>
                        </a:ext>
                      </a:extLst>
                    </a:blip>
                    <a:srcRect t="44935"/>
                    <a:stretch/>
                  </pic:blipFill>
                  <pic:spPr bwMode="auto">
                    <a:xfrm>
                      <a:off x="0" y="0"/>
                      <a:ext cx="6147790" cy="4903511"/>
                    </a:xfrm>
                    <a:prstGeom prst="rect">
                      <a:avLst/>
                    </a:prstGeom>
                    <a:noFill/>
                    <a:ln>
                      <a:noFill/>
                    </a:ln>
                    <a:extLst>
                      <a:ext uri="{53640926-AAD7-44D8-BBD7-CCE9431645EC}">
                        <a14:shadowObscured xmlns:a14="http://schemas.microsoft.com/office/drawing/2010/main"/>
                      </a:ext>
                    </a:extLst>
                  </pic:spPr>
                </pic:pic>
              </a:graphicData>
            </a:graphic>
          </wp:inline>
        </w:drawing>
      </w:r>
    </w:p>
    <w:p w14:paraId="444FD64E" w14:textId="0B0AB87F"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10 </w:t>
      </w:r>
      <w:r>
        <w:rPr>
          <w:rFonts w:ascii="Calibri" w:hAnsi="Calibri" w:cs="Calibri"/>
          <w:b/>
          <w:bCs/>
          <w:color w:val="000000"/>
          <w:sz w:val="22"/>
          <w:szCs w:val="22"/>
        </w:rPr>
        <w:t>Q# 45/</w:t>
      </w:r>
      <w:r w:rsidRPr="002C4341">
        <w:rPr>
          <w:rFonts w:cs="Calibri"/>
          <w:color w:val="000000"/>
          <w:sz w:val="22"/>
          <w:szCs w:val="22"/>
        </w:rPr>
        <w:t xml:space="preserve"> </w:t>
      </w:r>
      <w:r w:rsidRPr="002C4341">
        <w:rPr>
          <w:noProof/>
        </w:rPr>
        <w:t>IGCSE Chemistry/2016/w/Paper 42/</w:t>
      </w:r>
    </w:p>
    <w:p w14:paraId="45DD4B2C" w14:textId="49C39A42"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02624" behindDoc="0" locked="0" layoutInCell="1" allowOverlap="1" wp14:anchorId="7001BFFF" wp14:editId="1680D4D8">
                <wp:simplePos x="0" y="0"/>
                <wp:positionH relativeFrom="margin">
                  <wp:posOffset>3186043</wp:posOffset>
                </wp:positionH>
                <wp:positionV relativeFrom="paragraph">
                  <wp:posOffset>3727481</wp:posOffset>
                </wp:positionV>
                <wp:extent cx="2665141" cy="768428"/>
                <wp:effectExtent l="0" t="0" r="20955" b="1270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141" cy="768428"/>
                        </a:xfrm>
                        <a:prstGeom prst="rect">
                          <a:avLst/>
                        </a:prstGeom>
                        <a:solidFill>
                          <a:srgbClr val="FFFFFF"/>
                        </a:solidFill>
                        <a:ln w="9525">
                          <a:solidFill>
                            <a:srgbClr val="000000"/>
                          </a:solidFill>
                          <a:miter lim="800000"/>
                          <a:headEnd/>
                          <a:tailEnd/>
                        </a:ln>
                      </wps:spPr>
                      <wps:txbx>
                        <w:txbxContent>
                          <w:p w14:paraId="064B1A7B" w14:textId="77777777" w:rsidR="008656F9" w:rsidRDefault="008656F9" w:rsidP="00331ABD">
                            <w:pPr>
                              <w:spacing w:after="0" w:line="240" w:lineRule="auto"/>
                            </w:pPr>
                          </w:p>
                          <w:p w14:paraId="0A4394C3" w14:textId="77777777" w:rsidR="008656F9" w:rsidRDefault="008656F9" w:rsidP="00331ABD">
                            <w:pPr>
                              <w:spacing w:after="0" w:line="240" w:lineRule="auto"/>
                            </w:pPr>
                          </w:p>
                          <w:p w14:paraId="5DAEB988" w14:textId="77777777" w:rsidR="008656F9" w:rsidRDefault="008656F9" w:rsidP="00331ABD">
                            <w:pPr>
                              <w:spacing w:after="0" w:line="240" w:lineRule="auto"/>
                            </w:pPr>
                          </w:p>
                          <w:p w14:paraId="13107532" w14:textId="77777777" w:rsidR="008656F9" w:rsidRDefault="008656F9" w:rsidP="00331ABD">
                            <w:pPr>
                              <w:spacing w:after="0" w:line="240" w:lineRule="auto"/>
                            </w:pPr>
                          </w:p>
                          <w:p w14:paraId="796CAA05" w14:textId="77777777" w:rsidR="008656F9" w:rsidRDefault="008656F9" w:rsidP="00331ABD">
                            <w:pPr>
                              <w:spacing w:after="0" w:line="240" w:lineRule="auto"/>
                            </w:pPr>
                          </w:p>
                          <w:p w14:paraId="58C37E1F" w14:textId="77777777" w:rsidR="008656F9" w:rsidRDefault="008656F9" w:rsidP="00331ABD">
                            <w:pPr>
                              <w:spacing w:after="0" w:line="240" w:lineRule="auto"/>
                            </w:pPr>
                          </w:p>
                          <w:p w14:paraId="5ECA5249" w14:textId="77777777" w:rsidR="008656F9" w:rsidRDefault="008656F9" w:rsidP="00331ABD">
                            <w:pPr>
                              <w:spacing w:after="0" w:line="240" w:lineRule="auto"/>
                            </w:pPr>
                          </w:p>
                          <w:p w14:paraId="12C3B15C" w14:textId="77777777" w:rsidR="008656F9" w:rsidRDefault="008656F9" w:rsidP="00331ABD">
                            <w:pPr>
                              <w:spacing w:after="0" w:line="240" w:lineRule="auto"/>
                            </w:pPr>
                          </w:p>
                          <w:p w14:paraId="7877CD0B" w14:textId="77777777" w:rsidR="008656F9" w:rsidRDefault="008656F9" w:rsidP="00331ABD">
                            <w:pPr>
                              <w:spacing w:after="0" w:line="240" w:lineRule="auto"/>
                            </w:pPr>
                          </w:p>
                          <w:p w14:paraId="270208CC" w14:textId="77777777" w:rsidR="008656F9" w:rsidRDefault="008656F9" w:rsidP="00331ABD">
                            <w:pPr>
                              <w:spacing w:after="0" w:line="240" w:lineRule="auto"/>
                            </w:pPr>
                          </w:p>
                          <w:p w14:paraId="14183FDF" w14:textId="77777777" w:rsidR="008656F9" w:rsidRDefault="008656F9" w:rsidP="00331ABD">
                            <w:pPr>
                              <w:spacing w:after="0" w:line="240" w:lineRule="auto"/>
                            </w:pPr>
                          </w:p>
                          <w:p w14:paraId="0157059D" w14:textId="77777777" w:rsidR="008656F9" w:rsidRDefault="008656F9" w:rsidP="00331ABD">
                            <w:pPr>
                              <w:spacing w:after="0" w:line="240" w:lineRule="auto"/>
                            </w:pPr>
                          </w:p>
                          <w:p w14:paraId="027F02F9" w14:textId="77777777" w:rsidR="008656F9" w:rsidRDefault="008656F9" w:rsidP="00331ABD">
                            <w:pPr>
                              <w:spacing w:after="0" w:line="240" w:lineRule="auto"/>
                            </w:pPr>
                          </w:p>
                          <w:p w14:paraId="5DA1C101" w14:textId="77777777" w:rsidR="008656F9" w:rsidRDefault="008656F9" w:rsidP="00331ABD">
                            <w:pPr>
                              <w:spacing w:after="0" w:line="240" w:lineRule="auto"/>
                            </w:pPr>
                          </w:p>
                          <w:p w14:paraId="217631B2" w14:textId="77777777" w:rsidR="008656F9" w:rsidRDefault="008656F9" w:rsidP="00331ABD">
                            <w:pPr>
                              <w:spacing w:after="0" w:line="240" w:lineRule="auto"/>
                            </w:pPr>
                          </w:p>
                          <w:p w14:paraId="4E5D3B3A" w14:textId="77777777" w:rsidR="008656F9" w:rsidRDefault="008656F9" w:rsidP="00331ABD">
                            <w:pPr>
                              <w:spacing w:after="0" w:line="240" w:lineRule="auto"/>
                            </w:pPr>
                          </w:p>
                          <w:p w14:paraId="69B5F76F" w14:textId="77777777" w:rsidR="008656F9" w:rsidRDefault="008656F9" w:rsidP="00331ABD">
                            <w:pPr>
                              <w:spacing w:after="0" w:line="240" w:lineRule="auto"/>
                            </w:pPr>
                          </w:p>
                          <w:p w14:paraId="04E25597" w14:textId="77777777" w:rsidR="008656F9" w:rsidRDefault="008656F9" w:rsidP="00331ABD">
                            <w:pPr>
                              <w:spacing w:after="0" w:line="240" w:lineRule="auto"/>
                            </w:pPr>
                          </w:p>
                          <w:p w14:paraId="79FA236C" w14:textId="77777777" w:rsidR="008656F9" w:rsidRDefault="008656F9" w:rsidP="00331ABD">
                            <w:pPr>
                              <w:spacing w:after="0" w:line="240" w:lineRule="auto"/>
                            </w:pPr>
                          </w:p>
                          <w:p w14:paraId="0C2DCE77" w14:textId="77777777" w:rsidR="008656F9" w:rsidRDefault="008656F9" w:rsidP="00331ABD">
                            <w:pPr>
                              <w:spacing w:after="0" w:line="240" w:lineRule="auto"/>
                            </w:pPr>
                          </w:p>
                          <w:p w14:paraId="545651D1" w14:textId="77777777" w:rsidR="008656F9" w:rsidRDefault="008656F9" w:rsidP="00331ABD">
                            <w:pPr>
                              <w:spacing w:after="0" w:line="240" w:lineRule="auto"/>
                            </w:pPr>
                          </w:p>
                          <w:p w14:paraId="0E8DADAC"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1BFFF" id="_x0000_s1095" type="#_x0000_t202" style="position:absolute;margin-left:250.85pt;margin-top:293.5pt;width:209.85pt;height:60.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">
                <v:textbox>
                  <w:txbxContent>
                    <w:p w14:paraId="064B1A7B" w14:textId="77777777" w:rsidR="008656F9" w:rsidRDefault="008656F9" w:rsidP="00331ABD">
                      <w:pPr>
                        <w:spacing w:after="0" w:line="240" w:lineRule="auto"/>
                      </w:pPr>
                    </w:p>
                    <w:p w14:paraId="0A4394C3" w14:textId="77777777" w:rsidR="008656F9" w:rsidRDefault="008656F9" w:rsidP="00331ABD">
                      <w:pPr>
                        <w:spacing w:after="0" w:line="240" w:lineRule="auto"/>
                      </w:pPr>
                    </w:p>
                    <w:p w14:paraId="5DAEB988" w14:textId="77777777" w:rsidR="008656F9" w:rsidRDefault="008656F9" w:rsidP="00331ABD">
                      <w:pPr>
                        <w:spacing w:after="0" w:line="240" w:lineRule="auto"/>
                      </w:pPr>
                    </w:p>
                    <w:p w14:paraId="13107532" w14:textId="77777777" w:rsidR="008656F9" w:rsidRDefault="008656F9" w:rsidP="00331ABD">
                      <w:pPr>
                        <w:spacing w:after="0" w:line="240" w:lineRule="auto"/>
                      </w:pPr>
                    </w:p>
                    <w:p w14:paraId="796CAA05" w14:textId="77777777" w:rsidR="008656F9" w:rsidRDefault="008656F9" w:rsidP="00331ABD">
                      <w:pPr>
                        <w:spacing w:after="0" w:line="240" w:lineRule="auto"/>
                      </w:pPr>
                    </w:p>
                    <w:p w14:paraId="58C37E1F" w14:textId="77777777" w:rsidR="008656F9" w:rsidRDefault="008656F9" w:rsidP="00331ABD">
                      <w:pPr>
                        <w:spacing w:after="0" w:line="240" w:lineRule="auto"/>
                      </w:pPr>
                    </w:p>
                    <w:p w14:paraId="5ECA5249" w14:textId="77777777" w:rsidR="008656F9" w:rsidRDefault="008656F9" w:rsidP="00331ABD">
                      <w:pPr>
                        <w:spacing w:after="0" w:line="240" w:lineRule="auto"/>
                      </w:pPr>
                    </w:p>
                    <w:p w14:paraId="12C3B15C" w14:textId="77777777" w:rsidR="008656F9" w:rsidRDefault="008656F9" w:rsidP="00331ABD">
                      <w:pPr>
                        <w:spacing w:after="0" w:line="240" w:lineRule="auto"/>
                      </w:pPr>
                    </w:p>
                    <w:p w14:paraId="7877CD0B" w14:textId="77777777" w:rsidR="008656F9" w:rsidRDefault="008656F9" w:rsidP="00331ABD">
                      <w:pPr>
                        <w:spacing w:after="0" w:line="240" w:lineRule="auto"/>
                      </w:pPr>
                    </w:p>
                    <w:p w14:paraId="270208CC" w14:textId="77777777" w:rsidR="008656F9" w:rsidRDefault="008656F9" w:rsidP="00331ABD">
                      <w:pPr>
                        <w:spacing w:after="0" w:line="240" w:lineRule="auto"/>
                      </w:pPr>
                    </w:p>
                    <w:p w14:paraId="14183FDF" w14:textId="77777777" w:rsidR="008656F9" w:rsidRDefault="008656F9" w:rsidP="00331ABD">
                      <w:pPr>
                        <w:spacing w:after="0" w:line="240" w:lineRule="auto"/>
                      </w:pPr>
                    </w:p>
                    <w:p w14:paraId="0157059D" w14:textId="77777777" w:rsidR="008656F9" w:rsidRDefault="008656F9" w:rsidP="00331ABD">
                      <w:pPr>
                        <w:spacing w:after="0" w:line="240" w:lineRule="auto"/>
                      </w:pPr>
                    </w:p>
                    <w:p w14:paraId="027F02F9" w14:textId="77777777" w:rsidR="008656F9" w:rsidRDefault="008656F9" w:rsidP="00331ABD">
                      <w:pPr>
                        <w:spacing w:after="0" w:line="240" w:lineRule="auto"/>
                      </w:pPr>
                    </w:p>
                    <w:p w14:paraId="5DA1C101" w14:textId="77777777" w:rsidR="008656F9" w:rsidRDefault="008656F9" w:rsidP="00331ABD">
                      <w:pPr>
                        <w:spacing w:after="0" w:line="240" w:lineRule="auto"/>
                      </w:pPr>
                    </w:p>
                    <w:p w14:paraId="217631B2" w14:textId="77777777" w:rsidR="008656F9" w:rsidRDefault="008656F9" w:rsidP="00331ABD">
                      <w:pPr>
                        <w:spacing w:after="0" w:line="240" w:lineRule="auto"/>
                      </w:pPr>
                    </w:p>
                    <w:p w14:paraId="4E5D3B3A" w14:textId="77777777" w:rsidR="008656F9" w:rsidRDefault="008656F9" w:rsidP="00331ABD">
                      <w:pPr>
                        <w:spacing w:after="0" w:line="240" w:lineRule="auto"/>
                      </w:pPr>
                    </w:p>
                    <w:p w14:paraId="69B5F76F" w14:textId="77777777" w:rsidR="008656F9" w:rsidRDefault="008656F9" w:rsidP="00331ABD">
                      <w:pPr>
                        <w:spacing w:after="0" w:line="240" w:lineRule="auto"/>
                      </w:pPr>
                    </w:p>
                    <w:p w14:paraId="04E25597" w14:textId="77777777" w:rsidR="008656F9" w:rsidRDefault="008656F9" w:rsidP="00331ABD">
                      <w:pPr>
                        <w:spacing w:after="0" w:line="240" w:lineRule="auto"/>
                      </w:pPr>
                    </w:p>
                    <w:p w14:paraId="79FA236C" w14:textId="77777777" w:rsidR="008656F9" w:rsidRDefault="008656F9" w:rsidP="00331ABD">
                      <w:pPr>
                        <w:spacing w:after="0" w:line="240" w:lineRule="auto"/>
                      </w:pPr>
                    </w:p>
                    <w:p w14:paraId="0C2DCE77" w14:textId="77777777" w:rsidR="008656F9" w:rsidRDefault="008656F9" w:rsidP="00331ABD">
                      <w:pPr>
                        <w:spacing w:after="0" w:line="240" w:lineRule="auto"/>
                      </w:pPr>
                    </w:p>
                    <w:p w14:paraId="545651D1" w14:textId="77777777" w:rsidR="008656F9" w:rsidRDefault="008656F9" w:rsidP="00331ABD">
                      <w:pPr>
                        <w:spacing w:after="0" w:line="240" w:lineRule="auto"/>
                      </w:pPr>
                    </w:p>
                    <w:p w14:paraId="0E8DADAC" w14:textId="77777777" w:rsidR="008656F9" w:rsidRDefault="008656F9" w:rsidP="00331ABD">
                      <w:pPr>
                        <w:spacing w:after="0" w:line="240" w:lineRule="auto"/>
                      </w:pPr>
                    </w:p>
                  </w:txbxContent>
                </v:textbox>
                <w10:wrap anchorx="margin"/>
              </v:shape>
            </w:pict>
          </mc:Fallback>
        </mc:AlternateContent>
      </w:r>
      <w:r w:rsidRPr="00331ABD">
        <w:rPr>
          <w:rFonts w:ascii="Calibri" w:hAnsi="Calibri" w:cs="Calibri"/>
          <w:noProof/>
          <w:color w:val="000000"/>
          <w:sz w:val="22"/>
          <w:szCs w:val="22"/>
        </w:rPr>
        <mc:AlternateContent>
          <mc:Choice Requires="wps">
            <w:drawing>
              <wp:anchor distT="45720" distB="45720" distL="114300" distR="114300" simplePos="0" relativeHeight="251800576" behindDoc="0" locked="0" layoutInCell="1" allowOverlap="1" wp14:anchorId="3FCA331C" wp14:editId="61B1D0B3">
                <wp:simplePos x="0" y="0"/>
                <wp:positionH relativeFrom="margin">
                  <wp:posOffset>309028</wp:posOffset>
                </wp:positionH>
                <wp:positionV relativeFrom="paragraph">
                  <wp:posOffset>1530691</wp:posOffset>
                </wp:positionV>
                <wp:extent cx="5641975" cy="2118174"/>
                <wp:effectExtent l="0" t="0" r="15875" b="1587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2118174"/>
                        </a:xfrm>
                        <a:prstGeom prst="rect">
                          <a:avLst/>
                        </a:prstGeom>
                        <a:solidFill>
                          <a:srgbClr val="FFFFFF"/>
                        </a:solidFill>
                        <a:ln w="9525">
                          <a:solidFill>
                            <a:srgbClr val="000000"/>
                          </a:solidFill>
                          <a:miter lim="800000"/>
                          <a:headEnd/>
                          <a:tailEnd/>
                        </a:ln>
                      </wps:spPr>
                      <wps:txbx>
                        <w:txbxContent>
                          <w:p w14:paraId="548D40F8" w14:textId="77777777" w:rsidR="008656F9" w:rsidRDefault="008656F9" w:rsidP="00331ABD">
                            <w:pPr>
                              <w:spacing w:after="0" w:line="240" w:lineRule="auto"/>
                            </w:pPr>
                          </w:p>
                          <w:p w14:paraId="4A02517F" w14:textId="77777777" w:rsidR="008656F9" w:rsidRDefault="008656F9" w:rsidP="00331ABD">
                            <w:pPr>
                              <w:spacing w:after="0" w:line="240" w:lineRule="auto"/>
                            </w:pPr>
                          </w:p>
                          <w:p w14:paraId="55FD4216" w14:textId="77777777" w:rsidR="008656F9" w:rsidRDefault="008656F9" w:rsidP="00331ABD">
                            <w:pPr>
                              <w:spacing w:after="0" w:line="240" w:lineRule="auto"/>
                            </w:pPr>
                          </w:p>
                          <w:p w14:paraId="6FDD34BC" w14:textId="77777777" w:rsidR="008656F9" w:rsidRDefault="008656F9" w:rsidP="00331ABD">
                            <w:pPr>
                              <w:spacing w:after="0" w:line="240" w:lineRule="auto"/>
                            </w:pPr>
                          </w:p>
                          <w:p w14:paraId="143CFBF9" w14:textId="77777777" w:rsidR="008656F9" w:rsidRDefault="008656F9" w:rsidP="00331ABD">
                            <w:pPr>
                              <w:spacing w:after="0" w:line="240" w:lineRule="auto"/>
                            </w:pPr>
                          </w:p>
                          <w:p w14:paraId="029B33B0" w14:textId="77777777" w:rsidR="008656F9" w:rsidRDefault="008656F9" w:rsidP="00331ABD">
                            <w:pPr>
                              <w:spacing w:after="0" w:line="240" w:lineRule="auto"/>
                            </w:pPr>
                          </w:p>
                          <w:p w14:paraId="171A8B35" w14:textId="77777777" w:rsidR="008656F9" w:rsidRDefault="008656F9" w:rsidP="00331ABD">
                            <w:pPr>
                              <w:spacing w:after="0" w:line="240" w:lineRule="auto"/>
                            </w:pPr>
                          </w:p>
                          <w:p w14:paraId="705B206F" w14:textId="77777777" w:rsidR="008656F9" w:rsidRDefault="008656F9" w:rsidP="00331ABD">
                            <w:pPr>
                              <w:spacing w:after="0" w:line="240" w:lineRule="auto"/>
                            </w:pPr>
                          </w:p>
                          <w:p w14:paraId="72F82B4C" w14:textId="77777777" w:rsidR="008656F9" w:rsidRDefault="008656F9" w:rsidP="00331ABD">
                            <w:pPr>
                              <w:spacing w:after="0" w:line="240" w:lineRule="auto"/>
                            </w:pPr>
                          </w:p>
                          <w:p w14:paraId="35A1EEE2" w14:textId="77777777" w:rsidR="008656F9" w:rsidRDefault="008656F9" w:rsidP="00331ABD">
                            <w:pPr>
                              <w:spacing w:after="0" w:line="240" w:lineRule="auto"/>
                            </w:pPr>
                          </w:p>
                          <w:p w14:paraId="205619B6" w14:textId="77777777" w:rsidR="008656F9" w:rsidRDefault="008656F9" w:rsidP="00331ABD">
                            <w:pPr>
                              <w:spacing w:after="0" w:line="240" w:lineRule="auto"/>
                            </w:pPr>
                          </w:p>
                          <w:p w14:paraId="22252B25" w14:textId="77777777" w:rsidR="008656F9" w:rsidRDefault="008656F9" w:rsidP="00331ABD">
                            <w:pPr>
                              <w:spacing w:after="0" w:line="240" w:lineRule="auto"/>
                            </w:pPr>
                          </w:p>
                          <w:p w14:paraId="06F4DD9F" w14:textId="77777777" w:rsidR="008656F9" w:rsidRDefault="008656F9" w:rsidP="00331ABD">
                            <w:pPr>
                              <w:spacing w:after="0" w:line="240" w:lineRule="auto"/>
                            </w:pPr>
                          </w:p>
                          <w:p w14:paraId="7AE6D28F" w14:textId="77777777" w:rsidR="008656F9" w:rsidRDefault="008656F9" w:rsidP="00331ABD">
                            <w:pPr>
                              <w:spacing w:after="0" w:line="240" w:lineRule="auto"/>
                            </w:pPr>
                          </w:p>
                          <w:p w14:paraId="0428A1D4" w14:textId="77777777" w:rsidR="008656F9" w:rsidRDefault="008656F9" w:rsidP="00331ABD">
                            <w:pPr>
                              <w:spacing w:after="0" w:line="240" w:lineRule="auto"/>
                            </w:pPr>
                          </w:p>
                          <w:p w14:paraId="25D4E875" w14:textId="77777777" w:rsidR="008656F9" w:rsidRDefault="008656F9" w:rsidP="00331ABD">
                            <w:pPr>
                              <w:spacing w:after="0" w:line="240" w:lineRule="auto"/>
                            </w:pPr>
                          </w:p>
                          <w:p w14:paraId="73E68AF2" w14:textId="77777777" w:rsidR="008656F9" w:rsidRDefault="008656F9" w:rsidP="00331ABD">
                            <w:pPr>
                              <w:spacing w:after="0" w:line="240" w:lineRule="auto"/>
                            </w:pPr>
                          </w:p>
                          <w:p w14:paraId="6E6D59D3" w14:textId="77777777" w:rsidR="008656F9" w:rsidRDefault="008656F9" w:rsidP="00331ABD">
                            <w:pPr>
                              <w:spacing w:after="0" w:line="240" w:lineRule="auto"/>
                            </w:pPr>
                          </w:p>
                          <w:p w14:paraId="741BF3DA" w14:textId="77777777" w:rsidR="008656F9" w:rsidRDefault="008656F9" w:rsidP="00331ABD">
                            <w:pPr>
                              <w:spacing w:after="0" w:line="240" w:lineRule="auto"/>
                            </w:pPr>
                          </w:p>
                          <w:p w14:paraId="6F66EA4E" w14:textId="77777777" w:rsidR="008656F9" w:rsidRDefault="008656F9" w:rsidP="00331ABD">
                            <w:pPr>
                              <w:spacing w:after="0" w:line="240" w:lineRule="auto"/>
                            </w:pPr>
                          </w:p>
                          <w:p w14:paraId="5A3792C4" w14:textId="77777777" w:rsidR="008656F9" w:rsidRDefault="008656F9" w:rsidP="00331ABD">
                            <w:pPr>
                              <w:spacing w:after="0" w:line="240" w:lineRule="auto"/>
                            </w:pPr>
                          </w:p>
                          <w:p w14:paraId="210660B7"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A331C" id="_x0000_s1096" type="#_x0000_t202" style="position:absolute;margin-left:24.35pt;margin-top:120.55pt;width:444.25pt;height:166.8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">
                <v:textbox>
                  <w:txbxContent>
                    <w:p w14:paraId="548D40F8" w14:textId="77777777" w:rsidR="008656F9" w:rsidRDefault="008656F9" w:rsidP="00331ABD">
                      <w:pPr>
                        <w:spacing w:after="0" w:line="240" w:lineRule="auto"/>
                      </w:pPr>
                    </w:p>
                    <w:p w14:paraId="4A02517F" w14:textId="77777777" w:rsidR="008656F9" w:rsidRDefault="008656F9" w:rsidP="00331ABD">
                      <w:pPr>
                        <w:spacing w:after="0" w:line="240" w:lineRule="auto"/>
                      </w:pPr>
                    </w:p>
                    <w:p w14:paraId="55FD4216" w14:textId="77777777" w:rsidR="008656F9" w:rsidRDefault="008656F9" w:rsidP="00331ABD">
                      <w:pPr>
                        <w:spacing w:after="0" w:line="240" w:lineRule="auto"/>
                      </w:pPr>
                    </w:p>
                    <w:p w14:paraId="6FDD34BC" w14:textId="77777777" w:rsidR="008656F9" w:rsidRDefault="008656F9" w:rsidP="00331ABD">
                      <w:pPr>
                        <w:spacing w:after="0" w:line="240" w:lineRule="auto"/>
                      </w:pPr>
                    </w:p>
                    <w:p w14:paraId="143CFBF9" w14:textId="77777777" w:rsidR="008656F9" w:rsidRDefault="008656F9" w:rsidP="00331ABD">
                      <w:pPr>
                        <w:spacing w:after="0" w:line="240" w:lineRule="auto"/>
                      </w:pPr>
                    </w:p>
                    <w:p w14:paraId="029B33B0" w14:textId="77777777" w:rsidR="008656F9" w:rsidRDefault="008656F9" w:rsidP="00331ABD">
                      <w:pPr>
                        <w:spacing w:after="0" w:line="240" w:lineRule="auto"/>
                      </w:pPr>
                    </w:p>
                    <w:p w14:paraId="171A8B35" w14:textId="77777777" w:rsidR="008656F9" w:rsidRDefault="008656F9" w:rsidP="00331ABD">
                      <w:pPr>
                        <w:spacing w:after="0" w:line="240" w:lineRule="auto"/>
                      </w:pPr>
                    </w:p>
                    <w:p w14:paraId="705B206F" w14:textId="77777777" w:rsidR="008656F9" w:rsidRDefault="008656F9" w:rsidP="00331ABD">
                      <w:pPr>
                        <w:spacing w:after="0" w:line="240" w:lineRule="auto"/>
                      </w:pPr>
                    </w:p>
                    <w:p w14:paraId="72F82B4C" w14:textId="77777777" w:rsidR="008656F9" w:rsidRDefault="008656F9" w:rsidP="00331ABD">
                      <w:pPr>
                        <w:spacing w:after="0" w:line="240" w:lineRule="auto"/>
                      </w:pPr>
                    </w:p>
                    <w:p w14:paraId="35A1EEE2" w14:textId="77777777" w:rsidR="008656F9" w:rsidRDefault="008656F9" w:rsidP="00331ABD">
                      <w:pPr>
                        <w:spacing w:after="0" w:line="240" w:lineRule="auto"/>
                      </w:pPr>
                    </w:p>
                    <w:p w14:paraId="205619B6" w14:textId="77777777" w:rsidR="008656F9" w:rsidRDefault="008656F9" w:rsidP="00331ABD">
                      <w:pPr>
                        <w:spacing w:after="0" w:line="240" w:lineRule="auto"/>
                      </w:pPr>
                    </w:p>
                    <w:p w14:paraId="22252B25" w14:textId="77777777" w:rsidR="008656F9" w:rsidRDefault="008656F9" w:rsidP="00331ABD">
                      <w:pPr>
                        <w:spacing w:after="0" w:line="240" w:lineRule="auto"/>
                      </w:pPr>
                    </w:p>
                    <w:p w14:paraId="06F4DD9F" w14:textId="77777777" w:rsidR="008656F9" w:rsidRDefault="008656F9" w:rsidP="00331ABD">
                      <w:pPr>
                        <w:spacing w:after="0" w:line="240" w:lineRule="auto"/>
                      </w:pPr>
                    </w:p>
                    <w:p w14:paraId="7AE6D28F" w14:textId="77777777" w:rsidR="008656F9" w:rsidRDefault="008656F9" w:rsidP="00331ABD">
                      <w:pPr>
                        <w:spacing w:after="0" w:line="240" w:lineRule="auto"/>
                      </w:pPr>
                    </w:p>
                    <w:p w14:paraId="0428A1D4" w14:textId="77777777" w:rsidR="008656F9" w:rsidRDefault="008656F9" w:rsidP="00331ABD">
                      <w:pPr>
                        <w:spacing w:after="0" w:line="240" w:lineRule="auto"/>
                      </w:pPr>
                    </w:p>
                    <w:p w14:paraId="25D4E875" w14:textId="77777777" w:rsidR="008656F9" w:rsidRDefault="008656F9" w:rsidP="00331ABD">
                      <w:pPr>
                        <w:spacing w:after="0" w:line="240" w:lineRule="auto"/>
                      </w:pPr>
                    </w:p>
                    <w:p w14:paraId="73E68AF2" w14:textId="77777777" w:rsidR="008656F9" w:rsidRDefault="008656F9" w:rsidP="00331ABD">
                      <w:pPr>
                        <w:spacing w:after="0" w:line="240" w:lineRule="auto"/>
                      </w:pPr>
                    </w:p>
                    <w:p w14:paraId="6E6D59D3" w14:textId="77777777" w:rsidR="008656F9" w:rsidRDefault="008656F9" w:rsidP="00331ABD">
                      <w:pPr>
                        <w:spacing w:after="0" w:line="240" w:lineRule="auto"/>
                      </w:pPr>
                    </w:p>
                    <w:p w14:paraId="741BF3DA" w14:textId="77777777" w:rsidR="008656F9" w:rsidRDefault="008656F9" w:rsidP="00331ABD">
                      <w:pPr>
                        <w:spacing w:after="0" w:line="240" w:lineRule="auto"/>
                      </w:pPr>
                    </w:p>
                    <w:p w14:paraId="6F66EA4E" w14:textId="77777777" w:rsidR="008656F9" w:rsidRDefault="008656F9" w:rsidP="00331ABD">
                      <w:pPr>
                        <w:spacing w:after="0" w:line="240" w:lineRule="auto"/>
                      </w:pPr>
                    </w:p>
                    <w:p w14:paraId="5A3792C4" w14:textId="77777777" w:rsidR="008656F9" w:rsidRDefault="008656F9" w:rsidP="00331ABD">
                      <w:pPr>
                        <w:spacing w:after="0" w:line="240" w:lineRule="auto"/>
                      </w:pPr>
                    </w:p>
                    <w:p w14:paraId="210660B7"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5CF577CF" wp14:editId="50021EE8">
            <wp:extent cx="6103620" cy="4561367"/>
            <wp:effectExtent l="0" t="0" r="0" b="0"/>
            <wp:docPr id="11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rotWithShape="1">
                    <a:blip r:embed="rId61">
                      <a:extLst>
                        <a:ext uri="{28A0092B-C50C-407E-A947-70E740481C1C}">
                          <a14:useLocalDpi xmlns:a14="http://schemas.microsoft.com/office/drawing/2010/main" val="0"/>
                        </a:ext>
                      </a:extLst>
                    </a:blip>
                    <a:srcRect b="42552"/>
                    <a:stretch/>
                  </pic:blipFill>
                  <pic:spPr bwMode="auto">
                    <a:xfrm>
                      <a:off x="0" y="0"/>
                      <a:ext cx="6103620" cy="4561367"/>
                    </a:xfrm>
                    <a:prstGeom prst="rect">
                      <a:avLst/>
                    </a:prstGeom>
                    <a:noFill/>
                    <a:ln>
                      <a:noFill/>
                    </a:ln>
                    <a:extLst>
                      <a:ext uri="{53640926-AAD7-44D8-BBD7-CCE9431645EC}">
                        <a14:shadowObscured xmlns:a14="http://schemas.microsoft.com/office/drawing/2010/main"/>
                      </a:ext>
                    </a:extLst>
                  </pic:spPr>
                </pic:pic>
              </a:graphicData>
            </a:graphic>
          </wp:inline>
        </w:drawing>
      </w:r>
    </w:p>
    <w:p w14:paraId="5599B2D8" w14:textId="77777777"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10 </w:t>
      </w:r>
      <w:r>
        <w:rPr>
          <w:rFonts w:ascii="Calibri" w:hAnsi="Calibri" w:cs="Calibri"/>
          <w:b/>
          <w:bCs/>
          <w:color w:val="000000"/>
          <w:sz w:val="22"/>
          <w:szCs w:val="22"/>
        </w:rPr>
        <w:t>Q# 46/</w:t>
      </w:r>
      <w:r w:rsidRPr="002C4341">
        <w:rPr>
          <w:rFonts w:cs="Calibri"/>
          <w:color w:val="000000"/>
          <w:sz w:val="22"/>
          <w:szCs w:val="22"/>
        </w:rPr>
        <w:t xml:space="preserve"> </w:t>
      </w:r>
      <w:r w:rsidRPr="002C4341">
        <w:rPr>
          <w:noProof/>
        </w:rPr>
        <w:t>IGCSE Chemistry/2016/s/Paper 42/</w:t>
      </w:r>
    </w:p>
    <w:p w14:paraId="046EFCD6" w14:textId="042749E1" w:rsidR="00505E40" w:rsidRPr="002C4341" w:rsidRDefault="00331ABD"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04672" behindDoc="0" locked="0" layoutInCell="1" allowOverlap="1" wp14:anchorId="77998B14" wp14:editId="700E48C6">
                <wp:simplePos x="0" y="0"/>
                <wp:positionH relativeFrom="margin">
                  <wp:align>right</wp:align>
                </wp:positionH>
                <wp:positionV relativeFrom="paragraph">
                  <wp:posOffset>1419643</wp:posOffset>
                </wp:positionV>
                <wp:extent cx="6010507" cy="1694986"/>
                <wp:effectExtent l="0" t="0" r="28575" b="1968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507" cy="1694986"/>
                        </a:xfrm>
                        <a:prstGeom prst="rect">
                          <a:avLst/>
                        </a:prstGeom>
                        <a:solidFill>
                          <a:srgbClr val="FFFFFF"/>
                        </a:solidFill>
                        <a:ln w="9525">
                          <a:solidFill>
                            <a:srgbClr val="000000"/>
                          </a:solidFill>
                          <a:miter lim="800000"/>
                          <a:headEnd/>
                          <a:tailEnd/>
                        </a:ln>
                      </wps:spPr>
                      <wps:txbx>
                        <w:txbxContent>
                          <w:p w14:paraId="48F9DC52" w14:textId="77777777" w:rsidR="008656F9" w:rsidRDefault="008656F9" w:rsidP="00331ABD">
                            <w:pPr>
                              <w:spacing w:after="0" w:line="240" w:lineRule="auto"/>
                            </w:pPr>
                          </w:p>
                          <w:p w14:paraId="34860F7B" w14:textId="77777777" w:rsidR="008656F9" w:rsidRDefault="008656F9" w:rsidP="00331ABD">
                            <w:pPr>
                              <w:spacing w:after="0" w:line="240" w:lineRule="auto"/>
                            </w:pPr>
                          </w:p>
                          <w:p w14:paraId="160CA56C" w14:textId="77777777" w:rsidR="008656F9" w:rsidRDefault="008656F9" w:rsidP="00331ABD">
                            <w:pPr>
                              <w:spacing w:after="0" w:line="240" w:lineRule="auto"/>
                            </w:pPr>
                          </w:p>
                          <w:p w14:paraId="7E32DB80" w14:textId="77777777" w:rsidR="008656F9" w:rsidRDefault="008656F9" w:rsidP="00331ABD">
                            <w:pPr>
                              <w:spacing w:after="0" w:line="240" w:lineRule="auto"/>
                            </w:pPr>
                          </w:p>
                          <w:p w14:paraId="001BB158" w14:textId="77777777" w:rsidR="008656F9" w:rsidRDefault="008656F9" w:rsidP="00331ABD">
                            <w:pPr>
                              <w:spacing w:after="0" w:line="240" w:lineRule="auto"/>
                            </w:pPr>
                          </w:p>
                          <w:p w14:paraId="416F298D" w14:textId="77777777" w:rsidR="008656F9" w:rsidRDefault="008656F9" w:rsidP="00331ABD">
                            <w:pPr>
                              <w:spacing w:after="0" w:line="240" w:lineRule="auto"/>
                            </w:pPr>
                          </w:p>
                          <w:p w14:paraId="6099E2FC" w14:textId="77777777" w:rsidR="008656F9" w:rsidRDefault="008656F9" w:rsidP="00331ABD">
                            <w:pPr>
                              <w:spacing w:after="0" w:line="240" w:lineRule="auto"/>
                            </w:pPr>
                          </w:p>
                          <w:p w14:paraId="0AA5C0D5" w14:textId="77777777" w:rsidR="008656F9" w:rsidRDefault="008656F9" w:rsidP="00331ABD">
                            <w:pPr>
                              <w:spacing w:after="0" w:line="240" w:lineRule="auto"/>
                            </w:pPr>
                          </w:p>
                          <w:p w14:paraId="13E35258" w14:textId="77777777" w:rsidR="008656F9" w:rsidRDefault="008656F9" w:rsidP="00331ABD">
                            <w:pPr>
                              <w:spacing w:after="0" w:line="240" w:lineRule="auto"/>
                            </w:pPr>
                          </w:p>
                          <w:p w14:paraId="12DABED5" w14:textId="77777777" w:rsidR="008656F9" w:rsidRDefault="008656F9" w:rsidP="00331ABD">
                            <w:pPr>
                              <w:spacing w:after="0" w:line="240" w:lineRule="auto"/>
                            </w:pPr>
                          </w:p>
                          <w:p w14:paraId="6CD7A214" w14:textId="77777777" w:rsidR="008656F9" w:rsidRDefault="008656F9" w:rsidP="00331ABD">
                            <w:pPr>
                              <w:spacing w:after="0" w:line="240" w:lineRule="auto"/>
                            </w:pPr>
                          </w:p>
                          <w:p w14:paraId="2771DC04" w14:textId="77777777" w:rsidR="008656F9" w:rsidRDefault="008656F9" w:rsidP="00331ABD">
                            <w:pPr>
                              <w:spacing w:after="0" w:line="240" w:lineRule="auto"/>
                            </w:pPr>
                          </w:p>
                          <w:p w14:paraId="56125DF1" w14:textId="77777777" w:rsidR="008656F9" w:rsidRDefault="008656F9" w:rsidP="00331ABD">
                            <w:pPr>
                              <w:spacing w:after="0" w:line="240" w:lineRule="auto"/>
                            </w:pPr>
                          </w:p>
                          <w:p w14:paraId="19AAD440" w14:textId="77777777" w:rsidR="008656F9" w:rsidRDefault="008656F9" w:rsidP="00331ABD">
                            <w:pPr>
                              <w:spacing w:after="0" w:line="240" w:lineRule="auto"/>
                            </w:pPr>
                          </w:p>
                          <w:p w14:paraId="499D4BBA" w14:textId="77777777" w:rsidR="008656F9" w:rsidRDefault="008656F9" w:rsidP="00331ABD">
                            <w:pPr>
                              <w:spacing w:after="0" w:line="240" w:lineRule="auto"/>
                            </w:pPr>
                          </w:p>
                          <w:p w14:paraId="326F0C6B" w14:textId="77777777" w:rsidR="008656F9" w:rsidRDefault="008656F9" w:rsidP="00331ABD">
                            <w:pPr>
                              <w:spacing w:after="0" w:line="240" w:lineRule="auto"/>
                            </w:pPr>
                          </w:p>
                          <w:p w14:paraId="693C2349" w14:textId="77777777" w:rsidR="008656F9" w:rsidRDefault="008656F9" w:rsidP="00331ABD">
                            <w:pPr>
                              <w:spacing w:after="0" w:line="240" w:lineRule="auto"/>
                            </w:pPr>
                          </w:p>
                          <w:p w14:paraId="43228D1F" w14:textId="77777777" w:rsidR="008656F9" w:rsidRDefault="008656F9" w:rsidP="00331ABD">
                            <w:pPr>
                              <w:spacing w:after="0" w:line="240" w:lineRule="auto"/>
                            </w:pPr>
                          </w:p>
                          <w:p w14:paraId="1F8CC3CB" w14:textId="77777777" w:rsidR="008656F9" w:rsidRDefault="008656F9" w:rsidP="00331ABD">
                            <w:pPr>
                              <w:spacing w:after="0" w:line="240" w:lineRule="auto"/>
                            </w:pPr>
                          </w:p>
                          <w:p w14:paraId="763FFAF0" w14:textId="77777777" w:rsidR="008656F9" w:rsidRDefault="008656F9" w:rsidP="00331ABD">
                            <w:pPr>
                              <w:spacing w:after="0" w:line="240" w:lineRule="auto"/>
                            </w:pPr>
                          </w:p>
                          <w:p w14:paraId="0F8AD23C" w14:textId="77777777" w:rsidR="008656F9" w:rsidRDefault="008656F9" w:rsidP="00331ABD">
                            <w:pPr>
                              <w:spacing w:after="0" w:line="240" w:lineRule="auto"/>
                            </w:pPr>
                          </w:p>
                          <w:p w14:paraId="5BB003D0" w14:textId="77777777" w:rsidR="008656F9" w:rsidRDefault="008656F9" w:rsidP="00331AB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98B14" id="_x0000_s1097" type="#_x0000_t202" style="position:absolute;margin-left:422.05pt;margin-top:111.8pt;width:473.25pt;height:133.45pt;z-index:251804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">
                <v:textbox>
                  <w:txbxContent>
                    <w:p w14:paraId="48F9DC52" w14:textId="77777777" w:rsidR="008656F9" w:rsidRDefault="008656F9" w:rsidP="00331ABD">
                      <w:pPr>
                        <w:spacing w:after="0" w:line="240" w:lineRule="auto"/>
                      </w:pPr>
                    </w:p>
                    <w:p w14:paraId="34860F7B" w14:textId="77777777" w:rsidR="008656F9" w:rsidRDefault="008656F9" w:rsidP="00331ABD">
                      <w:pPr>
                        <w:spacing w:after="0" w:line="240" w:lineRule="auto"/>
                      </w:pPr>
                    </w:p>
                    <w:p w14:paraId="160CA56C" w14:textId="77777777" w:rsidR="008656F9" w:rsidRDefault="008656F9" w:rsidP="00331ABD">
                      <w:pPr>
                        <w:spacing w:after="0" w:line="240" w:lineRule="auto"/>
                      </w:pPr>
                    </w:p>
                    <w:p w14:paraId="7E32DB80" w14:textId="77777777" w:rsidR="008656F9" w:rsidRDefault="008656F9" w:rsidP="00331ABD">
                      <w:pPr>
                        <w:spacing w:after="0" w:line="240" w:lineRule="auto"/>
                      </w:pPr>
                    </w:p>
                    <w:p w14:paraId="001BB158" w14:textId="77777777" w:rsidR="008656F9" w:rsidRDefault="008656F9" w:rsidP="00331ABD">
                      <w:pPr>
                        <w:spacing w:after="0" w:line="240" w:lineRule="auto"/>
                      </w:pPr>
                    </w:p>
                    <w:p w14:paraId="416F298D" w14:textId="77777777" w:rsidR="008656F9" w:rsidRDefault="008656F9" w:rsidP="00331ABD">
                      <w:pPr>
                        <w:spacing w:after="0" w:line="240" w:lineRule="auto"/>
                      </w:pPr>
                    </w:p>
                    <w:p w14:paraId="6099E2FC" w14:textId="77777777" w:rsidR="008656F9" w:rsidRDefault="008656F9" w:rsidP="00331ABD">
                      <w:pPr>
                        <w:spacing w:after="0" w:line="240" w:lineRule="auto"/>
                      </w:pPr>
                    </w:p>
                    <w:p w14:paraId="0AA5C0D5" w14:textId="77777777" w:rsidR="008656F9" w:rsidRDefault="008656F9" w:rsidP="00331ABD">
                      <w:pPr>
                        <w:spacing w:after="0" w:line="240" w:lineRule="auto"/>
                      </w:pPr>
                    </w:p>
                    <w:p w14:paraId="13E35258" w14:textId="77777777" w:rsidR="008656F9" w:rsidRDefault="008656F9" w:rsidP="00331ABD">
                      <w:pPr>
                        <w:spacing w:after="0" w:line="240" w:lineRule="auto"/>
                      </w:pPr>
                    </w:p>
                    <w:p w14:paraId="12DABED5" w14:textId="77777777" w:rsidR="008656F9" w:rsidRDefault="008656F9" w:rsidP="00331ABD">
                      <w:pPr>
                        <w:spacing w:after="0" w:line="240" w:lineRule="auto"/>
                      </w:pPr>
                    </w:p>
                    <w:p w14:paraId="6CD7A214" w14:textId="77777777" w:rsidR="008656F9" w:rsidRDefault="008656F9" w:rsidP="00331ABD">
                      <w:pPr>
                        <w:spacing w:after="0" w:line="240" w:lineRule="auto"/>
                      </w:pPr>
                    </w:p>
                    <w:p w14:paraId="2771DC04" w14:textId="77777777" w:rsidR="008656F9" w:rsidRDefault="008656F9" w:rsidP="00331ABD">
                      <w:pPr>
                        <w:spacing w:after="0" w:line="240" w:lineRule="auto"/>
                      </w:pPr>
                    </w:p>
                    <w:p w14:paraId="56125DF1" w14:textId="77777777" w:rsidR="008656F9" w:rsidRDefault="008656F9" w:rsidP="00331ABD">
                      <w:pPr>
                        <w:spacing w:after="0" w:line="240" w:lineRule="auto"/>
                      </w:pPr>
                    </w:p>
                    <w:p w14:paraId="19AAD440" w14:textId="77777777" w:rsidR="008656F9" w:rsidRDefault="008656F9" w:rsidP="00331ABD">
                      <w:pPr>
                        <w:spacing w:after="0" w:line="240" w:lineRule="auto"/>
                      </w:pPr>
                    </w:p>
                    <w:p w14:paraId="499D4BBA" w14:textId="77777777" w:rsidR="008656F9" w:rsidRDefault="008656F9" w:rsidP="00331ABD">
                      <w:pPr>
                        <w:spacing w:after="0" w:line="240" w:lineRule="auto"/>
                      </w:pPr>
                    </w:p>
                    <w:p w14:paraId="326F0C6B" w14:textId="77777777" w:rsidR="008656F9" w:rsidRDefault="008656F9" w:rsidP="00331ABD">
                      <w:pPr>
                        <w:spacing w:after="0" w:line="240" w:lineRule="auto"/>
                      </w:pPr>
                    </w:p>
                    <w:p w14:paraId="693C2349" w14:textId="77777777" w:rsidR="008656F9" w:rsidRDefault="008656F9" w:rsidP="00331ABD">
                      <w:pPr>
                        <w:spacing w:after="0" w:line="240" w:lineRule="auto"/>
                      </w:pPr>
                    </w:p>
                    <w:p w14:paraId="43228D1F" w14:textId="77777777" w:rsidR="008656F9" w:rsidRDefault="008656F9" w:rsidP="00331ABD">
                      <w:pPr>
                        <w:spacing w:after="0" w:line="240" w:lineRule="auto"/>
                      </w:pPr>
                    </w:p>
                    <w:p w14:paraId="1F8CC3CB" w14:textId="77777777" w:rsidR="008656F9" w:rsidRDefault="008656F9" w:rsidP="00331ABD">
                      <w:pPr>
                        <w:spacing w:after="0" w:line="240" w:lineRule="auto"/>
                      </w:pPr>
                    </w:p>
                    <w:p w14:paraId="763FFAF0" w14:textId="77777777" w:rsidR="008656F9" w:rsidRDefault="008656F9" w:rsidP="00331ABD">
                      <w:pPr>
                        <w:spacing w:after="0" w:line="240" w:lineRule="auto"/>
                      </w:pPr>
                    </w:p>
                    <w:p w14:paraId="0F8AD23C" w14:textId="77777777" w:rsidR="008656F9" w:rsidRDefault="008656F9" w:rsidP="00331ABD">
                      <w:pPr>
                        <w:spacing w:after="0" w:line="240" w:lineRule="auto"/>
                      </w:pPr>
                    </w:p>
                    <w:p w14:paraId="5BB003D0" w14:textId="77777777" w:rsidR="008656F9" w:rsidRDefault="008656F9" w:rsidP="00331ABD">
                      <w:pPr>
                        <w:spacing w:after="0" w:line="240" w:lineRule="auto"/>
                      </w:pPr>
                    </w:p>
                  </w:txbxContent>
                </v:textbox>
                <w10:wrap anchorx="margin"/>
              </v:shape>
            </w:pict>
          </mc:Fallback>
        </mc:AlternateContent>
      </w:r>
      <w:r w:rsidR="00505E40" w:rsidRPr="007037E3">
        <w:rPr>
          <w:noProof/>
        </w:rPr>
        <w:drawing>
          <wp:inline distT="0" distB="0" distL="0" distR="0" wp14:anchorId="7C689AE5" wp14:editId="540B439E">
            <wp:extent cx="6566542" cy="3147238"/>
            <wp:effectExtent l="0" t="0" r="5715" b="0"/>
            <wp:docPr id="110"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rotWithShape="1">
                    <a:blip r:embed="rId62">
                      <a:extLst>
                        <a:ext uri="{28A0092B-C50C-407E-A947-70E740481C1C}">
                          <a14:useLocalDpi xmlns:a14="http://schemas.microsoft.com/office/drawing/2010/main" val="0"/>
                        </a:ext>
                      </a:extLst>
                    </a:blip>
                    <a:srcRect t="36805" b="18724"/>
                    <a:stretch/>
                  </pic:blipFill>
                  <pic:spPr bwMode="auto">
                    <a:xfrm>
                      <a:off x="0" y="0"/>
                      <a:ext cx="6567170" cy="3147539"/>
                    </a:xfrm>
                    <a:prstGeom prst="rect">
                      <a:avLst/>
                    </a:prstGeom>
                    <a:noFill/>
                    <a:ln>
                      <a:noFill/>
                    </a:ln>
                    <a:extLst>
                      <a:ext uri="{53640926-AAD7-44D8-BBD7-CCE9431645EC}">
                        <a14:shadowObscured xmlns:a14="http://schemas.microsoft.com/office/drawing/2010/main"/>
                      </a:ext>
                    </a:extLst>
                  </pic:spPr>
                </pic:pic>
              </a:graphicData>
            </a:graphic>
          </wp:inline>
        </w:drawing>
      </w:r>
    </w:p>
    <w:p w14:paraId="30E65497" w14:textId="3D2FC4AA"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11</w:t>
      </w:r>
      <w:r w:rsidRPr="002C4341">
        <w:rPr>
          <w:color w:val="000000"/>
        </w:rPr>
        <w:t xml:space="preserve"> </w:t>
      </w:r>
      <w:r>
        <w:rPr>
          <w:rFonts w:ascii="Calibri" w:hAnsi="Calibri" w:cs="Calibri"/>
          <w:b/>
          <w:bCs/>
          <w:color w:val="000000"/>
          <w:sz w:val="22"/>
          <w:szCs w:val="22"/>
        </w:rPr>
        <w:t>Q# 47/</w:t>
      </w:r>
      <w:r w:rsidRPr="002C4341">
        <w:rPr>
          <w:rFonts w:cs="Calibri"/>
          <w:color w:val="000000"/>
          <w:sz w:val="22"/>
          <w:szCs w:val="22"/>
        </w:rPr>
        <w:t xml:space="preserve"> </w:t>
      </w:r>
      <w:r w:rsidRPr="002C4341">
        <w:rPr>
          <w:noProof/>
        </w:rPr>
        <w:t>IGCSE Chemistry/2018/w/Paper 43/</w:t>
      </w:r>
      <w:r>
        <w:rPr>
          <w:noProof/>
        </w:rPr>
        <w:t>Q3</w:t>
      </w:r>
    </w:p>
    <w:p w14:paraId="0F47FD33" w14:textId="77777777" w:rsidR="00505E40" w:rsidRDefault="00505E40" w:rsidP="00505E40">
      <w:pPr>
        <w:spacing w:after="0" w:line="240" w:lineRule="auto"/>
        <w:rPr>
          <w:noProof/>
        </w:rPr>
      </w:pPr>
      <w:r w:rsidRPr="007037E3">
        <w:rPr>
          <w:noProof/>
        </w:rPr>
        <w:drawing>
          <wp:inline distT="0" distB="0" distL="0" distR="0" wp14:anchorId="4F2DEB20" wp14:editId="2FA20597">
            <wp:extent cx="6114415" cy="382773"/>
            <wp:effectExtent l="0" t="0" r="635" b="0"/>
            <wp:docPr id="96"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rotWithShape="1">
                    <a:blip r:embed="rId63">
                      <a:extLst>
                        <a:ext uri="{28A0092B-C50C-407E-A947-70E740481C1C}">
                          <a14:useLocalDpi xmlns:a14="http://schemas.microsoft.com/office/drawing/2010/main" val="0"/>
                        </a:ext>
                      </a:extLst>
                    </a:blip>
                    <a:srcRect t="50629" b="44286"/>
                    <a:stretch/>
                  </pic:blipFill>
                  <pic:spPr bwMode="auto">
                    <a:xfrm>
                      <a:off x="0" y="0"/>
                      <a:ext cx="6115685" cy="382853"/>
                    </a:xfrm>
                    <a:prstGeom prst="rect">
                      <a:avLst/>
                    </a:prstGeom>
                    <a:noFill/>
                    <a:ln>
                      <a:noFill/>
                    </a:ln>
                    <a:extLst>
                      <a:ext uri="{53640926-AAD7-44D8-BBD7-CCE9431645EC}">
                        <a14:shadowObscured xmlns:a14="http://schemas.microsoft.com/office/drawing/2010/main"/>
                      </a:ext>
                    </a:extLst>
                  </pic:spPr>
                </pic:pic>
              </a:graphicData>
            </a:graphic>
          </wp:inline>
        </w:drawing>
      </w:r>
    </w:p>
    <w:p w14:paraId="57C946EC" w14:textId="451D11F1"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06720" behindDoc="0" locked="0" layoutInCell="1" allowOverlap="1" wp14:anchorId="693D7FCD" wp14:editId="6E7A2063">
                <wp:simplePos x="0" y="0"/>
                <wp:positionH relativeFrom="margin">
                  <wp:posOffset>186365</wp:posOffset>
                </wp:positionH>
                <wp:positionV relativeFrom="paragraph">
                  <wp:posOffset>329519</wp:posOffset>
                </wp:positionV>
                <wp:extent cx="5608831" cy="1862253"/>
                <wp:effectExtent l="0" t="0" r="11430" b="2413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31" cy="1862253"/>
                        </a:xfrm>
                        <a:prstGeom prst="rect">
                          <a:avLst/>
                        </a:prstGeom>
                        <a:solidFill>
                          <a:srgbClr val="FFFFFF"/>
                        </a:solidFill>
                        <a:ln w="9525">
                          <a:solidFill>
                            <a:srgbClr val="000000"/>
                          </a:solidFill>
                          <a:miter lim="800000"/>
                          <a:headEnd/>
                          <a:tailEnd/>
                        </a:ln>
                      </wps:spPr>
                      <wps:txbx>
                        <w:txbxContent>
                          <w:p w14:paraId="4CC77930" w14:textId="77777777" w:rsidR="008656F9" w:rsidRDefault="008656F9" w:rsidP="00625E91">
                            <w:pPr>
                              <w:spacing w:after="0" w:line="240" w:lineRule="auto"/>
                            </w:pPr>
                          </w:p>
                          <w:p w14:paraId="1B8112B6" w14:textId="77777777" w:rsidR="008656F9" w:rsidRDefault="008656F9" w:rsidP="00625E91">
                            <w:pPr>
                              <w:spacing w:after="0" w:line="240" w:lineRule="auto"/>
                            </w:pPr>
                          </w:p>
                          <w:p w14:paraId="41B795A7" w14:textId="77777777" w:rsidR="008656F9" w:rsidRDefault="008656F9" w:rsidP="00625E91">
                            <w:pPr>
                              <w:spacing w:after="0" w:line="240" w:lineRule="auto"/>
                            </w:pPr>
                          </w:p>
                          <w:p w14:paraId="3AF4F0B9" w14:textId="77777777" w:rsidR="008656F9" w:rsidRDefault="008656F9" w:rsidP="00625E91">
                            <w:pPr>
                              <w:spacing w:after="0" w:line="240" w:lineRule="auto"/>
                            </w:pPr>
                          </w:p>
                          <w:p w14:paraId="61C3C6DE" w14:textId="77777777" w:rsidR="008656F9" w:rsidRDefault="008656F9" w:rsidP="00625E91">
                            <w:pPr>
                              <w:spacing w:after="0" w:line="240" w:lineRule="auto"/>
                            </w:pPr>
                          </w:p>
                          <w:p w14:paraId="2EB10E70" w14:textId="77777777" w:rsidR="008656F9" w:rsidRDefault="008656F9" w:rsidP="00625E91">
                            <w:pPr>
                              <w:spacing w:after="0" w:line="240" w:lineRule="auto"/>
                            </w:pPr>
                          </w:p>
                          <w:p w14:paraId="5983A5B8" w14:textId="77777777" w:rsidR="008656F9" w:rsidRDefault="008656F9" w:rsidP="00625E91">
                            <w:pPr>
                              <w:spacing w:after="0" w:line="240" w:lineRule="auto"/>
                            </w:pPr>
                          </w:p>
                          <w:p w14:paraId="2A79652D" w14:textId="77777777" w:rsidR="008656F9" w:rsidRDefault="008656F9" w:rsidP="00625E91">
                            <w:pPr>
                              <w:spacing w:after="0" w:line="240" w:lineRule="auto"/>
                            </w:pPr>
                          </w:p>
                          <w:p w14:paraId="0E2B4751" w14:textId="77777777" w:rsidR="008656F9" w:rsidRDefault="008656F9" w:rsidP="00625E91">
                            <w:pPr>
                              <w:spacing w:after="0" w:line="240" w:lineRule="auto"/>
                            </w:pPr>
                          </w:p>
                          <w:p w14:paraId="2D5BAB58" w14:textId="77777777" w:rsidR="008656F9" w:rsidRDefault="008656F9" w:rsidP="00625E91">
                            <w:pPr>
                              <w:spacing w:after="0" w:line="240" w:lineRule="auto"/>
                            </w:pPr>
                          </w:p>
                          <w:p w14:paraId="30C91C4C" w14:textId="77777777" w:rsidR="008656F9" w:rsidRDefault="008656F9" w:rsidP="00625E91">
                            <w:pPr>
                              <w:spacing w:after="0" w:line="240" w:lineRule="auto"/>
                            </w:pPr>
                          </w:p>
                          <w:p w14:paraId="2E4F5478" w14:textId="77777777" w:rsidR="008656F9" w:rsidRDefault="008656F9" w:rsidP="00625E91">
                            <w:pPr>
                              <w:spacing w:after="0" w:line="240" w:lineRule="auto"/>
                            </w:pPr>
                          </w:p>
                          <w:p w14:paraId="346856A9" w14:textId="77777777" w:rsidR="008656F9" w:rsidRDefault="008656F9" w:rsidP="00625E91">
                            <w:pPr>
                              <w:spacing w:after="0" w:line="240" w:lineRule="auto"/>
                            </w:pPr>
                          </w:p>
                          <w:p w14:paraId="21D16DC9" w14:textId="77777777" w:rsidR="008656F9" w:rsidRDefault="008656F9" w:rsidP="00625E91">
                            <w:pPr>
                              <w:spacing w:after="0" w:line="240" w:lineRule="auto"/>
                            </w:pPr>
                          </w:p>
                          <w:p w14:paraId="7A6D6A12" w14:textId="77777777" w:rsidR="008656F9" w:rsidRDefault="008656F9" w:rsidP="00625E91">
                            <w:pPr>
                              <w:spacing w:after="0" w:line="240" w:lineRule="auto"/>
                            </w:pPr>
                          </w:p>
                          <w:p w14:paraId="528B1B44" w14:textId="77777777" w:rsidR="008656F9" w:rsidRDefault="008656F9" w:rsidP="00625E91">
                            <w:pPr>
                              <w:spacing w:after="0" w:line="240" w:lineRule="auto"/>
                            </w:pPr>
                          </w:p>
                          <w:p w14:paraId="3DA1DABE" w14:textId="77777777" w:rsidR="008656F9" w:rsidRDefault="008656F9" w:rsidP="00625E91">
                            <w:pPr>
                              <w:spacing w:after="0" w:line="240" w:lineRule="auto"/>
                            </w:pPr>
                          </w:p>
                          <w:p w14:paraId="0551791A" w14:textId="77777777" w:rsidR="008656F9" w:rsidRDefault="008656F9" w:rsidP="00625E91">
                            <w:pPr>
                              <w:spacing w:after="0" w:line="240" w:lineRule="auto"/>
                            </w:pPr>
                          </w:p>
                          <w:p w14:paraId="219F9843" w14:textId="77777777" w:rsidR="008656F9" w:rsidRDefault="008656F9" w:rsidP="00625E91">
                            <w:pPr>
                              <w:spacing w:after="0" w:line="240" w:lineRule="auto"/>
                            </w:pPr>
                          </w:p>
                          <w:p w14:paraId="02A11690" w14:textId="77777777" w:rsidR="008656F9" w:rsidRDefault="008656F9" w:rsidP="00625E91">
                            <w:pPr>
                              <w:spacing w:after="0" w:line="240" w:lineRule="auto"/>
                            </w:pPr>
                          </w:p>
                          <w:p w14:paraId="78EB4C14" w14:textId="77777777" w:rsidR="008656F9" w:rsidRDefault="008656F9" w:rsidP="00625E91">
                            <w:pPr>
                              <w:spacing w:after="0" w:line="240" w:lineRule="auto"/>
                            </w:pPr>
                          </w:p>
                          <w:p w14:paraId="75D29D31"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D7FCD" id="_x0000_s1098" type="#_x0000_t202" style="position:absolute;margin-left:14.65pt;margin-top:25.95pt;width:441.65pt;height:146.6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">
                <v:textbox>
                  <w:txbxContent>
                    <w:p w14:paraId="4CC77930" w14:textId="77777777" w:rsidR="008656F9" w:rsidRDefault="008656F9" w:rsidP="00625E91">
                      <w:pPr>
                        <w:spacing w:after="0" w:line="240" w:lineRule="auto"/>
                      </w:pPr>
                    </w:p>
                    <w:p w14:paraId="1B8112B6" w14:textId="77777777" w:rsidR="008656F9" w:rsidRDefault="008656F9" w:rsidP="00625E91">
                      <w:pPr>
                        <w:spacing w:after="0" w:line="240" w:lineRule="auto"/>
                      </w:pPr>
                    </w:p>
                    <w:p w14:paraId="41B795A7" w14:textId="77777777" w:rsidR="008656F9" w:rsidRDefault="008656F9" w:rsidP="00625E91">
                      <w:pPr>
                        <w:spacing w:after="0" w:line="240" w:lineRule="auto"/>
                      </w:pPr>
                    </w:p>
                    <w:p w14:paraId="3AF4F0B9" w14:textId="77777777" w:rsidR="008656F9" w:rsidRDefault="008656F9" w:rsidP="00625E91">
                      <w:pPr>
                        <w:spacing w:after="0" w:line="240" w:lineRule="auto"/>
                      </w:pPr>
                    </w:p>
                    <w:p w14:paraId="61C3C6DE" w14:textId="77777777" w:rsidR="008656F9" w:rsidRDefault="008656F9" w:rsidP="00625E91">
                      <w:pPr>
                        <w:spacing w:after="0" w:line="240" w:lineRule="auto"/>
                      </w:pPr>
                    </w:p>
                    <w:p w14:paraId="2EB10E70" w14:textId="77777777" w:rsidR="008656F9" w:rsidRDefault="008656F9" w:rsidP="00625E91">
                      <w:pPr>
                        <w:spacing w:after="0" w:line="240" w:lineRule="auto"/>
                      </w:pPr>
                    </w:p>
                    <w:p w14:paraId="5983A5B8" w14:textId="77777777" w:rsidR="008656F9" w:rsidRDefault="008656F9" w:rsidP="00625E91">
                      <w:pPr>
                        <w:spacing w:after="0" w:line="240" w:lineRule="auto"/>
                      </w:pPr>
                    </w:p>
                    <w:p w14:paraId="2A79652D" w14:textId="77777777" w:rsidR="008656F9" w:rsidRDefault="008656F9" w:rsidP="00625E91">
                      <w:pPr>
                        <w:spacing w:after="0" w:line="240" w:lineRule="auto"/>
                      </w:pPr>
                    </w:p>
                    <w:p w14:paraId="0E2B4751" w14:textId="77777777" w:rsidR="008656F9" w:rsidRDefault="008656F9" w:rsidP="00625E91">
                      <w:pPr>
                        <w:spacing w:after="0" w:line="240" w:lineRule="auto"/>
                      </w:pPr>
                    </w:p>
                    <w:p w14:paraId="2D5BAB58" w14:textId="77777777" w:rsidR="008656F9" w:rsidRDefault="008656F9" w:rsidP="00625E91">
                      <w:pPr>
                        <w:spacing w:after="0" w:line="240" w:lineRule="auto"/>
                      </w:pPr>
                    </w:p>
                    <w:p w14:paraId="30C91C4C" w14:textId="77777777" w:rsidR="008656F9" w:rsidRDefault="008656F9" w:rsidP="00625E91">
                      <w:pPr>
                        <w:spacing w:after="0" w:line="240" w:lineRule="auto"/>
                      </w:pPr>
                    </w:p>
                    <w:p w14:paraId="2E4F5478" w14:textId="77777777" w:rsidR="008656F9" w:rsidRDefault="008656F9" w:rsidP="00625E91">
                      <w:pPr>
                        <w:spacing w:after="0" w:line="240" w:lineRule="auto"/>
                      </w:pPr>
                    </w:p>
                    <w:p w14:paraId="346856A9" w14:textId="77777777" w:rsidR="008656F9" w:rsidRDefault="008656F9" w:rsidP="00625E91">
                      <w:pPr>
                        <w:spacing w:after="0" w:line="240" w:lineRule="auto"/>
                      </w:pPr>
                    </w:p>
                    <w:p w14:paraId="21D16DC9" w14:textId="77777777" w:rsidR="008656F9" w:rsidRDefault="008656F9" w:rsidP="00625E91">
                      <w:pPr>
                        <w:spacing w:after="0" w:line="240" w:lineRule="auto"/>
                      </w:pPr>
                    </w:p>
                    <w:p w14:paraId="7A6D6A12" w14:textId="77777777" w:rsidR="008656F9" w:rsidRDefault="008656F9" w:rsidP="00625E91">
                      <w:pPr>
                        <w:spacing w:after="0" w:line="240" w:lineRule="auto"/>
                      </w:pPr>
                    </w:p>
                    <w:p w14:paraId="528B1B44" w14:textId="77777777" w:rsidR="008656F9" w:rsidRDefault="008656F9" w:rsidP="00625E91">
                      <w:pPr>
                        <w:spacing w:after="0" w:line="240" w:lineRule="auto"/>
                      </w:pPr>
                    </w:p>
                    <w:p w14:paraId="3DA1DABE" w14:textId="77777777" w:rsidR="008656F9" w:rsidRDefault="008656F9" w:rsidP="00625E91">
                      <w:pPr>
                        <w:spacing w:after="0" w:line="240" w:lineRule="auto"/>
                      </w:pPr>
                    </w:p>
                    <w:p w14:paraId="0551791A" w14:textId="77777777" w:rsidR="008656F9" w:rsidRDefault="008656F9" w:rsidP="00625E91">
                      <w:pPr>
                        <w:spacing w:after="0" w:line="240" w:lineRule="auto"/>
                      </w:pPr>
                    </w:p>
                    <w:p w14:paraId="219F9843" w14:textId="77777777" w:rsidR="008656F9" w:rsidRDefault="008656F9" w:rsidP="00625E91">
                      <w:pPr>
                        <w:spacing w:after="0" w:line="240" w:lineRule="auto"/>
                      </w:pPr>
                    </w:p>
                    <w:p w14:paraId="02A11690" w14:textId="77777777" w:rsidR="008656F9" w:rsidRDefault="008656F9" w:rsidP="00625E91">
                      <w:pPr>
                        <w:spacing w:after="0" w:line="240" w:lineRule="auto"/>
                      </w:pPr>
                    </w:p>
                    <w:p w14:paraId="78EB4C14" w14:textId="77777777" w:rsidR="008656F9" w:rsidRDefault="008656F9" w:rsidP="00625E91">
                      <w:pPr>
                        <w:spacing w:after="0" w:line="240" w:lineRule="auto"/>
                      </w:pPr>
                    </w:p>
                    <w:p w14:paraId="75D29D31"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75BD38F6" wp14:editId="773F1DAA">
            <wp:extent cx="6114415" cy="2234718"/>
            <wp:effectExtent l="0" t="0" r="635" b="0"/>
            <wp:docPr id="108"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rotWithShape="1">
                    <a:blip r:embed="rId63">
                      <a:extLst>
                        <a:ext uri="{28A0092B-C50C-407E-A947-70E740481C1C}">
                          <a14:useLocalDpi xmlns:a14="http://schemas.microsoft.com/office/drawing/2010/main" val="0"/>
                        </a:ext>
                      </a:extLst>
                    </a:blip>
                    <a:srcRect t="65743" b="4570"/>
                    <a:stretch/>
                  </pic:blipFill>
                  <pic:spPr bwMode="auto">
                    <a:xfrm>
                      <a:off x="0" y="0"/>
                      <a:ext cx="6114764" cy="2234846"/>
                    </a:xfrm>
                    <a:prstGeom prst="rect">
                      <a:avLst/>
                    </a:prstGeom>
                    <a:noFill/>
                    <a:ln>
                      <a:noFill/>
                    </a:ln>
                    <a:extLst>
                      <a:ext uri="{53640926-AAD7-44D8-BBD7-CCE9431645EC}">
                        <a14:shadowObscured xmlns:a14="http://schemas.microsoft.com/office/drawing/2010/main"/>
                      </a:ext>
                    </a:extLst>
                  </pic:spPr>
                </pic:pic>
              </a:graphicData>
            </a:graphic>
          </wp:inline>
        </w:drawing>
      </w:r>
    </w:p>
    <w:p w14:paraId="5FB2AAD1"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11</w:t>
      </w:r>
      <w:r w:rsidRPr="002C4341">
        <w:rPr>
          <w:color w:val="000000"/>
        </w:rPr>
        <w:t xml:space="preserve"> </w:t>
      </w:r>
      <w:r>
        <w:rPr>
          <w:rFonts w:ascii="Calibri" w:hAnsi="Calibri" w:cs="Calibri"/>
          <w:b/>
          <w:bCs/>
          <w:color w:val="000000"/>
          <w:sz w:val="22"/>
          <w:szCs w:val="22"/>
        </w:rPr>
        <w:t>Q# 48/</w:t>
      </w:r>
      <w:r w:rsidRPr="002C4341">
        <w:rPr>
          <w:rFonts w:cs="Calibri"/>
          <w:color w:val="000000"/>
          <w:sz w:val="22"/>
          <w:szCs w:val="22"/>
        </w:rPr>
        <w:t xml:space="preserve"> </w:t>
      </w:r>
      <w:r w:rsidRPr="002C4341">
        <w:rPr>
          <w:noProof/>
        </w:rPr>
        <w:t>IGCSE Chemistry/2018/m/Paper 42/</w:t>
      </w:r>
    </w:p>
    <w:p w14:paraId="64500105" w14:textId="77777777" w:rsidR="00505E40" w:rsidRPr="002C4341" w:rsidRDefault="00505E40" w:rsidP="00505E40">
      <w:pPr>
        <w:spacing w:after="0" w:line="240" w:lineRule="auto"/>
        <w:rPr>
          <w:noProof/>
        </w:rPr>
      </w:pPr>
      <w:r w:rsidRPr="007037E3">
        <w:rPr>
          <w:noProof/>
        </w:rPr>
        <w:drawing>
          <wp:inline distT="0" distB="0" distL="0" distR="0" wp14:anchorId="4B61FCF7" wp14:editId="09327377">
            <wp:extent cx="6421216" cy="296883"/>
            <wp:effectExtent l="0" t="0" r="0" b="825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b="96457"/>
                    <a:stretch/>
                  </pic:blipFill>
                  <pic:spPr bwMode="auto">
                    <a:xfrm>
                      <a:off x="0" y="0"/>
                      <a:ext cx="6424295" cy="297025"/>
                    </a:xfrm>
                    <a:prstGeom prst="rect">
                      <a:avLst/>
                    </a:prstGeom>
                    <a:noFill/>
                    <a:ln>
                      <a:noFill/>
                    </a:ln>
                    <a:extLst>
                      <a:ext uri="{53640926-AAD7-44D8-BBD7-CCE9431645EC}">
                        <a14:shadowObscured xmlns:a14="http://schemas.microsoft.com/office/drawing/2010/main"/>
                      </a:ext>
                    </a:extLst>
                  </pic:spPr>
                </pic:pic>
              </a:graphicData>
            </a:graphic>
          </wp:inline>
        </w:drawing>
      </w:r>
    </w:p>
    <w:p w14:paraId="6C4408A3" w14:textId="13E7E834"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08768" behindDoc="0" locked="0" layoutInCell="1" allowOverlap="1" wp14:anchorId="01F87470" wp14:editId="4D3BC244">
                <wp:simplePos x="0" y="0"/>
                <wp:positionH relativeFrom="margin">
                  <wp:align>center</wp:align>
                </wp:positionH>
                <wp:positionV relativeFrom="paragraph">
                  <wp:posOffset>838169</wp:posOffset>
                </wp:positionV>
                <wp:extent cx="5608831" cy="2241395"/>
                <wp:effectExtent l="0" t="0" r="11430" b="2603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31" cy="2241395"/>
                        </a:xfrm>
                        <a:prstGeom prst="rect">
                          <a:avLst/>
                        </a:prstGeom>
                        <a:solidFill>
                          <a:srgbClr val="FFFFFF"/>
                        </a:solidFill>
                        <a:ln w="9525">
                          <a:solidFill>
                            <a:srgbClr val="000000"/>
                          </a:solidFill>
                          <a:miter lim="800000"/>
                          <a:headEnd/>
                          <a:tailEnd/>
                        </a:ln>
                      </wps:spPr>
                      <wps:txbx>
                        <w:txbxContent>
                          <w:p w14:paraId="0F9FFCE3" w14:textId="77777777" w:rsidR="008656F9" w:rsidRDefault="008656F9" w:rsidP="00625E91">
                            <w:pPr>
                              <w:spacing w:after="0" w:line="240" w:lineRule="auto"/>
                            </w:pPr>
                          </w:p>
                          <w:p w14:paraId="07B53A34" w14:textId="77777777" w:rsidR="008656F9" w:rsidRDefault="008656F9" w:rsidP="00625E91">
                            <w:pPr>
                              <w:spacing w:after="0" w:line="240" w:lineRule="auto"/>
                            </w:pPr>
                          </w:p>
                          <w:p w14:paraId="4E869709" w14:textId="77777777" w:rsidR="008656F9" w:rsidRDefault="008656F9" w:rsidP="00625E91">
                            <w:pPr>
                              <w:spacing w:after="0" w:line="240" w:lineRule="auto"/>
                            </w:pPr>
                          </w:p>
                          <w:p w14:paraId="1C5D0C50" w14:textId="77777777" w:rsidR="008656F9" w:rsidRDefault="008656F9" w:rsidP="00625E91">
                            <w:pPr>
                              <w:spacing w:after="0" w:line="240" w:lineRule="auto"/>
                            </w:pPr>
                          </w:p>
                          <w:p w14:paraId="38AE1CF3" w14:textId="77777777" w:rsidR="008656F9" w:rsidRDefault="008656F9" w:rsidP="00625E91">
                            <w:pPr>
                              <w:spacing w:after="0" w:line="240" w:lineRule="auto"/>
                            </w:pPr>
                          </w:p>
                          <w:p w14:paraId="0A995F7C" w14:textId="77777777" w:rsidR="008656F9" w:rsidRDefault="008656F9" w:rsidP="00625E91">
                            <w:pPr>
                              <w:spacing w:after="0" w:line="240" w:lineRule="auto"/>
                            </w:pPr>
                          </w:p>
                          <w:p w14:paraId="38F0DD48" w14:textId="77777777" w:rsidR="008656F9" w:rsidRDefault="008656F9" w:rsidP="00625E91">
                            <w:pPr>
                              <w:spacing w:after="0" w:line="240" w:lineRule="auto"/>
                            </w:pPr>
                          </w:p>
                          <w:p w14:paraId="0B65E6B4" w14:textId="77777777" w:rsidR="008656F9" w:rsidRDefault="008656F9" w:rsidP="00625E91">
                            <w:pPr>
                              <w:spacing w:after="0" w:line="240" w:lineRule="auto"/>
                            </w:pPr>
                          </w:p>
                          <w:p w14:paraId="5F504F2C" w14:textId="77777777" w:rsidR="008656F9" w:rsidRDefault="008656F9" w:rsidP="00625E91">
                            <w:pPr>
                              <w:spacing w:after="0" w:line="240" w:lineRule="auto"/>
                            </w:pPr>
                          </w:p>
                          <w:p w14:paraId="26FA2546" w14:textId="77777777" w:rsidR="008656F9" w:rsidRDefault="008656F9" w:rsidP="00625E91">
                            <w:pPr>
                              <w:spacing w:after="0" w:line="240" w:lineRule="auto"/>
                            </w:pPr>
                          </w:p>
                          <w:p w14:paraId="6574C38C" w14:textId="77777777" w:rsidR="008656F9" w:rsidRDefault="008656F9" w:rsidP="00625E91">
                            <w:pPr>
                              <w:spacing w:after="0" w:line="240" w:lineRule="auto"/>
                            </w:pPr>
                          </w:p>
                          <w:p w14:paraId="4B7EB8E3" w14:textId="77777777" w:rsidR="008656F9" w:rsidRDefault="008656F9" w:rsidP="00625E91">
                            <w:pPr>
                              <w:spacing w:after="0" w:line="240" w:lineRule="auto"/>
                            </w:pPr>
                          </w:p>
                          <w:p w14:paraId="5787ACF0" w14:textId="77777777" w:rsidR="008656F9" w:rsidRDefault="008656F9" w:rsidP="00625E91">
                            <w:pPr>
                              <w:spacing w:after="0" w:line="240" w:lineRule="auto"/>
                            </w:pPr>
                          </w:p>
                          <w:p w14:paraId="0B02502D" w14:textId="77777777" w:rsidR="008656F9" w:rsidRDefault="008656F9" w:rsidP="00625E91">
                            <w:pPr>
                              <w:spacing w:after="0" w:line="240" w:lineRule="auto"/>
                            </w:pPr>
                          </w:p>
                          <w:p w14:paraId="72CA91C8" w14:textId="77777777" w:rsidR="008656F9" w:rsidRDefault="008656F9" w:rsidP="00625E91">
                            <w:pPr>
                              <w:spacing w:after="0" w:line="240" w:lineRule="auto"/>
                            </w:pPr>
                          </w:p>
                          <w:p w14:paraId="604791C7" w14:textId="77777777" w:rsidR="008656F9" w:rsidRDefault="008656F9" w:rsidP="00625E91">
                            <w:pPr>
                              <w:spacing w:after="0" w:line="240" w:lineRule="auto"/>
                            </w:pPr>
                          </w:p>
                          <w:p w14:paraId="34B05D54" w14:textId="77777777" w:rsidR="008656F9" w:rsidRDefault="008656F9" w:rsidP="00625E91">
                            <w:pPr>
                              <w:spacing w:after="0" w:line="240" w:lineRule="auto"/>
                            </w:pPr>
                          </w:p>
                          <w:p w14:paraId="6CF937C7" w14:textId="77777777" w:rsidR="008656F9" w:rsidRDefault="008656F9" w:rsidP="00625E91">
                            <w:pPr>
                              <w:spacing w:after="0" w:line="240" w:lineRule="auto"/>
                            </w:pPr>
                          </w:p>
                          <w:p w14:paraId="2FDDCC73" w14:textId="77777777" w:rsidR="008656F9" w:rsidRDefault="008656F9" w:rsidP="00625E91">
                            <w:pPr>
                              <w:spacing w:after="0" w:line="240" w:lineRule="auto"/>
                            </w:pPr>
                          </w:p>
                          <w:p w14:paraId="6AF914B1" w14:textId="77777777" w:rsidR="008656F9" w:rsidRDefault="008656F9" w:rsidP="00625E91">
                            <w:pPr>
                              <w:spacing w:after="0" w:line="240" w:lineRule="auto"/>
                            </w:pPr>
                          </w:p>
                          <w:p w14:paraId="709BBDFD" w14:textId="77777777" w:rsidR="008656F9" w:rsidRDefault="008656F9" w:rsidP="00625E91">
                            <w:pPr>
                              <w:spacing w:after="0" w:line="240" w:lineRule="auto"/>
                            </w:pPr>
                          </w:p>
                          <w:p w14:paraId="21D47E22"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87470" id="_x0000_s1099" type="#_x0000_t202" style="position:absolute;margin-left:0;margin-top:66pt;width:441.65pt;height:176.5pt;z-index:251808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n9KQIAAE8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">
                <v:textbox>
                  <w:txbxContent>
                    <w:p w14:paraId="0F9FFCE3" w14:textId="77777777" w:rsidR="008656F9" w:rsidRDefault="008656F9" w:rsidP="00625E91">
                      <w:pPr>
                        <w:spacing w:after="0" w:line="240" w:lineRule="auto"/>
                      </w:pPr>
                    </w:p>
                    <w:p w14:paraId="07B53A34" w14:textId="77777777" w:rsidR="008656F9" w:rsidRDefault="008656F9" w:rsidP="00625E91">
                      <w:pPr>
                        <w:spacing w:after="0" w:line="240" w:lineRule="auto"/>
                      </w:pPr>
                    </w:p>
                    <w:p w14:paraId="4E869709" w14:textId="77777777" w:rsidR="008656F9" w:rsidRDefault="008656F9" w:rsidP="00625E91">
                      <w:pPr>
                        <w:spacing w:after="0" w:line="240" w:lineRule="auto"/>
                      </w:pPr>
                    </w:p>
                    <w:p w14:paraId="1C5D0C50" w14:textId="77777777" w:rsidR="008656F9" w:rsidRDefault="008656F9" w:rsidP="00625E91">
                      <w:pPr>
                        <w:spacing w:after="0" w:line="240" w:lineRule="auto"/>
                      </w:pPr>
                    </w:p>
                    <w:p w14:paraId="38AE1CF3" w14:textId="77777777" w:rsidR="008656F9" w:rsidRDefault="008656F9" w:rsidP="00625E91">
                      <w:pPr>
                        <w:spacing w:after="0" w:line="240" w:lineRule="auto"/>
                      </w:pPr>
                    </w:p>
                    <w:p w14:paraId="0A995F7C" w14:textId="77777777" w:rsidR="008656F9" w:rsidRDefault="008656F9" w:rsidP="00625E91">
                      <w:pPr>
                        <w:spacing w:after="0" w:line="240" w:lineRule="auto"/>
                      </w:pPr>
                    </w:p>
                    <w:p w14:paraId="38F0DD48" w14:textId="77777777" w:rsidR="008656F9" w:rsidRDefault="008656F9" w:rsidP="00625E91">
                      <w:pPr>
                        <w:spacing w:after="0" w:line="240" w:lineRule="auto"/>
                      </w:pPr>
                    </w:p>
                    <w:p w14:paraId="0B65E6B4" w14:textId="77777777" w:rsidR="008656F9" w:rsidRDefault="008656F9" w:rsidP="00625E91">
                      <w:pPr>
                        <w:spacing w:after="0" w:line="240" w:lineRule="auto"/>
                      </w:pPr>
                    </w:p>
                    <w:p w14:paraId="5F504F2C" w14:textId="77777777" w:rsidR="008656F9" w:rsidRDefault="008656F9" w:rsidP="00625E91">
                      <w:pPr>
                        <w:spacing w:after="0" w:line="240" w:lineRule="auto"/>
                      </w:pPr>
                    </w:p>
                    <w:p w14:paraId="26FA2546" w14:textId="77777777" w:rsidR="008656F9" w:rsidRDefault="008656F9" w:rsidP="00625E91">
                      <w:pPr>
                        <w:spacing w:after="0" w:line="240" w:lineRule="auto"/>
                      </w:pPr>
                    </w:p>
                    <w:p w14:paraId="6574C38C" w14:textId="77777777" w:rsidR="008656F9" w:rsidRDefault="008656F9" w:rsidP="00625E91">
                      <w:pPr>
                        <w:spacing w:after="0" w:line="240" w:lineRule="auto"/>
                      </w:pPr>
                    </w:p>
                    <w:p w14:paraId="4B7EB8E3" w14:textId="77777777" w:rsidR="008656F9" w:rsidRDefault="008656F9" w:rsidP="00625E91">
                      <w:pPr>
                        <w:spacing w:after="0" w:line="240" w:lineRule="auto"/>
                      </w:pPr>
                    </w:p>
                    <w:p w14:paraId="5787ACF0" w14:textId="77777777" w:rsidR="008656F9" w:rsidRDefault="008656F9" w:rsidP="00625E91">
                      <w:pPr>
                        <w:spacing w:after="0" w:line="240" w:lineRule="auto"/>
                      </w:pPr>
                    </w:p>
                    <w:p w14:paraId="0B02502D" w14:textId="77777777" w:rsidR="008656F9" w:rsidRDefault="008656F9" w:rsidP="00625E91">
                      <w:pPr>
                        <w:spacing w:after="0" w:line="240" w:lineRule="auto"/>
                      </w:pPr>
                    </w:p>
                    <w:p w14:paraId="72CA91C8" w14:textId="77777777" w:rsidR="008656F9" w:rsidRDefault="008656F9" w:rsidP="00625E91">
                      <w:pPr>
                        <w:spacing w:after="0" w:line="240" w:lineRule="auto"/>
                      </w:pPr>
                    </w:p>
                    <w:p w14:paraId="604791C7" w14:textId="77777777" w:rsidR="008656F9" w:rsidRDefault="008656F9" w:rsidP="00625E91">
                      <w:pPr>
                        <w:spacing w:after="0" w:line="240" w:lineRule="auto"/>
                      </w:pPr>
                    </w:p>
                    <w:p w14:paraId="34B05D54" w14:textId="77777777" w:rsidR="008656F9" w:rsidRDefault="008656F9" w:rsidP="00625E91">
                      <w:pPr>
                        <w:spacing w:after="0" w:line="240" w:lineRule="auto"/>
                      </w:pPr>
                    </w:p>
                    <w:p w14:paraId="6CF937C7" w14:textId="77777777" w:rsidR="008656F9" w:rsidRDefault="008656F9" w:rsidP="00625E91">
                      <w:pPr>
                        <w:spacing w:after="0" w:line="240" w:lineRule="auto"/>
                      </w:pPr>
                    </w:p>
                    <w:p w14:paraId="2FDDCC73" w14:textId="77777777" w:rsidR="008656F9" w:rsidRDefault="008656F9" w:rsidP="00625E91">
                      <w:pPr>
                        <w:spacing w:after="0" w:line="240" w:lineRule="auto"/>
                      </w:pPr>
                    </w:p>
                    <w:p w14:paraId="6AF914B1" w14:textId="77777777" w:rsidR="008656F9" w:rsidRDefault="008656F9" w:rsidP="00625E91">
                      <w:pPr>
                        <w:spacing w:after="0" w:line="240" w:lineRule="auto"/>
                      </w:pPr>
                    </w:p>
                    <w:p w14:paraId="709BBDFD" w14:textId="77777777" w:rsidR="008656F9" w:rsidRDefault="008656F9" w:rsidP="00625E91">
                      <w:pPr>
                        <w:spacing w:after="0" w:line="240" w:lineRule="auto"/>
                      </w:pPr>
                    </w:p>
                    <w:p w14:paraId="21D47E22"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6F8446A3" wp14:editId="4096D413">
            <wp:extent cx="6162621" cy="3072809"/>
            <wp:effectExtent l="0" t="0" r="0" b="0"/>
            <wp:docPr id="1440"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rotWithShape="1">
                    <a:blip r:embed="rId65">
                      <a:extLst>
                        <a:ext uri="{28A0092B-C50C-407E-A947-70E740481C1C}">
                          <a14:useLocalDpi xmlns:a14="http://schemas.microsoft.com/office/drawing/2010/main" val="0"/>
                        </a:ext>
                      </a:extLst>
                    </a:blip>
                    <a:srcRect t="32719" b="16439"/>
                    <a:stretch/>
                  </pic:blipFill>
                  <pic:spPr bwMode="auto">
                    <a:xfrm>
                      <a:off x="0" y="0"/>
                      <a:ext cx="6163310" cy="3073153"/>
                    </a:xfrm>
                    <a:prstGeom prst="rect">
                      <a:avLst/>
                    </a:prstGeom>
                    <a:noFill/>
                    <a:ln>
                      <a:noFill/>
                    </a:ln>
                    <a:extLst>
                      <a:ext uri="{53640926-AAD7-44D8-BBD7-CCE9431645EC}">
                        <a14:shadowObscured xmlns:a14="http://schemas.microsoft.com/office/drawing/2010/main"/>
                      </a:ext>
                    </a:extLst>
                  </pic:spPr>
                </pic:pic>
              </a:graphicData>
            </a:graphic>
          </wp:inline>
        </w:drawing>
      </w:r>
    </w:p>
    <w:p w14:paraId="090C3DAB" w14:textId="15324CA5"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11 </w:t>
      </w:r>
      <w:r>
        <w:rPr>
          <w:rFonts w:ascii="Calibri" w:hAnsi="Calibri" w:cs="Calibri"/>
          <w:b/>
          <w:bCs/>
          <w:color w:val="000000"/>
          <w:sz w:val="22"/>
          <w:szCs w:val="22"/>
        </w:rPr>
        <w:t>Q# 49/</w:t>
      </w:r>
      <w:r w:rsidRPr="002C4341">
        <w:rPr>
          <w:rFonts w:cs="Calibri"/>
          <w:color w:val="000000"/>
          <w:sz w:val="22"/>
          <w:szCs w:val="22"/>
        </w:rPr>
        <w:t xml:space="preserve"> </w:t>
      </w:r>
      <w:r w:rsidRPr="002C4341">
        <w:rPr>
          <w:noProof/>
        </w:rPr>
        <w:t>IGCSE Chemistry/2017/s/Paper 43/Q4</w:t>
      </w:r>
    </w:p>
    <w:p w14:paraId="35A684B1" w14:textId="3FB4E48D" w:rsidR="00505E40" w:rsidRDefault="00505E40" w:rsidP="00505E40">
      <w:pPr>
        <w:spacing w:after="0" w:line="240" w:lineRule="auto"/>
        <w:rPr>
          <w:noProof/>
        </w:rPr>
      </w:pPr>
      <w:r w:rsidRPr="007037E3">
        <w:rPr>
          <w:noProof/>
        </w:rPr>
        <w:drawing>
          <wp:inline distT="0" distB="0" distL="0" distR="0" wp14:anchorId="7552B64A" wp14:editId="2BE54E70">
            <wp:extent cx="6352840" cy="180753"/>
            <wp:effectExtent l="0" t="0" r="0" b="0"/>
            <wp:docPr id="89"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rotWithShape="1">
                    <a:blip r:embed="rId66">
                      <a:extLst>
                        <a:ext uri="{28A0092B-C50C-407E-A947-70E740481C1C}">
                          <a14:useLocalDpi xmlns:a14="http://schemas.microsoft.com/office/drawing/2010/main" val="0"/>
                        </a:ext>
                      </a:extLst>
                    </a:blip>
                    <a:srcRect t="343" b="96735"/>
                    <a:stretch/>
                  </pic:blipFill>
                  <pic:spPr bwMode="auto">
                    <a:xfrm>
                      <a:off x="0" y="0"/>
                      <a:ext cx="6353175" cy="180763"/>
                    </a:xfrm>
                    <a:prstGeom prst="rect">
                      <a:avLst/>
                    </a:prstGeom>
                    <a:noFill/>
                    <a:ln>
                      <a:noFill/>
                    </a:ln>
                    <a:extLst>
                      <a:ext uri="{53640926-AAD7-44D8-BBD7-CCE9431645EC}">
                        <a14:shadowObscured xmlns:a14="http://schemas.microsoft.com/office/drawing/2010/main"/>
                      </a:ext>
                    </a:extLst>
                  </pic:spPr>
                </pic:pic>
              </a:graphicData>
            </a:graphic>
          </wp:inline>
        </w:drawing>
      </w:r>
    </w:p>
    <w:p w14:paraId="503D3D49" w14:textId="02A5D9AA"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10816" behindDoc="0" locked="0" layoutInCell="1" allowOverlap="1" wp14:anchorId="5E50F047" wp14:editId="0C5B5CC8">
                <wp:simplePos x="0" y="0"/>
                <wp:positionH relativeFrom="margin">
                  <wp:posOffset>242121</wp:posOffset>
                </wp:positionH>
                <wp:positionV relativeFrom="paragraph">
                  <wp:posOffset>391811</wp:posOffset>
                </wp:positionV>
                <wp:extent cx="5608831" cy="2007220"/>
                <wp:effectExtent l="0" t="0" r="11430" b="1270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31" cy="2007220"/>
                        </a:xfrm>
                        <a:prstGeom prst="rect">
                          <a:avLst/>
                        </a:prstGeom>
                        <a:solidFill>
                          <a:srgbClr val="FFFFFF"/>
                        </a:solidFill>
                        <a:ln w="9525">
                          <a:solidFill>
                            <a:srgbClr val="000000"/>
                          </a:solidFill>
                          <a:miter lim="800000"/>
                          <a:headEnd/>
                          <a:tailEnd/>
                        </a:ln>
                      </wps:spPr>
                      <wps:txbx>
                        <w:txbxContent>
                          <w:p w14:paraId="3553C9C7" w14:textId="77777777" w:rsidR="008656F9" w:rsidRDefault="008656F9" w:rsidP="00625E91">
                            <w:pPr>
                              <w:spacing w:after="0" w:line="240" w:lineRule="auto"/>
                            </w:pPr>
                          </w:p>
                          <w:p w14:paraId="6A70B94C" w14:textId="77777777" w:rsidR="008656F9" w:rsidRDefault="008656F9" w:rsidP="00625E91">
                            <w:pPr>
                              <w:spacing w:after="0" w:line="240" w:lineRule="auto"/>
                            </w:pPr>
                          </w:p>
                          <w:p w14:paraId="018188EE" w14:textId="77777777" w:rsidR="008656F9" w:rsidRDefault="008656F9" w:rsidP="00625E91">
                            <w:pPr>
                              <w:spacing w:after="0" w:line="240" w:lineRule="auto"/>
                            </w:pPr>
                          </w:p>
                          <w:p w14:paraId="616ED0A6" w14:textId="77777777" w:rsidR="008656F9" w:rsidRDefault="008656F9" w:rsidP="00625E91">
                            <w:pPr>
                              <w:spacing w:after="0" w:line="240" w:lineRule="auto"/>
                            </w:pPr>
                          </w:p>
                          <w:p w14:paraId="7347675D" w14:textId="77777777" w:rsidR="008656F9" w:rsidRDefault="008656F9" w:rsidP="00625E91">
                            <w:pPr>
                              <w:spacing w:after="0" w:line="240" w:lineRule="auto"/>
                            </w:pPr>
                          </w:p>
                          <w:p w14:paraId="15555825" w14:textId="77777777" w:rsidR="008656F9" w:rsidRDefault="008656F9" w:rsidP="00625E91">
                            <w:pPr>
                              <w:spacing w:after="0" w:line="240" w:lineRule="auto"/>
                            </w:pPr>
                          </w:p>
                          <w:p w14:paraId="06233293" w14:textId="77777777" w:rsidR="008656F9" w:rsidRDefault="008656F9" w:rsidP="00625E91">
                            <w:pPr>
                              <w:spacing w:after="0" w:line="240" w:lineRule="auto"/>
                            </w:pPr>
                          </w:p>
                          <w:p w14:paraId="0F57EE8C" w14:textId="77777777" w:rsidR="008656F9" w:rsidRDefault="008656F9" w:rsidP="00625E91">
                            <w:pPr>
                              <w:spacing w:after="0" w:line="240" w:lineRule="auto"/>
                            </w:pPr>
                          </w:p>
                          <w:p w14:paraId="3B672CBA" w14:textId="77777777" w:rsidR="008656F9" w:rsidRDefault="008656F9" w:rsidP="00625E91">
                            <w:pPr>
                              <w:spacing w:after="0" w:line="240" w:lineRule="auto"/>
                            </w:pPr>
                          </w:p>
                          <w:p w14:paraId="002BBA6F" w14:textId="77777777" w:rsidR="008656F9" w:rsidRDefault="008656F9" w:rsidP="00625E91">
                            <w:pPr>
                              <w:spacing w:after="0" w:line="240" w:lineRule="auto"/>
                            </w:pPr>
                          </w:p>
                          <w:p w14:paraId="289BE627" w14:textId="77777777" w:rsidR="008656F9" w:rsidRDefault="008656F9" w:rsidP="00625E91">
                            <w:pPr>
                              <w:spacing w:after="0" w:line="240" w:lineRule="auto"/>
                            </w:pPr>
                          </w:p>
                          <w:p w14:paraId="7FD937FD" w14:textId="77777777" w:rsidR="008656F9" w:rsidRDefault="008656F9" w:rsidP="00625E91">
                            <w:pPr>
                              <w:spacing w:after="0" w:line="240" w:lineRule="auto"/>
                            </w:pPr>
                          </w:p>
                          <w:p w14:paraId="4B45DA9F" w14:textId="77777777" w:rsidR="008656F9" w:rsidRDefault="008656F9" w:rsidP="00625E91">
                            <w:pPr>
                              <w:spacing w:after="0" w:line="240" w:lineRule="auto"/>
                            </w:pPr>
                          </w:p>
                          <w:p w14:paraId="51E0ED63" w14:textId="77777777" w:rsidR="008656F9" w:rsidRDefault="008656F9" w:rsidP="00625E91">
                            <w:pPr>
                              <w:spacing w:after="0" w:line="240" w:lineRule="auto"/>
                            </w:pPr>
                          </w:p>
                          <w:p w14:paraId="3CFFD0D2" w14:textId="77777777" w:rsidR="008656F9" w:rsidRDefault="008656F9" w:rsidP="00625E91">
                            <w:pPr>
                              <w:spacing w:after="0" w:line="240" w:lineRule="auto"/>
                            </w:pPr>
                          </w:p>
                          <w:p w14:paraId="3CFAEAAC" w14:textId="77777777" w:rsidR="008656F9" w:rsidRDefault="008656F9" w:rsidP="00625E91">
                            <w:pPr>
                              <w:spacing w:after="0" w:line="240" w:lineRule="auto"/>
                            </w:pPr>
                          </w:p>
                          <w:p w14:paraId="01098EEC" w14:textId="77777777" w:rsidR="008656F9" w:rsidRDefault="008656F9" w:rsidP="00625E91">
                            <w:pPr>
                              <w:spacing w:after="0" w:line="240" w:lineRule="auto"/>
                            </w:pPr>
                          </w:p>
                          <w:p w14:paraId="66BC9D51" w14:textId="77777777" w:rsidR="008656F9" w:rsidRDefault="008656F9" w:rsidP="00625E91">
                            <w:pPr>
                              <w:spacing w:after="0" w:line="240" w:lineRule="auto"/>
                            </w:pPr>
                          </w:p>
                          <w:p w14:paraId="6CEC255C" w14:textId="77777777" w:rsidR="008656F9" w:rsidRDefault="008656F9" w:rsidP="00625E91">
                            <w:pPr>
                              <w:spacing w:after="0" w:line="240" w:lineRule="auto"/>
                            </w:pPr>
                          </w:p>
                          <w:p w14:paraId="3A62262B" w14:textId="77777777" w:rsidR="008656F9" w:rsidRDefault="008656F9" w:rsidP="00625E91">
                            <w:pPr>
                              <w:spacing w:after="0" w:line="240" w:lineRule="auto"/>
                            </w:pPr>
                          </w:p>
                          <w:p w14:paraId="625F2140" w14:textId="77777777" w:rsidR="008656F9" w:rsidRDefault="008656F9" w:rsidP="00625E91">
                            <w:pPr>
                              <w:spacing w:after="0" w:line="240" w:lineRule="auto"/>
                            </w:pPr>
                          </w:p>
                          <w:p w14:paraId="768B8816"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0F047" id="_x0000_s1100" type="#_x0000_t202" style="position:absolute;margin-left:19.05pt;margin-top:30.85pt;width:441.65pt;height:158.0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">
                <v:textbox>
                  <w:txbxContent>
                    <w:p w14:paraId="3553C9C7" w14:textId="77777777" w:rsidR="008656F9" w:rsidRDefault="008656F9" w:rsidP="00625E91">
                      <w:pPr>
                        <w:spacing w:after="0" w:line="240" w:lineRule="auto"/>
                      </w:pPr>
                    </w:p>
                    <w:p w14:paraId="6A70B94C" w14:textId="77777777" w:rsidR="008656F9" w:rsidRDefault="008656F9" w:rsidP="00625E91">
                      <w:pPr>
                        <w:spacing w:after="0" w:line="240" w:lineRule="auto"/>
                      </w:pPr>
                    </w:p>
                    <w:p w14:paraId="018188EE" w14:textId="77777777" w:rsidR="008656F9" w:rsidRDefault="008656F9" w:rsidP="00625E91">
                      <w:pPr>
                        <w:spacing w:after="0" w:line="240" w:lineRule="auto"/>
                      </w:pPr>
                    </w:p>
                    <w:p w14:paraId="616ED0A6" w14:textId="77777777" w:rsidR="008656F9" w:rsidRDefault="008656F9" w:rsidP="00625E91">
                      <w:pPr>
                        <w:spacing w:after="0" w:line="240" w:lineRule="auto"/>
                      </w:pPr>
                    </w:p>
                    <w:p w14:paraId="7347675D" w14:textId="77777777" w:rsidR="008656F9" w:rsidRDefault="008656F9" w:rsidP="00625E91">
                      <w:pPr>
                        <w:spacing w:after="0" w:line="240" w:lineRule="auto"/>
                      </w:pPr>
                    </w:p>
                    <w:p w14:paraId="15555825" w14:textId="77777777" w:rsidR="008656F9" w:rsidRDefault="008656F9" w:rsidP="00625E91">
                      <w:pPr>
                        <w:spacing w:after="0" w:line="240" w:lineRule="auto"/>
                      </w:pPr>
                    </w:p>
                    <w:p w14:paraId="06233293" w14:textId="77777777" w:rsidR="008656F9" w:rsidRDefault="008656F9" w:rsidP="00625E91">
                      <w:pPr>
                        <w:spacing w:after="0" w:line="240" w:lineRule="auto"/>
                      </w:pPr>
                    </w:p>
                    <w:p w14:paraId="0F57EE8C" w14:textId="77777777" w:rsidR="008656F9" w:rsidRDefault="008656F9" w:rsidP="00625E91">
                      <w:pPr>
                        <w:spacing w:after="0" w:line="240" w:lineRule="auto"/>
                      </w:pPr>
                    </w:p>
                    <w:p w14:paraId="3B672CBA" w14:textId="77777777" w:rsidR="008656F9" w:rsidRDefault="008656F9" w:rsidP="00625E91">
                      <w:pPr>
                        <w:spacing w:after="0" w:line="240" w:lineRule="auto"/>
                      </w:pPr>
                    </w:p>
                    <w:p w14:paraId="002BBA6F" w14:textId="77777777" w:rsidR="008656F9" w:rsidRDefault="008656F9" w:rsidP="00625E91">
                      <w:pPr>
                        <w:spacing w:after="0" w:line="240" w:lineRule="auto"/>
                      </w:pPr>
                    </w:p>
                    <w:p w14:paraId="289BE627" w14:textId="77777777" w:rsidR="008656F9" w:rsidRDefault="008656F9" w:rsidP="00625E91">
                      <w:pPr>
                        <w:spacing w:after="0" w:line="240" w:lineRule="auto"/>
                      </w:pPr>
                    </w:p>
                    <w:p w14:paraId="7FD937FD" w14:textId="77777777" w:rsidR="008656F9" w:rsidRDefault="008656F9" w:rsidP="00625E91">
                      <w:pPr>
                        <w:spacing w:after="0" w:line="240" w:lineRule="auto"/>
                      </w:pPr>
                    </w:p>
                    <w:p w14:paraId="4B45DA9F" w14:textId="77777777" w:rsidR="008656F9" w:rsidRDefault="008656F9" w:rsidP="00625E91">
                      <w:pPr>
                        <w:spacing w:after="0" w:line="240" w:lineRule="auto"/>
                      </w:pPr>
                    </w:p>
                    <w:p w14:paraId="51E0ED63" w14:textId="77777777" w:rsidR="008656F9" w:rsidRDefault="008656F9" w:rsidP="00625E91">
                      <w:pPr>
                        <w:spacing w:after="0" w:line="240" w:lineRule="auto"/>
                      </w:pPr>
                    </w:p>
                    <w:p w14:paraId="3CFFD0D2" w14:textId="77777777" w:rsidR="008656F9" w:rsidRDefault="008656F9" w:rsidP="00625E91">
                      <w:pPr>
                        <w:spacing w:after="0" w:line="240" w:lineRule="auto"/>
                      </w:pPr>
                    </w:p>
                    <w:p w14:paraId="3CFAEAAC" w14:textId="77777777" w:rsidR="008656F9" w:rsidRDefault="008656F9" w:rsidP="00625E91">
                      <w:pPr>
                        <w:spacing w:after="0" w:line="240" w:lineRule="auto"/>
                      </w:pPr>
                    </w:p>
                    <w:p w14:paraId="01098EEC" w14:textId="77777777" w:rsidR="008656F9" w:rsidRDefault="008656F9" w:rsidP="00625E91">
                      <w:pPr>
                        <w:spacing w:after="0" w:line="240" w:lineRule="auto"/>
                      </w:pPr>
                    </w:p>
                    <w:p w14:paraId="66BC9D51" w14:textId="77777777" w:rsidR="008656F9" w:rsidRDefault="008656F9" w:rsidP="00625E91">
                      <w:pPr>
                        <w:spacing w:after="0" w:line="240" w:lineRule="auto"/>
                      </w:pPr>
                    </w:p>
                    <w:p w14:paraId="6CEC255C" w14:textId="77777777" w:rsidR="008656F9" w:rsidRDefault="008656F9" w:rsidP="00625E91">
                      <w:pPr>
                        <w:spacing w:after="0" w:line="240" w:lineRule="auto"/>
                      </w:pPr>
                    </w:p>
                    <w:p w14:paraId="3A62262B" w14:textId="77777777" w:rsidR="008656F9" w:rsidRDefault="008656F9" w:rsidP="00625E91">
                      <w:pPr>
                        <w:spacing w:after="0" w:line="240" w:lineRule="auto"/>
                      </w:pPr>
                    </w:p>
                    <w:p w14:paraId="625F2140" w14:textId="77777777" w:rsidR="008656F9" w:rsidRDefault="008656F9" w:rsidP="00625E91">
                      <w:pPr>
                        <w:spacing w:after="0" w:line="240" w:lineRule="auto"/>
                      </w:pPr>
                    </w:p>
                    <w:p w14:paraId="768B8816"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7CCBD2B5" wp14:editId="325F5C19">
            <wp:extent cx="6352840" cy="2411922"/>
            <wp:effectExtent l="0" t="0" r="0" b="7620"/>
            <wp:docPr id="90"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rotWithShape="1">
                    <a:blip r:embed="rId66">
                      <a:extLst>
                        <a:ext uri="{28A0092B-C50C-407E-A947-70E740481C1C}">
                          <a14:useLocalDpi xmlns:a14="http://schemas.microsoft.com/office/drawing/2010/main" val="0"/>
                        </a:ext>
                      </a:extLst>
                    </a:blip>
                    <a:srcRect t="61013"/>
                    <a:stretch/>
                  </pic:blipFill>
                  <pic:spPr bwMode="auto">
                    <a:xfrm>
                      <a:off x="0" y="0"/>
                      <a:ext cx="6353175" cy="2412049"/>
                    </a:xfrm>
                    <a:prstGeom prst="rect">
                      <a:avLst/>
                    </a:prstGeom>
                    <a:noFill/>
                    <a:ln>
                      <a:noFill/>
                    </a:ln>
                    <a:extLst>
                      <a:ext uri="{53640926-AAD7-44D8-BBD7-CCE9431645EC}">
                        <a14:shadowObscured xmlns:a14="http://schemas.microsoft.com/office/drawing/2010/main"/>
                      </a:ext>
                    </a:extLst>
                  </pic:spPr>
                </pic:pic>
              </a:graphicData>
            </a:graphic>
          </wp:inline>
        </w:drawing>
      </w:r>
    </w:p>
    <w:p w14:paraId="58650231" w14:textId="182ABCFE"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11 </w:t>
      </w:r>
      <w:r>
        <w:rPr>
          <w:rFonts w:ascii="Calibri" w:hAnsi="Calibri" w:cs="Calibri"/>
          <w:b/>
          <w:bCs/>
          <w:color w:val="000000"/>
          <w:sz w:val="22"/>
          <w:szCs w:val="22"/>
        </w:rPr>
        <w:t>Q# 50/</w:t>
      </w:r>
      <w:r w:rsidRPr="002C4341">
        <w:rPr>
          <w:rFonts w:cs="Calibri"/>
          <w:color w:val="000000"/>
          <w:sz w:val="22"/>
          <w:szCs w:val="22"/>
        </w:rPr>
        <w:t xml:space="preserve"> </w:t>
      </w:r>
      <w:r w:rsidRPr="002C4341">
        <w:rPr>
          <w:noProof/>
        </w:rPr>
        <w:t>IGCSE Chemistry/2016/w/Paper 42/</w:t>
      </w:r>
    </w:p>
    <w:p w14:paraId="3612087D" w14:textId="54CA2847"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12864" behindDoc="0" locked="0" layoutInCell="1" allowOverlap="1" wp14:anchorId="2BFF462C" wp14:editId="2697F3C5">
                <wp:simplePos x="0" y="0"/>
                <wp:positionH relativeFrom="margin">
                  <wp:posOffset>186365</wp:posOffset>
                </wp:positionH>
                <wp:positionV relativeFrom="paragraph">
                  <wp:posOffset>578934</wp:posOffset>
                </wp:positionV>
                <wp:extent cx="5608831" cy="1237786"/>
                <wp:effectExtent l="0" t="0" r="11430" b="1968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31" cy="1237786"/>
                        </a:xfrm>
                        <a:prstGeom prst="rect">
                          <a:avLst/>
                        </a:prstGeom>
                        <a:solidFill>
                          <a:srgbClr val="FFFFFF"/>
                        </a:solidFill>
                        <a:ln w="9525">
                          <a:solidFill>
                            <a:srgbClr val="000000"/>
                          </a:solidFill>
                          <a:miter lim="800000"/>
                          <a:headEnd/>
                          <a:tailEnd/>
                        </a:ln>
                      </wps:spPr>
                      <wps:txbx>
                        <w:txbxContent>
                          <w:p w14:paraId="145FAA86" w14:textId="77777777" w:rsidR="008656F9" w:rsidRDefault="008656F9" w:rsidP="00625E91">
                            <w:pPr>
                              <w:spacing w:after="0" w:line="240" w:lineRule="auto"/>
                            </w:pPr>
                          </w:p>
                          <w:p w14:paraId="351D9C97" w14:textId="77777777" w:rsidR="008656F9" w:rsidRDefault="008656F9" w:rsidP="00625E91">
                            <w:pPr>
                              <w:spacing w:after="0" w:line="240" w:lineRule="auto"/>
                            </w:pPr>
                          </w:p>
                          <w:p w14:paraId="4C0D1263" w14:textId="77777777" w:rsidR="008656F9" w:rsidRDefault="008656F9" w:rsidP="00625E91">
                            <w:pPr>
                              <w:spacing w:after="0" w:line="240" w:lineRule="auto"/>
                            </w:pPr>
                          </w:p>
                          <w:p w14:paraId="2C874F62" w14:textId="77777777" w:rsidR="008656F9" w:rsidRDefault="008656F9" w:rsidP="00625E91">
                            <w:pPr>
                              <w:spacing w:after="0" w:line="240" w:lineRule="auto"/>
                            </w:pPr>
                          </w:p>
                          <w:p w14:paraId="5DFD4043" w14:textId="77777777" w:rsidR="008656F9" w:rsidRDefault="008656F9" w:rsidP="00625E91">
                            <w:pPr>
                              <w:spacing w:after="0" w:line="240" w:lineRule="auto"/>
                            </w:pPr>
                          </w:p>
                          <w:p w14:paraId="57972620" w14:textId="77777777" w:rsidR="008656F9" w:rsidRDefault="008656F9" w:rsidP="00625E91">
                            <w:pPr>
                              <w:spacing w:after="0" w:line="240" w:lineRule="auto"/>
                            </w:pPr>
                          </w:p>
                          <w:p w14:paraId="5C9E8705" w14:textId="77777777" w:rsidR="008656F9" w:rsidRDefault="008656F9" w:rsidP="00625E91">
                            <w:pPr>
                              <w:spacing w:after="0" w:line="240" w:lineRule="auto"/>
                            </w:pPr>
                          </w:p>
                          <w:p w14:paraId="48AEAC26" w14:textId="77777777" w:rsidR="008656F9" w:rsidRDefault="008656F9" w:rsidP="00625E91">
                            <w:pPr>
                              <w:spacing w:after="0" w:line="240" w:lineRule="auto"/>
                            </w:pPr>
                          </w:p>
                          <w:p w14:paraId="700F05C5" w14:textId="77777777" w:rsidR="008656F9" w:rsidRDefault="008656F9" w:rsidP="00625E91">
                            <w:pPr>
                              <w:spacing w:after="0" w:line="240" w:lineRule="auto"/>
                            </w:pPr>
                          </w:p>
                          <w:p w14:paraId="0B5D39DA" w14:textId="77777777" w:rsidR="008656F9" w:rsidRDefault="008656F9" w:rsidP="00625E91">
                            <w:pPr>
                              <w:spacing w:after="0" w:line="240" w:lineRule="auto"/>
                            </w:pPr>
                          </w:p>
                          <w:p w14:paraId="1281073C" w14:textId="77777777" w:rsidR="008656F9" w:rsidRDefault="008656F9" w:rsidP="00625E91">
                            <w:pPr>
                              <w:spacing w:after="0" w:line="240" w:lineRule="auto"/>
                            </w:pPr>
                          </w:p>
                          <w:p w14:paraId="7AFF549F" w14:textId="77777777" w:rsidR="008656F9" w:rsidRDefault="008656F9" w:rsidP="00625E91">
                            <w:pPr>
                              <w:spacing w:after="0" w:line="240" w:lineRule="auto"/>
                            </w:pPr>
                          </w:p>
                          <w:p w14:paraId="305E5112" w14:textId="77777777" w:rsidR="008656F9" w:rsidRDefault="008656F9" w:rsidP="00625E91">
                            <w:pPr>
                              <w:spacing w:after="0" w:line="240" w:lineRule="auto"/>
                            </w:pPr>
                          </w:p>
                          <w:p w14:paraId="2D58FC60" w14:textId="77777777" w:rsidR="008656F9" w:rsidRDefault="008656F9" w:rsidP="00625E91">
                            <w:pPr>
                              <w:spacing w:after="0" w:line="240" w:lineRule="auto"/>
                            </w:pPr>
                          </w:p>
                          <w:p w14:paraId="49D6CABD" w14:textId="77777777" w:rsidR="008656F9" w:rsidRDefault="008656F9" w:rsidP="00625E91">
                            <w:pPr>
                              <w:spacing w:after="0" w:line="240" w:lineRule="auto"/>
                            </w:pPr>
                          </w:p>
                          <w:p w14:paraId="502C82A9" w14:textId="77777777" w:rsidR="008656F9" w:rsidRDefault="008656F9" w:rsidP="00625E91">
                            <w:pPr>
                              <w:spacing w:after="0" w:line="240" w:lineRule="auto"/>
                            </w:pPr>
                          </w:p>
                          <w:p w14:paraId="569D6A9B" w14:textId="77777777" w:rsidR="008656F9" w:rsidRDefault="008656F9" w:rsidP="00625E91">
                            <w:pPr>
                              <w:spacing w:after="0" w:line="240" w:lineRule="auto"/>
                            </w:pPr>
                          </w:p>
                          <w:p w14:paraId="700F94A5" w14:textId="77777777" w:rsidR="008656F9" w:rsidRDefault="008656F9" w:rsidP="00625E91">
                            <w:pPr>
                              <w:spacing w:after="0" w:line="240" w:lineRule="auto"/>
                            </w:pPr>
                          </w:p>
                          <w:p w14:paraId="20C68411" w14:textId="77777777" w:rsidR="008656F9" w:rsidRDefault="008656F9" w:rsidP="00625E91">
                            <w:pPr>
                              <w:spacing w:after="0" w:line="240" w:lineRule="auto"/>
                            </w:pPr>
                          </w:p>
                          <w:p w14:paraId="7AC5390B" w14:textId="77777777" w:rsidR="008656F9" w:rsidRDefault="008656F9" w:rsidP="00625E91">
                            <w:pPr>
                              <w:spacing w:after="0" w:line="240" w:lineRule="auto"/>
                            </w:pPr>
                          </w:p>
                          <w:p w14:paraId="7B2A5606" w14:textId="77777777" w:rsidR="008656F9" w:rsidRDefault="008656F9" w:rsidP="00625E91">
                            <w:pPr>
                              <w:spacing w:after="0" w:line="240" w:lineRule="auto"/>
                            </w:pPr>
                          </w:p>
                          <w:p w14:paraId="22332E46"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F462C" id="_x0000_s1101" type="#_x0000_t202" style="position:absolute;margin-left:14.65pt;margin-top:45.6pt;width:441.65pt;height:97.4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">
                <v:textbox>
                  <w:txbxContent>
                    <w:p w14:paraId="145FAA86" w14:textId="77777777" w:rsidR="008656F9" w:rsidRDefault="008656F9" w:rsidP="00625E91">
                      <w:pPr>
                        <w:spacing w:after="0" w:line="240" w:lineRule="auto"/>
                      </w:pPr>
                    </w:p>
                    <w:p w14:paraId="351D9C97" w14:textId="77777777" w:rsidR="008656F9" w:rsidRDefault="008656F9" w:rsidP="00625E91">
                      <w:pPr>
                        <w:spacing w:after="0" w:line="240" w:lineRule="auto"/>
                      </w:pPr>
                    </w:p>
                    <w:p w14:paraId="4C0D1263" w14:textId="77777777" w:rsidR="008656F9" w:rsidRDefault="008656F9" w:rsidP="00625E91">
                      <w:pPr>
                        <w:spacing w:after="0" w:line="240" w:lineRule="auto"/>
                      </w:pPr>
                    </w:p>
                    <w:p w14:paraId="2C874F62" w14:textId="77777777" w:rsidR="008656F9" w:rsidRDefault="008656F9" w:rsidP="00625E91">
                      <w:pPr>
                        <w:spacing w:after="0" w:line="240" w:lineRule="auto"/>
                      </w:pPr>
                    </w:p>
                    <w:p w14:paraId="5DFD4043" w14:textId="77777777" w:rsidR="008656F9" w:rsidRDefault="008656F9" w:rsidP="00625E91">
                      <w:pPr>
                        <w:spacing w:after="0" w:line="240" w:lineRule="auto"/>
                      </w:pPr>
                    </w:p>
                    <w:p w14:paraId="57972620" w14:textId="77777777" w:rsidR="008656F9" w:rsidRDefault="008656F9" w:rsidP="00625E91">
                      <w:pPr>
                        <w:spacing w:after="0" w:line="240" w:lineRule="auto"/>
                      </w:pPr>
                    </w:p>
                    <w:p w14:paraId="5C9E8705" w14:textId="77777777" w:rsidR="008656F9" w:rsidRDefault="008656F9" w:rsidP="00625E91">
                      <w:pPr>
                        <w:spacing w:after="0" w:line="240" w:lineRule="auto"/>
                      </w:pPr>
                    </w:p>
                    <w:p w14:paraId="48AEAC26" w14:textId="77777777" w:rsidR="008656F9" w:rsidRDefault="008656F9" w:rsidP="00625E91">
                      <w:pPr>
                        <w:spacing w:after="0" w:line="240" w:lineRule="auto"/>
                      </w:pPr>
                    </w:p>
                    <w:p w14:paraId="700F05C5" w14:textId="77777777" w:rsidR="008656F9" w:rsidRDefault="008656F9" w:rsidP="00625E91">
                      <w:pPr>
                        <w:spacing w:after="0" w:line="240" w:lineRule="auto"/>
                      </w:pPr>
                    </w:p>
                    <w:p w14:paraId="0B5D39DA" w14:textId="77777777" w:rsidR="008656F9" w:rsidRDefault="008656F9" w:rsidP="00625E91">
                      <w:pPr>
                        <w:spacing w:after="0" w:line="240" w:lineRule="auto"/>
                      </w:pPr>
                    </w:p>
                    <w:p w14:paraId="1281073C" w14:textId="77777777" w:rsidR="008656F9" w:rsidRDefault="008656F9" w:rsidP="00625E91">
                      <w:pPr>
                        <w:spacing w:after="0" w:line="240" w:lineRule="auto"/>
                      </w:pPr>
                    </w:p>
                    <w:p w14:paraId="7AFF549F" w14:textId="77777777" w:rsidR="008656F9" w:rsidRDefault="008656F9" w:rsidP="00625E91">
                      <w:pPr>
                        <w:spacing w:after="0" w:line="240" w:lineRule="auto"/>
                      </w:pPr>
                    </w:p>
                    <w:p w14:paraId="305E5112" w14:textId="77777777" w:rsidR="008656F9" w:rsidRDefault="008656F9" w:rsidP="00625E91">
                      <w:pPr>
                        <w:spacing w:after="0" w:line="240" w:lineRule="auto"/>
                      </w:pPr>
                    </w:p>
                    <w:p w14:paraId="2D58FC60" w14:textId="77777777" w:rsidR="008656F9" w:rsidRDefault="008656F9" w:rsidP="00625E91">
                      <w:pPr>
                        <w:spacing w:after="0" w:line="240" w:lineRule="auto"/>
                      </w:pPr>
                    </w:p>
                    <w:p w14:paraId="49D6CABD" w14:textId="77777777" w:rsidR="008656F9" w:rsidRDefault="008656F9" w:rsidP="00625E91">
                      <w:pPr>
                        <w:spacing w:after="0" w:line="240" w:lineRule="auto"/>
                      </w:pPr>
                    </w:p>
                    <w:p w14:paraId="502C82A9" w14:textId="77777777" w:rsidR="008656F9" w:rsidRDefault="008656F9" w:rsidP="00625E91">
                      <w:pPr>
                        <w:spacing w:after="0" w:line="240" w:lineRule="auto"/>
                      </w:pPr>
                    </w:p>
                    <w:p w14:paraId="569D6A9B" w14:textId="77777777" w:rsidR="008656F9" w:rsidRDefault="008656F9" w:rsidP="00625E91">
                      <w:pPr>
                        <w:spacing w:after="0" w:line="240" w:lineRule="auto"/>
                      </w:pPr>
                    </w:p>
                    <w:p w14:paraId="700F94A5" w14:textId="77777777" w:rsidR="008656F9" w:rsidRDefault="008656F9" w:rsidP="00625E91">
                      <w:pPr>
                        <w:spacing w:after="0" w:line="240" w:lineRule="auto"/>
                      </w:pPr>
                    </w:p>
                    <w:p w14:paraId="20C68411" w14:textId="77777777" w:rsidR="008656F9" w:rsidRDefault="008656F9" w:rsidP="00625E91">
                      <w:pPr>
                        <w:spacing w:after="0" w:line="240" w:lineRule="auto"/>
                      </w:pPr>
                    </w:p>
                    <w:p w14:paraId="7AC5390B" w14:textId="77777777" w:rsidR="008656F9" w:rsidRDefault="008656F9" w:rsidP="00625E91">
                      <w:pPr>
                        <w:spacing w:after="0" w:line="240" w:lineRule="auto"/>
                      </w:pPr>
                    </w:p>
                    <w:p w14:paraId="7B2A5606" w14:textId="77777777" w:rsidR="008656F9" w:rsidRDefault="008656F9" w:rsidP="00625E91">
                      <w:pPr>
                        <w:spacing w:after="0" w:line="240" w:lineRule="auto"/>
                      </w:pPr>
                    </w:p>
                    <w:p w14:paraId="22332E46"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0F5CF125" wp14:editId="7B9BC58C">
            <wp:extent cx="6080044" cy="1881904"/>
            <wp:effectExtent l="0" t="0" r="0" b="4445"/>
            <wp:docPr id="86"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rotWithShape="1">
                    <a:blip r:embed="rId67">
                      <a:extLst>
                        <a:ext uri="{28A0092B-C50C-407E-A947-70E740481C1C}">
                          <a14:useLocalDpi xmlns:a14="http://schemas.microsoft.com/office/drawing/2010/main" val="0"/>
                        </a:ext>
                      </a:extLst>
                    </a:blip>
                    <a:srcRect t="34725" b="39341"/>
                    <a:stretch/>
                  </pic:blipFill>
                  <pic:spPr bwMode="auto">
                    <a:xfrm>
                      <a:off x="0" y="0"/>
                      <a:ext cx="6080125" cy="1881929"/>
                    </a:xfrm>
                    <a:prstGeom prst="rect">
                      <a:avLst/>
                    </a:prstGeom>
                    <a:noFill/>
                    <a:ln>
                      <a:noFill/>
                    </a:ln>
                    <a:extLst>
                      <a:ext uri="{53640926-AAD7-44D8-BBD7-CCE9431645EC}">
                        <a14:shadowObscured xmlns:a14="http://schemas.microsoft.com/office/drawing/2010/main"/>
                      </a:ext>
                    </a:extLst>
                  </pic:spPr>
                </pic:pic>
              </a:graphicData>
            </a:graphic>
          </wp:inline>
        </w:drawing>
      </w:r>
    </w:p>
    <w:p w14:paraId="6CDC7275"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11 </w:t>
      </w:r>
      <w:r>
        <w:rPr>
          <w:rFonts w:ascii="Calibri" w:hAnsi="Calibri" w:cs="Calibri"/>
          <w:b/>
          <w:bCs/>
          <w:color w:val="000000"/>
          <w:sz w:val="22"/>
          <w:szCs w:val="22"/>
        </w:rPr>
        <w:t>Q# 51/</w:t>
      </w:r>
      <w:r w:rsidRPr="002C4341">
        <w:rPr>
          <w:rFonts w:cs="Calibri"/>
          <w:color w:val="000000"/>
          <w:sz w:val="22"/>
          <w:szCs w:val="22"/>
        </w:rPr>
        <w:t xml:space="preserve"> </w:t>
      </w:r>
      <w:r w:rsidRPr="002C4341">
        <w:rPr>
          <w:noProof/>
        </w:rPr>
        <w:t>IGCSE Chemistry/2016/w/Paper 41/</w:t>
      </w:r>
    </w:p>
    <w:p w14:paraId="601FE48B" w14:textId="6A77FC90" w:rsidR="00505E40"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14912" behindDoc="0" locked="0" layoutInCell="1" allowOverlap="1" wp14:anchorId="7C3B5946" wp14:editId="47CB3A9F">
                <wp:simplePos x="0" y="0"/>
                <wp:positionH relativeFrom="margin">
                  <wp:align>left</wp:align>
                </wp:positionH>
                <wp:positionV relativeFrom="paragraph">
                  <wp:posOffset>3502599</wp:posOffset>
                </wp:positionV>
                <wp:extent cx="5608831" cy="1025912"/>
                <wp:effectExtent l="0" t="0" r="11430" b="2222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31" cy="1025912"/>
                        </a:xfrm>
                        <a:prstGeom prst="rect">
                          <a:avLst/>
                        </a:prstGeom>
                        <a:solidFill>
                          <a:srgbClr val="FFFFFF"/>
                        </a:solidFill>
                        <a:ln w="9525">
                          <a:solidFill>
                            <a:srgbClr val="000000"/>
                          </a:solidFill>
                          <a:miter lim="800000"/>
                          <a:headEnd/>
                          <a:tailEnd/>
                        </a:ln>
                      </wps:spPr>
                      <wps:txbx>
                        <w:txbxContent>
                          <w:p w14:paraId="33F330E0" w14:textId="77777777" w:rsidR="008656F9" w:rsidRDefault="008656F9" w:rsidP="00625E91">
                            <w:pPr>
                              <w:spacing w:after="0" w:line="240" w:lineRule="auto"/>
                            </w:pPr>
                          </w:p>
                          <w:p w14:paraId="13A6DBAB" w14:textId="77777777" w:rsidR="008656F9" w:rsidRDefault="008656F9" w:rsidP="00625E91">
                            <w:pPr>
                              <w:spacing w:after="0" w:line="240" w:lineRule="auto"/>
                            </w:pPr>
                          </w:p>
                          <w:p w14:paraId="0345DDE1" w14:textId="77777777" w:rsidR="008656F9" w:rsidRDefault="008656F9" w:rsidP="00625E91">
                            <w:pPr>
                              <w:spacing w:after="0" w:line="240" w:lineRule="auto"/>
                            </w:pPr>
                          </w:p>
                          <w:p w14:paraId="2A5DC167" w14:textId="77777777" w:rsidR="008656F9" w:rsidRDefault="008656F9" w:rsidP="00625E91">
                            <w:pPr>
                              <w:spacing w:after="0" w:line="240" w:lineRule="auto"/>
                            </w:pPr>
                          </w:p>
                          <w:p w14:paraId="69D15CE4" w14:textId="77777777" w:rsidR="008656F9" w:rsidRDefault="008656F9" w:rsidP="00625E91">
                            <w:pPr>
                              <w:spacing w:after="0" w:line="240" w:lineRule="auto"/>
                            </w:pPr>
                          </w:p>
                          <w:p w14:paraId="1FE58AD2" w14:textId="77777777" w:rsidR="008656F9" w:rsidRDefault="008656F9" w:rsidP="00625E91">
                            <w:pPr>
                              <w:spacing w:after="0" w:line="240" w:lineRule="auto"/>
                            </w:pPr>
                          </w:p>
                          <w:p w14:paraId="440B54A9" w14:textId="77777777" w:rsidR="008656F9" w:rsidRDefault="008656F9" w:rsidP="00625E91">
                            <w:pPr>
                              <w:spacing w:after="0" w:line="240" w:lineRule="auto"/>
                            </w:pPr>
                          </w:p>
                          <w:p w14:paraId="01BB9DFB" w14:textId="77777777" w:rsidR="008656F9" w:rsidRDefault="008656F9" w:rsidP="00625E91">
                            <w:pPr>
                              <w:spacing w:after="0" w:line="240" w:lineRule="auto"/>
                            </w:pPr>
                          </w:p>
                          <w:p w14:paraId="15A85DB5" w14:textId="77777777" w:rsidR="008656F9" w:rsidRDefault="008656F9" w:rsidP="00625E91">
                            <w:pPr>
                              <w:spacing w:after="0" w:line="240" w:lineRule="auto"/>
                            </w:pPr>
                          </w:p>
                          <w:p w14:paraId="771FB315" w14:textId="77777777" w:rsidR="008656F9" w:rsidRDefault="008656F9" w:rsidP="00625E91">
                            <w:pPr>
                              <w:spacing w:after="0" w:line="240" w:lineRule="auto"/>
                            </w:pPr>
                          </w:p>
                          <w:p w14:paraId="162624AB" w14:textId="77777777" w:rsidR="008656F9" w:rsidRDefault="008656F9" w:rsidP="00625E91">
                            <w:pPr>
                              <w:spacing w:after="0" w:line="240" w:lineRule="auto"/>
                            </w:pPr>
                          </w:p>
                          <w:p w14:paraId="5059674C" w14:textId="77777777" w:rsidR="008656F9" w:rsidRDefault="008656F9" w:rsidP="00625E91">
                            <w:pPr>
                              <w:spacing w:after="0" w:line="240" w:lineRule="auto"/>
                            </w:pPr>
                          </w:p>
                          <w:p w14:paraId="10DCAAC6" w14:textId="77777777" w:rsidR="008656F9" w:rsidRDefault="008656F9" w:rsidP="00625E91">
                            <w:pPr>
                              <w:spacing w:after="0" w:line="240" w:lineRule="auto"/>
                            </w:pPr>
                          </w:p>
                          <w:p w14:paraId="7C903170" w14:textId="77777777" w:rsidR="008656F9" w:rsidRDefault="008656F9" w:rsidP="00625E91">
                            <w:pPr>
                              <w:spacing w:after="0" w:line="240" w:lineRule="auto"/>
                            </w:pPr>
                          </w:p>
                          <w:p w14:paraId="42C588C7" w14:textId="77777777" w:rsidR="008656F9" w:rsidRDefault="008656F9" w:rsidP="00625E91">
                            <w:pPr>
                              <w:spacing w:after="0" w:line="240" w:lineRule="auto"/>
                            </w:pPr>
                          </w:p>
                          <w:p w14:paraId="2F1D1422" w14:textId="77777777" w:rsidR="008656F9" w:rsidRDefault="008656F9" w:rsidP="00625E91">
                            <w:pPr>
                              <w:spacing w:after="0" w:line="240" w:lineRule="auto"/>
                            </w:pPr>
                          </w:p>
                          <w:p w14:paraId="099A2E07" w14:textId="77777777" w:rsidR="008656F9" w:rsidRDefault="008656F9" w:rsidP="00625E91">
                            <w:pPr>
                              <w:spacing w:after="0" w:line="240" w:lineRule="auto"/>
                            </w:pPr>
                          </w:p>
                          <w:p w14:paraId="7AE47591" w14:textId="77777777" w:rsidR="008656F9" w:rsidRDefault="008656F9" w:rsidP="00625E91">
                            <w:pPr>
                              <w:spacing w:after="0" w:line="240" w:lineRule="auto"/>
                            </w:pPr>
                          </w:p>
                          <w:p w14:paraId="297F3044" w14:textId="77777777" w:rsidR="008656F9" w:rsidRDefault="008656F9" w:rsidP="00625E91">
                            <w:pPr>
                              <w:spacing w:after="0" w:line="240" w:lineRule="auto"/>
                            </w:pPr>
                          </w:p>
                          <w:p w14:paraId="0F6B6C75" w14:textId="77777777" w:rsidR="008656F9" w:rsidRDefault="008656F9" w:rsidP="00625E91">
                            <w:pPr>
                              <w:spacing w:after="0" w:line="240" w:lineRule="auto"/>
                            </w:pPr>
                          </w:p>
                          <w:p w14:paraId="272C907C" w14:textId="77777777" w:rsidR="008656F9" w:rsidRDefault="008656F9" w:rsidP="00625E91">
                            <w:pPr>
                              <w:spacing w:after="0" w:line="240" w:lineRule="auto"/>
                            </w:pPr>
                          </w:p>
                          <w:p w14:paraId="73AF9F90"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B5946" id="_x0000_s1102" type="#_x0000_t202" style="position:absolute;margin-left:0;margin-top:275.8pt;width:441.65pt;height:80.8pt;z-index:251814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">
                <v:textbox>
                  <w:txbxContent>
                    <w:p w14:paraId="33F330E0" w14:textId="77777777" w:rsidR="008656F9" w:rsidRDefault="008656F9" w:rsidP="00625E91">
                      <w:pPr>
                        <w:spacing w:after="0" w:line="240" w:lineRule="auto"/>
                      </w:pPr>
                    </w:p>
                    <w:p w14:paraId="13A6DBAB" w14:textId="77777777" w:rsidR="008656F9" w:rsidRDefault="008656F9" w:rsidP="00625E91">
                      <w:pPr>
                        <w:spacing w:after="0" w:line="240" w:lineRule="auto"/>
                      </w:pPr>
                    </w:p>
                    <w:p w14:paraId="0345DDE1" w14:textId="77777777" w:rsidR="008656F9" w:rsidRDefault="008656F9" w:rsidP="00625E91">
                      <w:pPr>
                        <w:spacing w:after="0" w:line="240" w:lineRule="auto"/>
                      </w:pPr>
                    </w:p>
                    <w:p w14:paraId="2A5DC167" w14:textId="77777777" w:rsidR="008656F9" w:rsidRDefault="008656F9" w:rsidP="00625E91">
                      <w:pPr>
                        <w:spacing w:after="0" w:line="240" w:lineRule="auto"/>
                      </w:pPr>
                    </w:p>
                    <w:p w14:paraId="69D15CE4" w14:textId="77777777" w:rsidR="008656F9" w:rsidRDefault="008656F9" w:rsidP="00625E91">
                      <w:pPr>
                        <w:spacing w:after="0" w:line="240" w:lineRule="auto"/>
                      </w:pPr>
                    </w:p>
                    <w:p w14:paraId="1FE58AD2" w14:textId="77777777" w:rsidR="008656F9" w:rsidRDefault="008656F9" w:rsidP="00625E91">
                      <w:pPr>
                        <w:spacing w:after="0" w:line="240" w:lineRule="auto"/>
                      </w:pPr>
                    </w:p>
                    <w:p w14:paraId="440B54A9" w14:textId="77777777" w:rsidR="008656F9" w:rsidRDefault="008656F9" w:rsidP="00625E91">
                      <w:pPr>
                        <w:spacing w:after="0" w:line="240" w:lineRule="auto"/>
                      </w:pPr>
                    </w:p>
                    <w:p w14:paraId="01BB9DFB" w14:textId="77777777" w:rsidR="008656F9" w:rsidRDefault="008656F9" w:rsidP="00625E91">
                      <w:pPr>
                        <w:spacing w:after="0" w:line="240" w:lineRule="auto"/>
                      </w:pPr>
                    </w:p>
                    <w:p w14:paraId="15A85DB5" w14:textId="77777777" w:rsidR="008656F9" w:rsidRDefault="008656F9" w:rsidP="00625E91">
                      <w:pPr>
                        <w:spacing w:after="0" w:line="240" w:lineRule="auto"/>
                      </w:pPr>
                    </w:p>
                    <w:p w14:paraId="771FB315" w14:textId="77777777" w:rsidR="008656F9" w:rsidRDefault="008656F9" w:rsidP="00625E91">
                      <w:pPr>
                        <w:spacing w:after="0" w:line="240" w:lineRule="auto"/>
                      </w:pPr>
                    </w:p>
                    <w:p w14:paraId="162624AB" w14:textId="77777777" w:rsidR="008656F9" w:rsidRDefault="008656F9" w:rsidP="00625E91">
                      <w:pPr>
                        <w:spacing w:after="0" w:line="240" w:lineRule="auto"/>
                      </w:pPr>
                    </w:p>
                    <w:p w14:paraId="5059674C" w14:textId="77777777" w:rsidR="008656F9" w:rsidRDefault="008656F9" w:rsidP="00625E91">
                      <w:pPr>
                        <w:spacing w:after="0" w:line="240" w:lineRule="auto"/>
                      </w:pPr>
                    </w:p>
                    <w:p w14:paraId="10DCAAC6" w14:textId="77777777" w:rsidR="008656F9" w:rsidRDefault="008656F9" w:rsidP="00625E91">
                      <w:pPr>
                        <w:spacing w:after="0" w:line="240" w:lineRule="auto"/>
                      </w:pPr>
                    </w:p>
                    <w:p w14:paraId="7C903170" w14:textId="77777777" w:rsidR="008656F9" w:rsidRDefault="008656F9" w:rsidP="00625E91">
                      <w:pPr>
                        <w:spacing w:after="0" w:line="240" w:lineRule="auto"/>
                      </w:pPr>
                    </w:p>
                    <w:p w14:paraId="42C588C7" w14:textId="77777777" w:rsidR="008656F9" w:rsidRDefault="008656F9" w:rsidP="00625E91">
                      <w:pPr>
                        <w:spacing w:after="0" w:line="240" w:lineRule="auto"/>
                      </w:pPr>
                    </w:p>
                    <w:p w14:paraId="2F1D1422" w14:textId="77777777" w:rsidR="008656F9" w:rsidRDefault="008656F9" w:rsidP="00625E91">
                      <w:pPr>
                        <w:spacing w:after="0" w:line="240" w:lineRule="auto"/>
                      </w:pPr>
                    </w:p>
                    <w:p w14:paraId="099A2E07" w14:textId="77777777" w:rsidR="008656F9" w:rsidRDefault="008656F9" w:rsidP="00625E91">
                      <w:pPr>
                        <w:spacing w:after="0" w:line="240" w:lineRule="auto"/>
                      </w:pPr>
                    </w:p>
                    <w:p w14:paraId="7AE47591" w14:textId="77777777" w:rsidR="008656F9" w:rsidRDefault="008656F9" w:rsidP="00625E91">
                      <w:pPr>
                        <w:spacing w:after="0" w:line="240" w:lineRule="auto"/>
                      </w:pPr>
                    </w:p>
                    <w:p w14:paraId="297F3044" w14:textId="77777777" w:rsidR="008656F9" w:rsidRDefault="008656F9" w:rsidP="00625E91">
                      <w:pPr>
                        <w:spacing w:after="0" w:line="240" w:lineRule="auto"/>
                      </w:pPr>
                    </w:p>
                    <w:p w14:paraId="0F6B6C75" w14:textId="77777777" w:rsidR="008656F9" w:rsidRDefault="008656F9" w:rsidP="00625E91">
                      <w:pPr>
                        <w:spacing w:after="0" w:line="240" w:lineRule="auto"/>
                      </w:pPr>
                    </w:p>
                    <w:p w14:paraId="272C907C" w14:textId="77777777" w:rsidR="008656F9" w:rsidRDefault="008656F9" w:rsidP="00625E91">
                      <w:pPr>
                        <w:spacing w:after="0" w:line="240" w:lineRule="auto"/>
                      </w:pPr>
                    </w:p>
                    <w:p w14:paraId="73AF9F90"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21F6730A" wp14:editId="06A7FEC2">
            <wp:extent cx="5842635" cy="4369981"/>
            <wp:effectExtent l="0" t="0" r="5715" b="0"/>
            <wp:docPr id="82"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rotWithShape="1">
                    <a:blip r:embed="rId68">
                      <a:extLst>
                        <a:ext uri="{28A0092B-C50C-407E-A947-70E740481C1C}">
                          <a14:useLocalDpi xmlns:a14="http://schemas.microsoft.com/office/drawing/2010/main" val="0"/>
                        </a:ext>
                      </a:extLst>
                    </a:blip>
                    <a:srcRect b="44654"/>
                    <a:stretch/>
                  </pic:blipFill>
                  <pic:spPr bwMode="auto">
                    <a:xfrm>
                      <a:off x="0" y="0"/>
                      <a:ext cx="5842635" cy="4369981"/>
                    </a:xfrm>
                    <a:prstGeom prst="rect">
                      <a:avLst/>
                    </a:prstGeom>
                    <a:noFill/>
                    <a:ln>
                      <a:noFill/>
                    </a:ln>
                    <a:extLst>
                      <a:ext uri="{53640926-AAD7-44D8-BBD7-CCE9431645EC}">
                        <a14:shadowObscured xmlns:a14="http://schemas.microsoft.com/office/drawing/2010/main"/>
                      </a:ext>
                    </a:extLst>
                  </pic:spPr>
                </pic:pic>
              </a:graphicData>
            </a:graphic>
          </wp:inline>
        </w:drawing>
      </w:r>
    </w:p>
    <w:p w14:paraId="428F9405" w14:textId="715CB5A5" w:rsidR="00505E40" w:rsidRPr="002C4341" w:rsidRDefault="00625E91"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816960" behindDoc="0" locked="0" layoutInCell="1" allowOverlap="1" wp14:anchorId="35B19071" wp14:editId="29698CE7">
                <wp:simplePos x="0" y="0"/>
                <wp:positionH relativeFrom="margin">
                  <wp:posOffset>331331</wp:posOffset>
                </wp:positionH>
                <wp:positionV relativeFrom="paragraph">
                  <wp:posOffset>386125</wp:posOffset>
                </wp:positionV>
                <wp:extent cx="5096107" cy="1483113"/>
                <wp:effectExtent l="0" t="0" r="28575" b="2222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107" cy="1483113"/>
                        </a:xfrm>
                        <a:prstGeom prst="rect">
                          <a:avLst/>
                        </a:prstGeom>
                        <a:solidFill>
                          <a:srgbClr val="FFFFFF"/>
                        </a:solidFill>
                        <a:ln w="9525">
                          <a:solidFill>
                            <a:srgbClr val="000000"/>
                          </a:solidFill>
                          <a:miter lim="800000"/>
                          <a:headEnd/>
                          <a:tailEnd/>
                        </a:ln>
                      </wps:spPr>
                      <wps:txbx>
                        <w:txbxContent>
                          <w:p w14:paraId="5425378A" w14:textId="77777777" w:rsidR="008656F9" w:rsidRDefault="008656F9" w:rsidP="00625E91">
                            <w:pPr>
                              <w:spacing w:after="0" w:line="240" w:lineRule="auto"/>
                            </w:pPr>
                          </w:p>
                          <w:p w14:paraId="32D09375" w14:textId="77777777" w:rsidR="008656F9" w:rsidRDefault="008656F9" w:rsidP="00625E91">
                            <w:pPr>
                              <w:spacing w:after="0" w:line="240" w:lineRule="auto"/>
                            </w:pPr>
                          </w:p>
                          <w:p w14:paraId="06B5BFAE" w14:textId="77777777" w:rsidR="008656F9" w:rsidRDefault="008656F9" w:rsidP="00625E91">
                            <w:pPr>
                              <w:spacing w:after="0" w:line="240" w:lineRule="auto"/>
                            </w:pPr>
                          </w:p>
                          <w:p w14:paraId="05873754" w14:textId="77777777" w:rsidR="008656F9" w:rsidRDefault="008656F9" w:rsidP="00625E91">
                            <w:pPr>
                              <w:spacing w:after="0" w:line="240" w:lineRule="auto"/>
                            </w:pPr>
                          </w:p>
                          <w:p w14:paraId="2F623F13" w14:textId="77777777" w:rsidR="008656F9" w:rsidRDefault="008656F9" w:rsidP="00625E91">
                            <w:pPr>
                              <w:spacing w:after="0" w:line="240" w:lineRule="auto"/>
                            </w:pPr>
                          </w:p>
                          <w:p w14:paraId="671A8029" w14:textId="77777777" w:rsidR="008656F9" w:rsidRDefault="008656F9" w:rsidP="00625E91">
                            <w:pPr>
                              <w:spacing w:after="0" w:line="240" w:lineRule="auto"/>
                            </w:pPr>
                          </w:p>
                          <w:p w14:paraId="7EB390F0" w14:textId="77777777" w:rsidR="008656F9" w:rsidRDefault="008656F9" w:rsidP="00625E91">
                            <w:pPr>
                              <w:spacing w:after="0" w:line="240" w:lineRule="auto"/>
                            </w:pPr>
                          </w:p>
                          <w:p w14:paraId="49CC448B" w14:textId="77777777" w:rsidR="008656F9" w:rsidRDefault="008656F9" w:rsidP="00625E91">
                            <w:pPr>
                              <w:spacing w:after="0" w:line="240" w:lineRule="auto"/>
                            </w:pPr>
                          </w:p>
                          <w:p w14:paraId="3C6E5DFD" w14:textId="77777777" w:rsidR="008656F9" w:rsidRDefault="008656F9" w:rsidP="00625E91">
                            <w:pPr>
                              <w:spacing w:after="0" w:line="240" w:lineRule="auto"/>
                            </w:pPr>
                          </w:p>
                          <w:p w14:paraId="7118966A" w14:textId="77777777" w:rsidR="008656F9" w:rsidRDefault="008656F9" w:rsidP="00625E91">
                            <w:pPr>
                              <w:spacing w:after="0" w:line="240" w:lineRule="auto"/>
                            </w:pPr>
                          </w:p>
                          <w:p w14:paraId="574F42BD" w14:textId="77777777" w:rsidR="008656F9" w:rsidRDefault="008656F9" w:rsidP="00625E91">
                            <w:pPr>
                              <w:spacing w:after="0" w:line="240" w:lineRule="auto"/>
                            </w:pPr>
                          </w:p>
                          <w:p w14:paraId="16C02B99" w14:textId="77777777" w:rsidR="008656F9" w:rsidRDefault="008656F9" w:rsidP="00625E91">
                            <w:pPr>
                              <w:spacing w:after="0" w:line="240" w:lineRule="auto"/>
                            </w:pPr>
                          </w:p>
                          <w:p w14:paraId="65554560" w14:textId="77777777" w:rsidR="008656F9" w:rsidRDefault="008656F9" w:rsidP="00625E91">
                            <w:pPr>
                              <w:spacing w:after="0" w:line="240" w:lineRule="auto"/>
                            </w:pPr>
                          </w:p>
                          <w:p w14:paraId="135367F1" w14:textId="77777777" w:rsidR="008656F9" w:rsidRDefault="008656F9" w:rsidP="00625E91">
                            <w:pPr>
                              <w:spacing w:after="0" w:line="240" w:lineRule="auto"/>
                            </w:pPr>
                          </w:p>
                          <w:p w14:paraId="01C749E4" w14:textId="77777777" w:rsidR="008656F9" w:rsidRDefault="008656F9" w:rsidP="00625E91">
                            <w:pPr>
                              <w:spacing w:after="0" w:line="240" w:lineRule="auto"/>
                            </w:pPr>
                          </w:p>
                          <w:p w14:paraId="556A724A" w14:textId="77777777" w:rsidR="008656F9" w:rsidRDefault="008656F9" w:rsidP="00625E91">
                            <w:pPr>
                              <w:spacing w:after="0" w:line="240" w:lineRule="auto"/>
                            </w:pPr>
                          </w:p>
                          <w:p w14:paraId="6FAF5F24" w14:textId="77777777" w:rsidR="008656F9" w:rsidRDefault="008656F9" w:rsidP="00625E91">
                            <w:pPr>
                              <w:spacing w:after="0" w:line="240" w:lineRule="auto"/>
                            </w:pPr>
                          </w:p>
                          <w:p w14:paraId="35E1EC41" w14:textId="77777777" w:rsidR="008656F9" w:rsidRDefault="008656F9" w:rsidP="00625E91">
                            <w:pPr>
                              <w:spacing w:after="0" w:line="240" w:lineRule="auto"/>
                            </w:pPr>
                          </w:p>
                          <w:p w14:paraId="37313CFA" w14:textId="77777777" w:rsidR="008656F9" w:rsidRDefault="008656F9" w:rsidP="00625E91">
                            <w:pPr>
                              <w:spacing w:after="0" w:line="240" w:lineRule="auto"/>
                            </w:pPr>
                          </w:p>
                          <w:p w14:paraId="76FD019B" w14:textId="77777777" w:rsidR="008656F9" w:rsidRDefault="008656F9" w:rsidP="00625E91">
                            <w:pPr>
                              <w:spacing w:after="0" w:line="240" w:lineRule="auto"/>
                            </w:pPr>
                          </w:p>
                          <w:p w14:paraId="63339FC0" w14:textId="77777777" w:rsidR="008656F9" w:rsidRDefault="008656F9" w:rsidP="00625E91">
                            <w:pPr>
                              <w:spacing w:after="0" w:line="240" w:lineRule="auto"/>
                            </w:pPr>
                          </w:p>
                          <w:p w14:paraId="4E84801C"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9071" id="_x0000_s1103" type="#_x0000_t202" style="position:absolute;margin-left:26.1pt;margin-top:30.4pt;width:401.25pt;height:116.8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">
                <v:textbox>
                  <w:txbxContent>
                    <w:p w14:paraId="5425378A" w14:textId="77777777" w:rsidR="008656F9" w:rsidRDefault="008656F9" w:rsidP="00625E91">
                      <w:pPr>
                        <w:spacing w:after="0" w:line="240" w:lineRule="auto"/>
                      </w:pPr>
                    </w:p>
                    <w:p w14:paraId="32D09375" w14:textId="77777777" w:rsidR="008656F9" w:rsidRDefault="008656F9" w:rsidP="00625E91">
                      <w:pPr>
                        <w:spacing w:after="0" w:line="240" w:lineRule="auto"/>
                      </w:pPr>
                    </w:p>
                    <w:p w14:paraId="06B5BFAE" w14:textId="77777777" w:rsidR="008656F9" w:rsidRDefault="008656F9" w:rsidP="00625E91">
                      <w:pPr>
                        <w:spacing w:after="0" w:line="240" w:lineRule="auto"/>
                      </w:pPr>
                    </w:p>
                    <w:p w14:paraId="05873754" w14:textId="77777777" w:rsidR="008656F9" w:rsidRDefault="008656F9" w:rsidP="00625E91">
                      <w:pPr>
                        <w:spacing w:after="0" w:line="240" w:lineRule="auto"/>
                      </w:pPr>
                    </w:p>
                    <w:p w14:paraId="2F623F13" w14:textId="77777777" w:rsidR="008656F9" w:rsidRDefault="008656F9" w:rsidP="00625E91">
                      <w:pPr>
                        <w:spacing w:after="0" w:line="240" w:lineRule="auto"/>
                      </w:pPr>
                    </w:p>
                    <w:p w14:paraId="671A8029" w14:textId="77777777" w:rsidR="008656F9" w:rsidRDefault="008656F9" w:rsidP="00625E91">
                      <w:pPr>
                        <w:spacing w:after="0" w:line="240" w:lineRule="auto"/>
                      </w:pPr>
                    </w:p>
                    <w:p w14:paraId="7EB390F0" w14:textId="77777777" w:rsidR="008656F9" w:rsidRDefault="008656F9" w:rsidP="00625E91">
                      <w:pPr>
                        <w:spacing w:after="0" w:line="240" w:lineRule="auto"/>
                      </w:pPr>
                    </w:p>
                    <w:p w14:paraId="49CC448B" w14:textId="77777777" w:rsidR="008656F9" w:rsidRDefault="008656F9" w:rsidP="00625E91">
                      <w:pPr>
                        <w:spacing w:after="0" w:line="240" w:lineRule="auto"/>
                      </w:pPr>
                    </w:p>
                    <w:p w14:paraId="3C6E5DFD" w14:textId="77777777" w:rsidR="008656F9" w:rsidRDefault="008656F9" w:rsidP="00625E91">
                      <w:pPr>
                        <w:spacing w:after="0" w:line="240" w:lineRule="auto"/>
                      </w:pPr>
                    </w:p>
                    <w:p w14:paraId="7118966A" w14:textId="77777777" w:rsidR="008656F9" w:rsidRDefault="008656F9" w:rsidP="00625E91">
                      <w:pPr>
                        <w:spacing w:after="0" w:line="240" w:lineRule="auto"/>
                      </w:pPr>
                    </w:p>
                    <w:p w14:paraId="574F42BD" w14:textId="77777777" w:rsidR="008656F9" w:rsidRDefault="008656F9" w:rsidP="00625E91">
                      <w:pPr>
                        <w:spacing w:after="0" w:line="240" w:lineRule="auto"/>
                      </w:pPr>
                    </w:p>
                    <w:p w14:paraId="16C02B99" w14:textId="77777777" w:rsidR="008656F9" w:rsidRDefault="008656F9" w:rsidP="00625E91">
                      <w:pPr>
                        <w:spacing w:after="0" w:line="240" w:lineRule="auto"/>
                      </w:pPr>
                    </w:p>
                    <w:p w14:paraId="65554560" w14:textId="77777777" w:rsidR="008656F9" w:rsidRDefault="008656F9" w:rsidP="00625E91">
                      <w:pPr>
                        <w:spacing w:after="0" w:line="240" w:lineRule="auto"/>
                      </w:pPr>
                    </w:p>
                    <w:p w14:paraId="135367F1" w14:textId="77777777" w:rsidR="008656F9" w:rsidRDefault="008656F9" w:rsidP="00625E91">
                      <w:pPr>
                        <w:spacing w:after="0" w:line="240" w:lineRule="auto"/>
                      </w:pPr>
                    </w:p>
                    <w:p w14:paraId="01C749E4" w14:textId="77777777" w:rsidR="008656F9" w:rsidRDefault="008656F9" w:rsidP="00625E91">
                      <w:pPr>
                        <w:spacing w:after="0" w:line="240" w:lineRule="auto"/>
                      </w:pPr>
                    </w:p>
                    <w:p w14:paraId="556A724A" w14:textId="77777777" w:rsidR="008656F9" w:rsidRDefault="008656F9" w:rsidP="00625E91">
                      <w:pPr>
                        <w:spacing w:after="0" w:line="240" w:lineRule="auto"/>
                      </w:pPr>
                    </w:p>
                    <w:p w14:paraId="6FAF5F24" w14:textId="77777777" w:rsidR="008656F9" w:rsidRDefault="008656F9" w:rsidP="00625E91">
                      <w:pPr>
                        <w:spacing w:after="0" w:line="240" w:lineRule="auto"/>
                      </w:pPr>
                    </w:p>
                    <w:p w14:paraId="35E1EC41" w14:textId="77777777" w:rsidR="008656F9" w:rsidRDefault="008656F9" w:rsidP="00625E91">
                      <w:pPr>
                        <w:spacing w:after="0" w:line="240" w:lineRule="auto"/>
                      </w:pPr>
                    </w:p>
                    <w:p w14:paraId="37313CFA" w14:textId="77777777" w:rsidR="008656F9" w:rsidRDefault="008656F9" w:rsidP="00625E91">
                      <w:pPr>
                        <w:spacing w:after="0" w:line="240" w:lineRule="auto"/>
                      </w:pPr>
                    </w:p>
                    <w:p w14:paraId="76FD019B" w14:textId="77777777" w:rsidR="008656F9" w:rsidRDefault="008656F9" w:rsidP="00625E91">
                      <w:pPr>
                        <w:spacing w:after="0" w:line="240" w:lineRule="auto"/>
                      </w:pPr>
                    </w:p>
                    <w:p w14:paraId="63339FC0" w14:textId="77777777" w:rsidR="008656F9" w:rsidRDefault="008656F9" w:rsidP="00625E91">
                      <w:pPr>
                        <w:spacing w:after="0" w:line="240" w:lineRule="auto"/>
                      </w:pPr>
                    </w:p>
                    <w:p w14:paraId="4E84801C"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75E50DD3" wp14:editId="6F503E14">
            <wp:extent cx="5842635" cy="1962194"/>
            <wp:effectExtent l="0" t="0" r="5715" b="0"/>
            <wp:docPr id="1885"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rotWithShape="1">
                    <a:blip r:embed="rId68">
                      <a:extLst>
                        <a:ext uri="{28A0092B-C50C-407E-A947-70E740481C1C}">
                          <a14:useLocalDpi xmlns:a14="http://schemas.microsoft.com/office/drawing/2010/main" val="0"/>
                        </a:ext>
                      </a:extLst>
                    </a:blip>
                    <a:srcRect t="71101" b="4047"/>
                    <a:stretch/>
                  </pic:blipFill>
                  <pic:spPr bwMode="auto">
                    <a:xfrm>
                      <a:off x="0" y="0"/>
                      <a:ext cx="5842635" cy="1962194"/>
                    </a:xfrm>
                    <a:prstGeom prst="rect">
                      <a:avLst/>
                    </a:prstGeom>
                    <a:noFill/>
                    <a:ln>
                      <a:noFill/>
                    </a:ln>
                    <a:extLst>
                      <a:ext uri="{53640926-AAD7-44D8-BBD7-CCE9431645EC}">
                        <a14:shadowObscured xmlns:a14="http://schemas.microsoft.com/office/drawing/2010/main"/>
                      </a:ext>
                    </a:extLst>
                  </pic:spPr>
                </pic:pic>
              </a:graphicData>
            </a:graphic>
          </wp:inline>
        </w:drawing>
      </w:r>
    </w:p>
    <w:p w14:paraId="192E5065"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11 </w:t>
      </w:r>
      <w:r>
        <w:rPr>
          <w:rFonts w:ascii="Calibri" w:hAnsi="Calibri" w:cs="Calibri"/>
          <w:b/>
          <w:bCs/>
          <w:color w:val="000000"/>
          <w:sz w:val="22"/>
          <w:szCs w:val="22"/>
        </w:rPr>
        <w:t>Q# 52/</w:t>
      </w:r>
      <w:r w:rsidRPr="002C4341">
        <w:rPr>
          <w:rFonts w:cs="Calibri"/>
          <w:color w:val="000000"/>
          <w:sz w:val="22"/>
          <w:szCs w:val="22"/>
        </w:rPr>
        <w:t xml:space="preserve"> </w:t>
      </w:r>
      <w:r w:rsidRPr="002C4341">
        <w:rPr>
          <w:noProof/>
        </w:rPr>
        <w:t>IGCSE Chemistry/2016/s/Paper 43/</w:t>
      </w:r>
    </w:p>
    <w:p w14:paraId="20CEFE99" w14:textId="5144690B"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19008" behindDoc="0" locked="0" layoutInCell="1" allowOverlap="1" wp14:anchorId="0EAE6AEB" wp14:editId="51876337">
                <wp:simplePos x="0" y="0"/>
                <wp:positionH relativeFrom="margin">
                  <wp:posOffset>1948257</wp:posOffset>
                </wp:positionH>
                <wp:positionV relativeFrom="paragraph">
                  <wp:posOffset>784488</wp:posOffset>
                </wp:positionV>
                <wp:extent cx="4650059" cy="2966225"/>
                <wp:effectExtent l="0" t="0" r="17780" b="24765"/>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059" cy="2966225"/>
                        </a:xfrm>
                        <a:prstGeom prst="rect">
                          <a:avLst/>
                        </a:prstGeom>
                        <a:solidFill>
                          <a:srgbClr val="FFFFFF"/>
                        </a:solidFill>
                        <a:ln w="9525">
                          <a:solidFill>
                            <a:srgbClr val="000000"/>
                          </a:solidFill>
                          <a:miter lim="800000"/>
                          <a:headEnd/>
                          <a:tailEnd/>
                        </a:ln>
                      </wps:spPr>
                      <wps:txbx>
                        <w:txbxContent>
                          <w:p w14:paraId="4CC91232" w14:textId="77777777" w:rsidR="008656F9" w:rsidRDefault="008656F9" w:rsidP="00625E91">
                            <w:pPr>
                              <w:spacing w:after="0" w:line="240" w:lineRule="auto"/>
                            </w:pPr>
                          </w:p>
                          <w:p w14:paraId="58CBD843" w14:textId="77777777" w:rsidR="008656F9" w:rsidRDefault="008656F9" w:rsidP="00625E91">
                            <w:pPr>
                              <w:spacing w:after="0" w:line="240" w:lineRule="auto"/>
                            </w:pPr>
                          </w:p>
                          <w:p w14:paraId="1F3462DA" w14:textId="77777777" w:rsidR="008656F9" w:rsidRDefault="008656F9" w:rsidP="00625E91">
                            <w:pPr>
                              <w:spacing w:after="0" w:line="240" w:lineRule="auto"/>
                            </w:pPr>
                          </w:p>
                          <w:p w14:paraId="37C0F6E0" w14:textId="77777777" w:rsidR="008656F9" w:rsidRDefault="008656F9" w:rsidP="00625E91">
                            <w:pPr>
                              <w:spacing w:after="0" w:line="240" w:lineRule="auto"/>
                            </w:pPr>
                          </w:p>
                          <w:p w14:paraId="00CBB344" w14:textId="77777777" w:rsidR="008656F9" w:rsidRDefault="008656F9" w:rsidP="00625E91">
                            <w:pPr>
                              <w:spacing w:after="0" w:line="240" w:lineRule="auto"/>
                            </w:pPr>
                          </w:p>
                          <w:p w14:paraId="21A8DA8C" w14:textId="77777777" w:rsidR="008656F9" w:rsidRDefault="008656F9" w:rsidP="00625E91">
                            <w:pPr>
                              <w:spacing w:after="0" w:line="240" w:lineRule="auto"/>
                            </w:pPr>
                          </w:p>
                          <w:p w14:paraId="65D4F218" w14:textId="77777777" w:rsidR="008656F9" w:rsidRDefault="008656F9" w:rsidP="00625E91">
                            <w:pPr>
                              <w:spacing w:after="0" w:line="240" w:lineRule="auto"/>
                            </w:pPr>
                          </w:p>
                          <w:p w14:paraId="355861C4" w14:textId="77777777" w:rsidR="008656F9" w:rsidRDefault="008656F9" w:rsidP="00625E91">
                            <w:pPr>
                              <w:spacing w:after="0" w:line="240" w:lineRule="auto"/>
                            </w:pPr>
                          </w:p>
                          <w:p w14:paraId="1AAB72AC" w14:textId="77777777" w:rsidR="008656F9" w:rsidRDefault="008656F9" w:rsidP="00625E91">
                            <w:pPr>
                              <w:spacing w:after="0" w:line="240" w:lineRule="auto"/>
                            </w:pPr>
                          </w:p>
                          <w:p w14:paraId="3E5AFB7D" w14:textId="77777777" w:rsidR="008656F9" w:rsidRDefault="008656F9" w:rsidP="00625E91">
                            <w:pPr>
                              <w:spacing w:after="0" w:line="240" w:lineRule="auto"/>
                            </w:pPr>
                          </w:p>
                          <w:p w14:paraId="436EBD6E" w14:textId="77777777" w:rsidR="008656F9" w:rsidRDefault="008656F9" w:rsidP="00625E91">
                            <w:pPr>
                              <w:spacing w:after="0" w:line="240" w:lineRule="auto"/>
                            </w:pPr>
                          </w:p>
                          <w:p w14:paraId="0A6608B2" w14:textId="77777777" w:rsidR="008656F9" w:rsidRDefault="008656F9" w:rsidP="00625E91">
                            <w:pPr>
                              <w:spacing w:after="0" w:line="240" w:lineRule="auto"/>
                            </w:pPr>
                          </w:p>
                          <w:p w14:paraId="07683F14" w14:textId="77777777" w:rsidR="008656F9" w:rsidRDefault="008656F9" w:rsidP="00625E91">
                            <w:pPr>
                              <w:spacing w:after="0" w:line="240" w:lineRule="auto"/>
                            </w:pPr>
                          </w:p>
                          <w:p w14:paraId="45488E66" w14:textId="77777777" w:rsidR="008656F9" w:rsidRDefault="008656F9" w:rsidP="00625E91">
                            <w:pPr>
                              <w:spacing w:after="0" w:line="240" w:lineRule="auto"/>
                            </w:pPr>
                          </w:p>
                          <w:p w14:paraId="0B8BB85F" w14:textId="77777777" w:rsidR="008656F9" w:rsidRDefault="008656F9" w:rsidP="00625E91">
                            <w:pPr>
                              <w:spacing w:after="0" w:line="240" w:lineRule="auto"/>
                            </w:pPr>
                          </w:p>
                          <w:p w14:paraId="0A2CDBC6" w14:textId="77777777" w:rsidR="008656F9" w:rsidRDefault="008656F9" w:rsidP="00625E91">
                            <w:pPr>
                              <w:spacing w:after="0" w:line="240" w:lineRule="auto"/>
                            </w:pPr>
                          </w:p>
                          <w:p w14:paraId="75F7E470" w14:textId="77777777" w:rsidR="008656F9" w:rsidRDefault="008656F9" w:rsidP="00625E91">
                            <w:pPr>
                              <w:spacing w:after="0" w:line="240" w:lineRule="auto"/>
                            </w:pPr>
                          </w:p>
                          <w:p w14:paraId="42038EA7" w14:textId="77777777" w:rsidR="008656F9" w:rsidRDefault="008656F9" w:rsidP="00625E91">
                            <w:pPr>
                              <w:spacing w:after="0" w:line="240" w:lineRule="auto"/>
                            </w:pPr>
                          </w:p>
                          <w:p w14:paraId="1D848126" w14:textId="77777777" w:rsidR="008656F9" w:rsidRDefault="008656F9" w:rsidP="00625E91">
                            <w:pPr>
                              <w:spacing w:after="0" w:line="240" w:lineRule="auto"/>
                            </w:pPr>
                          </w:p>
                          <w:p w14:paraId="7F5B5888" w14:textId="77777777" w:rsidR="008656F9" w:rsidRDefault="008656F9" w:rsidP="00625E91">
                            <w:pPr>
                              <w:spacing w:after="0" w:line="240" w:lineRule="auto"/>
                            </w:pPr>
                          </w:p>
                          <w:p w14:paraId="6E604F6A" w14:textId="77777777" w:rsidR="008656F9" w:rsidRDefault="008656F9" w:rsidP="00625E91">
                            <w:pPr>
                              <w:spacing w:after="0" w:line="240" w:lineRule="auto"/>
                            </w:pPr>
                          </w:p>
                          <w:p w14:paraId="7FD39901"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E6AEB" id="_x0000_s1104" type="#_x0000_t202" style="position:absolute;margin-left:153.4pt;margin-top:61.75pt;width:366.15pt;height:233.5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MoJwIAAE8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">
                <v:textbox>
                  <w:txbxContent>
                    <w:p w14:paraId="4CC91232" w14:textId="77777777" w:rsidR="008656F9" w:rsidRDefault="008656F9" w:rsidP="00625E91">
                      <w:pPr>
                        <w:spacing w:after="0" w:line="240" w:lineRule="auto"/>
                      </w:pPr>
                    </w:p>
                    <w:p w14:paraId="58CBD843" w14:textId="77777777" w:rsidR="008656F9" w:rsidRDefault="008656F9" w:rsidP="00625E91">
                      <w:pPr>
                        <w:spacing w:after="0" w:line="240" w:lineRule="auto"/>
                      </w:pPr>
                    </w:p>
                    <w:p w14:paraId="1F3462DA" w14:textId="77777777" w:rsidR="008656F9" w:rsidRDefault="008656F9" w:rsidP="00625E91">
                      <w:pPr>
                        <w:spacing w:after="0" w:line="240" w:lineRule="auto"/>
                      </w:pPr>
                    </w:p>
                    <w:p w14:paraId="37C0F6E0" w14:textId="77777777" w:rsidR="008656F9" w:rsidRDefault="008656F9" w:rsidP="00625E91">
                      <w:pPr>
                        <w:spacing w:after="0" w:line="240" w:lineRule="auto"/>
                      </w:pPr>
                    </w:p>
                    <w:p w14:paraId="00CBB344" w14:textId="77777777" w:rsidR="008656F9" w:rsidRDefault="008656F9" w:rsidP="00625E91">
                      <w:pPr>
                        <w:spacing w:after="0" w:line="240" w:lineRule="auto"/>
                      </w:pPr>
                    </w:p>
                    <w:p w14:paraId="21A8DA8C" w14:textId="77777777" w:rsidR="008656F9" w:rsidRDefault="008656F9" w:rsidP="00625E91">
                      <w:pPr>
                        <w:spacing w:after="0" w:line="240" w:lineRule="auto"/>
                      </w:pPr>
                    </w:p>
                    <w:p w14:paraId="65D4F218" w14:textId="77777777" w:rsidR="008656F9" w:rsidRDefault="008656F9" w:rsidP="00625E91">
                      <w:pPr>
                        <w:spacing w:after="0" w:line="240" w:lineRule="auto"/>
                      </w:pPr>
                    </w:p>
                    <w:p w14:paraId="355861C4" w14:textId="77777777" w:rsidR="008656F9" w:rsidRDefault="008656F9" w:rsidP="00625E91">
                      <w:pPr>
                        <w:spacing w:after="0" w:line="240" w:lineRule="auto"/>
                      </w:pPr>
                    </w:p>
                    <w:p w14:paraId="1AAB72AC" w14:textId="77777777" w:rsidR="008656F9" w:rsidRDefault="008656F9" w:rsidP="00625E91">
                      <w:pPr>
                        <w:spacing w:after="0" w:line="240" w:lineRule="auto"/>
                      </w:pPr>
                    </w:p>
                    <w:p w14:paraId="3E5AFB7D" w14:textId="77777777" w:rsidR="008656F9" w:rsidRDefault="008656F9" w:rsidP="00625E91">
                      <w:pPr>
                        <w:spacing w:after="0" w:line="240" w:lineRule="auto"/>
                      </w:pPr>
                    </w:p>
                    <w:p w14:paraId="436EBD6E" w14:textId="77777777" w:rsidR="008656F9" w:rsidRDefault="008656F9" w:rsidP="00625E91">
                      <w:pPr>
                        <w:spacing w:after="0" w:line="240" w:lineRule="auto"/>
                      </w:pPr>
                    </w:p>
                    <w:p w14:paraId="0A6608B2" w14:textId="77777777" w:rsidR="008656F9" w:rsidRDefault="008656F9" w:rsidP="00625E91">
                      <w:pPr>
                        <w:spacing w:after="0" w:line="240" w:lineRule="auto"/>
                      </w:pPr>
                    </w:p>
                    <w:p w14:paraId="07683F14" w14:textId="77777777" w:rsidR="008656F9" w:rsidRDefault="008656F9" w:rsidP="00625E91">
                      <w:pPr>
                        <w:spacing w:after="0" w:line="240" w:lineRule="auto"/>
                      </w:pPr>
                    </w:p>
                    <w:p w14:paraId="45488E66" w14:textId="77777777" w:rsidR="008656F9" w:rsidRDefault="008656F9" w:rsidP="00625E91">
                      <w:pPr>
                        <w:spacing w:after="0" w:line="240" w:lineRule="auto"/>
                      </w:pPr>
                    </w:p>
                    <w:p w14:paraId="0B8BB85F" w14:textId="77777777" w:rsidR="008656F9" w:rsidRDefault="008656F9" w:rsidP="00625E91">
                      <w:pPr>
                        <w:spacing w:after="0" w:line="240" w:lineRule="auto"/>
                      </w:pPr>
                    </w:p>
                    <w:p w14:paraId="0A2CDBC6" w14:textId="77777777" w:rsidR="008656F9" w:rsidRDefault="008656F9" w:rsidP="00625E91">
                      <w:pPr>
                        <w:spacing w:after="0" w:line="240" w:lineRule="auto"/>
                      </w:pPr>
                    </w:p>
                    <w:p w14:paraId="75F7E470" w14:textId="77777777" w:rsidR="008656F9" w:rsidRDefault="008656F9" w:rsidP="00625E91">
                      <w:pPr>
                        <w:spacing w:after="0" w:line="240" w:lineRule="auto"/>
                      </w:pPr>
                    </w:p>
                    <w:p w14:paraId="42038EA7" w14:textId="77777777" w:rsidR="008656F9" w:rsidRDefault="008656F9" w:rsidP="00625E91">
                      <w:pPr>
                        <w:spacing w:after="0" w:line="240" w:lineRule="auto"/>
                      </w:pPr>
                    </w:p>
                    <w:p w14:paraId="1D848126" w14:textId="77777777" w:rsidR="008656F9" w:rsidRDefault="008656F9" w:rsidP="00625E91">
                      <w:pPr>
                        <w:spacing w:after="0" w:line="240" w:lineRule="auto"/>
                      </w:pPr>
                    </w:p>
                    <w:p w14:paraId="7F5B5888" w14:textId="77777777" w:rsidR="008656F9" w:rsidRDefault="008656F9" w:rsidP="00625E91">
                      <w:pPr>
                        <w:spacing w:after="0" w:line="240" w:lineRule="auto"/>
                      </w:pPr>
                    </w:p>
                    <w:p w14:paraId="6E604F6A" w14:textId="77777777" w:rsidR="008656F9" w:rsidRDefault="008656F9" w:rsidP="00625E91">
                      <w:pPr>
                        <w:spacing w:after="0" w:line="240" w:lineRule="auto"/>
                      </w:pPr>
                    </w:p>
                    <w:p w14:paraId="7FD39901"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746A6ACA" wp14:editId="318FCC62">
            <wp:extent cx="6519545" cy="3941017"/>
            <wp:effectExtent l="0" t="0" r="0" b="2540"/>
            <wp:docPr id="76"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rotWithShape="1">
                    <a:blip r:embed="rId69">
                      <a:extLst>
                        <a:ext uri="{28A0092B-C50C-407E-A947-70E740481C1C}">
                          <a14:useLocalDpi xmlns:a14="http://schemas.microsoft.com/office/drawing/2010/main" val="0"/>
                        </a:ext>
                      </a:extLst>
                    </a:blip>
                    <a:srcRect t="26091" b="5806"/>
                    <a:stretch/>
                  </pic:blipFill>
                  <pic:spPr bwMode="auto">
                    <a:xfrm>
                      <a:off x="0" y="0"/>
                      <a:ext cx="6519545" cy="3941017"/>
                    </a:xfrm>
                    <a:prstGeom prst="rect">
                      <a:avLst/>
                    </a:prstGeom>
                    <a:noFill/>
                    <a:ln>
                      <a:noFill/>
                    </a:ln>
                    <a:extLst>
                      <a:ext uri="{53640926-AAD7-44D8-BBD7-CCE9431645EC}">
                        <a14:shadowObscured xmlns:a14="http://schemas.microsoft.com/office/drawing/2010/main"/>
                      </a:ext>
                    </a:extLst>
                  </pic:spPr>
                </pic:pic>
              </a:graphicData>
            </a:graphic>
          </wp:inline>
        </w:drawing>
      </w:r>
    </w:p>
    <w:p w14:paraId="4009E722" w14:textId="51F89D5A"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11 </w:t>
      </w:r>
      <w:r>
        <w:rPr>
          <w:rFonts w:ascii="Calibri" w:hAnsi="Calibri" w:cs="Calibri"/>
          <w:b/>
          <w:bCs/>
          <w:color w:val="000000"/>
          <w:sz w:val="22"/>
          <w:szCs w:val="22"/>
        </w:rPr>
        <w:t>Q# 53/</w:t>
      </w:r>
      <w:r w:rsidRPr="002C4341">
        <w:rPr>
          <w:rFonts w:cs="Calibri"/>
          <w:color w:val="000000"/>
          <w:sz w:val="22"/>
          <w:szCs w:val="22"/>
        </w:rPr>
        <w:t xml:space="preserve"> </w:t>
      </w:r>
      <w:r w:rsidRPr="002C4341">
        <w:rPr>
          <w:noProof/>
        </w:rPr>
        <w:t>IGCSE Chemistry/2016/s/Paper 42/</w:t>
      </w:r>
    </w:p>
    <w:p w14:paraId="56F4DBFE" w14:textId="3CDE8D26"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21056" behindDoc="0" locked="0" layoutInCell="1" allowOverlap="1" wp14:anchorId="172BAFCC" wp14:editId="5E38DD11">
                <wp:simplePos x="0" y="0"/>
                <wp:positionH relativeFrom="margin">
                  <wp:posOffset>141760</wp:posOffset>
                </wp:positionH>
                <wp:positionV relativeFrom="paragraph">
                  <wp:posOffset>997631</wp:posOffset>
                </wp:positionV>
                <wp:extent cx="5809785" cy="1683835"/>
                <wp:effectExtent l="0" t="0" r="19685" b="1206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785" cy="1683835"/>
                        </a:xfrm>
                        <a:prstGeom prst="rect">
                          <a:avLst/>
                        </a:prstGeom>
                        <a:solidFill>
                          <a:srgbClr val="FFFFFF"/>
                        </a:solidFill>
                        <a:ln w="9525">
                          <a:solidFill>
                            <a:srgbClr val="000000"/>
                          </a:solidFill>
                          <a:miter lim="800000"/>
                          <a:headEnd/>
                          <a:tailEnd/>
                        </a:ln>
                      </wps:spPr>
                      <wps:txbx>
                        <w:txbxContent>
                          <w:p w14:paraId="74DF2257" w14:textId="77777777" w:rsidR="008656F9" w:rsidRDefault="008656F9" w:rsidP="00625E91">
                            <w:pPr>
                              <w:spacing w:after="0" w:line="240" w:lineRule="auto"/>
                            </w:pPr>
                          </w:p>
                          <w:p w14:paraId="2F354D7B" w14:textId="77777777" w:rsidR="008656F9" w:rsidRDefault="008656F9" w:rsidP="00625E91">
                            <w:pPr>
                              <w:spacing w:after="0" w:line="240" w:lineRule="auto"/>
                            </w:pPr>
                          </w:p>
                          <w:p w14:paraId="2AEA347D" w14:textId="77777777" w:rsidR="008656F9" w:rsidRDefault="008656F9" w:rsidP="00625E91">
                            <w:pPr>
                              <w:spacing w:after="0" w:line="240" w:lineRule="auto"/>
                            </w:pPr>
                          </w:p>
                          <w:p w14:paraId="75EC59DA" w14:textId="77777777" w:rsidR="008656F9" w:rsidRDefault="008656F9" w:rsidP="00625E91">
                            <w:pPr>
                              <w:spacing w:after="0" w:line="240" w:lineRule="auto"/>
                            </w:pPr>
                          </w:p>
                          <w:p w14:paraId="073FF41D" w14:textId="77777777" w:rsidR="008656F9" w:rsidRDefault="008656F9" w:rsidP="00625E91">
                            <w:pPr>
                              <w:spacing w:after="0" w:line="240" w:lineRule="auto"/>
                            </w:pPr>
                          </w:p>
                          <w:p w14:paraId="3B84B003" w14:textId="77777777" w:rsidR="008656F9" w:rsidRDefault="008656F9" w:rsidP="00625E91">
                            <w:pPr>
                              <w:spacing w:after="0" w:line="240" w:lineRule="auto"/>
                            </w:pPr>
                          </w:p>
                          <w:p w14:paraId="6C6134C2" w14:textId="77777777" w:rsidR="008656F9" w:rsidRDefault="008656F9" w:rsidP="00625E91">
                            <w:pPr>
                              <w:spacing w:after="0" w:line="240" w:lineRule="auto"/>
                            </w:pPr>
                          </w:p>
                          <w:p w14:paraId="6831F63A" w14:textId="77777777" w:rsidR="008656F9" w:rsidRDefault="008656F9" w:rsidP="00625E91">
                            <w:pPr>
                              <w:spacing w:after="0" w:line="240" w:lineRule="auto"/>
                            </w:pPr>
                          </w:p>
                          <w:p w14:paraId="5FC003BB" w14:textId="77777777" w:rsidR="008656F9" w:rsidRDefault="008656F9" w:rsidP="00625E91">
                            <w:pPr>
                              <w:spacing w:after="0" w:line="240" w:lineRule="auto"/>
                            </w:pPr>
                          </w:p>
                          <w:p w14:paraId="645C1604" w14:textId="77777777" w:rsidR="008656F9" w:rsidRDefault="008656F9" w:rsidP="00625E91">
                            <w:pPr>
                              <w:spacing w:after="0" w:line="240" w:lineRule="auto"/>
                            </w:pPr>
                          </w:p>
                          <w:p w14:paraId="3BC585AC" w14:textId="77777777" w:rsidR="008656F9" w:rsidRDefault="008656F9" w:rsidP="00625E91">
                            <w:pPr>
                              <w:spacing w:after="0" w:line="240" w:lineRule="auto"/>
                            </w:pPr>
                          </w:p>
                          <w:p w14:paraId="23A5F8BE" w14:textId="77777777" w:rsidR="008656F9" w:rsidRDefault="008656F9" w:rsidP="00625E91">
                            <w:pPr>
                              <w:spacing w:after="0" w:line="240" w:lineRule="auto"/>
                            </w:pPr>
                          </w:p>
                          <w:p w14:paraId="31446206" w14:textId="77777777" w:rsidR="008656F9" w:rsidRDefault="008656F9" w:rsidP="00625E91">
                            <w:pPr>
                              <w:spacing w:after="0" w:line="240" w:lineRule="auto"/>
                            </w:pPr>
                          </w:p>
                          <w:p w14:paraId="27714138" w14:textId="77777777" w:rsidR="008656F9" w:rsidRDefault="008656F9" w:rsidP="00625E91">
                            <w:pPr>
                              <w:spacing w:after="0" w:line="240" w:lineRule="auto"/>
                            </w:pPr>
                          </w:p>
                          <w:p w14:paraId="3EDFCE4C" w14:textId="77777777" w:rsidR="008656F9" w:rsidRDefault="008656F9" w:rsidP="00625E91">
                            <w:pPr>
                              <w:spacing w:after="0" w:line="240" w:lineRule="auto"/>
                            </w:pPr>
                          </w:p>
                          <w:p w14:paraId="2AFA01FE" w14:textId="77777777" w:rsidR="008656F9" w:rsidRDefault="008656F9" w:rsidP="00625E91">
                            <w:pPr>
                              <w:spacing w:after="0" w:line="240" w:lineRule="auto"/>
                            </w:pPr>
                          </w:p>
                          <w:p w14:paraId="542B3295" w14:textId="77777777" w:rsidR="008656F9" w:rsidRDefault="008656F9" w:rsidP="00625E91">
                            <w:pPr>
                              <w:spacing w:after="0" w:line="240" w:lineRule="auto"/>
                            </w:pPr>
                          </w:p>
                          <w:p w14:paraId="184058A5" w14:textId="77777777" w:rsidR="008656F9" w:rsidRDefault="008656F9" w:rsidP="00625E91">
                            <w:pPr>
                              <w:spacing w:after="0" w:line="240" w:lineRule="auto"/>
                            </w:pPr>
                          </w:p>
                          <w:p w14:paraId="77957599" w14:textId="77777777" w:rsidR="008656F9" w:rsidRDefault="008656F9" w:rsidP="00625E91">
                            <w:pPr>
                              <w:spacing w:after="0" w:line="240" w:lineRule="auto"/>
                            </w:pPr>
                          </w:p>
                          <w:p w14:paraId="3BCD6F9C" w14:textId="77777777" w:rsidR="008656F9" w:rsidRDefault="008656F9" w:rsidP="00625E91">
                            <w:pPr>
                              <w:spacing w:after="0" w:line="240" w:lineRule="auto"/>
                            </w:pPr>
                          </w:p>
                          <w:p w14:paraId="533F856B" w14:textId="77777777" w:rsidR="008656F9" w:rsidRDefault="008656F9" w:rsidP="00625E91">
                            <w:pPr>
                              <w:spacing w:after="0" w:line="240" w:lineRule="auto"/>
                            </w:pPr>
                          </w:p>
                          <w:p w14:paraId="46EE3A3B"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BAFCC" id="_x0000_s1105" type="#_x0000_t202" style="position:absolute;margin-left:11.15pt;margin-top:78.55pt;width:457.45pt;height:132.6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">
                <v:textbox>
                  <w:txbxContent>
                    <w:p w14:paraId="74DF2257" w14:textId="77777777" w:rsidR="008656F9" w:rsidRDefault="008656F9" w:rsidP="00625E91">
                      <w:pPr>
                        <w:spacing w:after="0" w:line="240" w:lineRule="auto"/>
                      </w:pPr>
                    </w:p>
                    <w:p w14:paraId="2F354D7B" w14:textId="77777777" w:rsidR="008656F9" w:rsidRDefault="008656F9" w:rsidP="00625E91">
                      <w:pPr>
                        <w:spacing w:after="0" w:line="240" w:lineRule="auto"/>
                      </w:pPr>
                    </w:p>
                    <w:p w14:paraId="2AEA347D" w14:textId="77777777" w:rsidR="008656F9" w:rsidRDefault="008656F9" w:rsidP="00625E91">
                      <w:pPr>
                        <w:spacing w:after="0" w:line="240" w:lineRule="auto"/>
                      </w:pPr>
                    </w:p>
                    <w:p w14:paraId="75EC59DA" w14:textId="77777777" w:rsidR="008656F9" w:rsidRDefault="008656F9" w:rsidP="00625E91">
                      <w:pPr>
                        <w:spacing w:after="0" w:line="240" w:lineRule="auto"/>
                      </w:pPr>
                    </w:p>
                    <w:p w14:paraId="073FF41D" w14:textId="77777777" w:rsidR="008656F9" w:rsidRDefault="008656F9" w:rsidP="00625E91">
                      <w:pPr>
                        <w:spacing w:after="0" w:line="240" w:lineRule="auto"/>
                      </w:pPr>
                    </w:p>
                    <w:p w14:paraId="3B84B003" w14:textId="77777777" w:rsidR="008656F9" w:rsidRDefault="008656F9" w:rsidP="00625E91">
                      <w:pPr>
                        <w:spacing w:after="0" w:line="240" w:lineRule="auto"/>
                      </w:pPr>
                    </w:p>
                    <w:p w14:paraId="6C6134C2" w14:textId="77777777" w:rsidR="008656F9" w:rsidRDefault="008656F9" w:rsidP="00625E91">
                      <w:pPr>
                        <w:spacing w:after="0" w:line="240" w:lineRule="auto"/>
                      </w:pPr>
                    </w:p>
                    <w:p w14:paraId="6831F63A" w14:textId="77777777" w:rsidR="008656F9" w:rsidRDefault="008656F9" w:rsidP="00625E91">
                      <w:pPr>
                        <w:spacing w:after="0" w:line="240" w:lineRule="auto"/>
                      </w:pPr>
                    </w:p>
                    <w:p w14:paraId="5FC003BB" w14:textId="77777777" w:rsidR="008656F9" w:rsidRDefault="008656F9" w:rsidP="00625E91">
                      <w:pPr>
                        <w:spacing w:after="0" w:line="240" w:lineRule="auto"/>
                      </w:pPr>
                    </w:p>
                    <w:p w14:paraId="645C1604" w14:textId="77777777" w:rsidR="008656F9" w:rsidRDefault="008656F9" w:rsidP="00625E91">
                      <w:pPr>
                        <w:spacing w:after="0" w:line="240" w:lineRule="auto"/>
                      </w:pPr>
                    </w:p>
                    <w:p w14:paraId="3BC585AC" w14:textId="77777777" w:rsidR="008656F9" w:rsidRDefault="008656F9" w:rsidP="00625E91">
                      <w:pPr>
                        <w:spacing w:after="0" w:line="240" w:lineRule="auto"/>
                      </w:pPr>
                    </w:p>
                    <w:p w14:paraId="23A5F8BE" w14:textId="77777777" w:rsidR="008656F9" w:rsidRDefault="008656F9" w:rsidP="00625E91">
                      <w:pPr>
                        <w:spacing w:after="0" w:line="240" w:lineRule="auto"/>
                      </w:pPr>
                    </w:p>
                    <w:p w14:paraId="31446206" w14:textId="77777777" w:rsidR="008656F9" w:rsidRDefault="008656F9" w:rsidP="00625E91">
                      <w:pPr>
                        <w:spacing w:after="0" w:line="240" w:lineRule="auto"/>
                      </w:pPr>
                    </w:p>
                    <w:p w14:paraId="27714138" w14:textId="77777777" w:rsidR="008656F9" w:rsidRDefault="008656F9" w:rsidP="00625E91">
                      <w:pPr>
                        <w:spacing w:after="0" w:line="240" w:lineRule="auto"/>
                      </w:pPr>
                    </w:p>
                    <w:p w14:paraId="3EDFCE4C" w14:textId="77777777" w:rsidR="008656F9" w:rsidRDefault="008656F9" w:rsidP="00625E91">
                      <w:pPr>
                        <w:spacing w:after="0" w:line="240" w:lineRule="auto"/>
                      </w:pPr>
                    </w:p>
                    <w:p w14:paraId="2AFA01FE" w14:textId="77777777" w:rsidR="008656F9" w:rsidRDefault="008656F9" w:rsidP="00625E91">
                      <w:pPr>
                        <w:spacing w:after="0" w:line="240" w:lineRule="auto"/>
                      </w:pPr>
                    </w:p>
                    <w:p w14:paraId="542B3295" w14:textId="77777777" w:rsidR="008656F9" w:rsidRDefault="008656F9" w:rsidP="00625E91">
                      <w:pPr>
                        <w:spacing w:after="0" w:line="240" w:lineRule="auto"/>
                      </w:pPr>
                    </w:p>
                    <w:p w14:paraId="184058A5" w14:textId="77777777" w:rsidR="008656F9" w:rsidRDefault="008656F9" w:rsidP="00625E91">
                      <w:pPr>
                        <w:spacing w:after="0" w:line="240" w:lineRule="auto"/>
                      </w:pPr>
                    </w:p>
                    <w:p w14:paraId="77957599" w14:textId="77777777" w:rsidR="008656F9" w:rsidRDefault="008656F9" w:rsidP="00625E91">
                      <w:pPr>
                        <w:spacing w:after="0" w:line="240" w:lineRule="auto"/>
                      </w:pPr>
                    </w:p>
                    <w:p w14:paraId="3BCD6F9C" w14:textId="77777777" w:rsidR="008656F9" w:rsidRDefault="008656F9" w:rsidP="00625E91">
                      <w:pPr>
                        <w:spacing w:after="0" w:line="240" w:lineRule="auto"/>
                      </w:pPr>
                    </w:p>
                    <w:p w14:paraId="533F856B" w14:textId="77777777" w:rsidR="008656F9" w:rsidRDefault="008656F9" w:rsidP="00625E91">
                      <w:pPr>
                        <w:spacing w:after="0" w:line="240" w:lineRule="auto"/>
                      </w:pPr>
                    </w:p>
                    <w:p w14:paraId="46EE3A3B"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74A08EF6" wp14:editId="37150DCC">
            <wp:extent cx="6282055" cy="2517775"/>
            <wp:effectExtent l="0" t="0" r="0" b="0"/>
            <wp:docPr id="1436"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70">
                      <a:extLst>
                        <a:ext uri="{28A0092B-C50C-407E-A947-70E740481C1C}">
                          <a14:useLocalDpi xmlns:a14="http://schemas.microsoft.com/office/drawing/2010/main" val="0"/>
                        </a:ext>
                      </a:extLst>
                    </a:blip>
                    <a:srcRect b="59691"/>
                    <a:stretch>
                      <a:fillRect/>
                    </a:stretch>
                  </pic:blipFill>
                  <pic:spPr bwMode="auto">
                    <a:xfrm>
                      <a:off x="0" y="0"/>
                      <a:ext cx="6282055" cy="2517775"/>
                    </a:xfrm>
                    <a:prstGeom prst="rect">
                      <a:avLst/>
                    </a:prstGeom>
                    <a:noFill/>
                    <a:ln>
                      <a:noFill/>
                    </a:ln>
                  </pic:spPr>
                </pic:pic>
              </a:graphicData>
            </a:graphic>
          </wp:inline>
        </w:drawing>
      </w:r>
    </w:p>
    <w:p w14:paraId="36F8D6A6"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0AA8748C" w14:textId="40444892"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11 </w:t>
      </w:r>
      <w:r>
        <w:rPr>
          <w:rFonts w:ascii="Calibri" w:hAnsi="Calibri" w:cs="Calibri"/>
          <w:b/>
          <w:bCs/>
          <w:color w:val="000000"/>
          <w:sz w:val="22"/>
          <w:szCs w:val="22"/>
        </w:rPr>
        <w:t>Q# 54/</w:t>
      </w:r>
      <w:r w:rsidRPr="002C4341">
        <w:rPr>
          <w:rFonts w:cs="Calibri"/>
          <w:color w:val="000000"/>
          <w:sz w:val="22"/>
          <w:szCs w:val="22"/>
        </w:rPr>
        <w:t xml:space="preserve"> </w:t>
      </w:r>
      <w:r w:rsidRPr="002C4341">
        <w:rPr>
          <w:noProof/>
        </w:rPr>
        <w:t>IGCSE Chemistry/2016/m/Paper 42/</w:t>
      </w:r>
    </w:p>
    <w:p w14:paraId="7B8BC718" w14:textId="6A454742"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23104" behindDoc="0" locked="0" layoutInCell="1" allowOverlap="1" wp14:anchorId="1526FC26" wp14:editId="41BA09AA">
                <wp:simplePos x="0" y="0"/>
                <wp:positionH relativeFrom="margin">
                  <wp:align>right</wp:align>
                </wp:positionH>
                <wp:positionV relativeFrom="paragraph">
                  <wp:posOffset>717116</wp:posOffset>
                </wp:positionV>
                <wp:extent cx="6133170" cy="1594625"/>
                <wp:effectExtent l="0" t="0" r="20320" b="2476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170" cy="1594625"/>
                        </a:xfrm>
                        <a:prstGeom prst="rect">
                          <a:avLst/>
                        </a:prstGeom>
                        <a:solidFill>
                          <a:srgbClr val="FFFFFF"/>
                        </a:solidFill>
                        <a:ln w="9525">
                          <a:solidFill>
                            <a:srgbClr val="000000"/>
                          </a:solidFill>
                          <a:miter lim="800000"/>
                          <a:headEnd/>
                          <a:tailEnd/>
                        </a:ln>
                      </wps:spPr>
                      <wps:txbx>
                        <w:txbxContent>
                          <w:p w14:paraId="22C4B317" w14:textId="77777777" w:rsidR="008656F9" w:rsidRDefault="008656F9" w:rsidP="00625E91">
                            <w:pPr>
                              <w:spacing w:after="0" w:line="240" w:lineRule="auto"/>
                            </w:pPr>
                          </w:p>
                          <w:p w14:paraId="6F173E5D" w14:textId="77777777" w:rsidR="008656F9" w:rsidRDefault="008656F9" w:rsidP="00625E91">
                            <w:pPr>
                              <w:spacing w:after="0" w:line="240" w:lineRule="auto"/>
                            </w:pPr>
                          </w:p>
                          <w:p w14:paraId="69C05AC9" w14:textId="77777777" w:rsidR="008656F9" w:rsidRDefault="008656F9" w:rsidP="00625E91">
                            <w:pPr>
                              <w:spacing w:after="0" w:line="240" w:lineRule="auto"/>
                            </w:pPr>
                          </w:p>
                          <w:p w14:paraId="1367CB88" w14:textId="77777777" w:rsidR="008656F9" w:rsidRDefault="008656F9" w:rsidP="00625E91">
                            <w:pPr>
                              <w:spacing w:after="0" w:line="240" w:lineRule="auto"/>
                            </w:pPr>
                          </w:p>
                          <w:p w14:paraId="0FF7D336" w14:textId="77777777" w:rsidR="008656F9" w:rsidRDefault="008656F9" w:rsidP="00625E91">
                            <w:pPr>
                              <w:spacing w:after="0" w:line="240" w:lineRule="auto"/>
                            </w:pPr>
                          </w:p>
                          <w:p w14:paraId="316E77F0" w14:textId="77777777" w:rsidR="008656F9" w:rsidRDefault="008656F9" w:rsidP="00625E91">
                            <w:pPr>
                              <w:spacing w:after="0" w:line="240" w:lineRule="auto"/>
                            </w:pPr>
                          </w:p>
                          <w:p w14:paraId="75FC0A4D" w14:textId="77777777" w:rsidR="008656F9" w:rsidRDefault="008656F9" w:rsidP="00625E91">
                            <w:pPr>
                              <w:spacing w:after="0" w:line="240" w:lineRule="auto"/>
                            </w:pPr>
                          </w:p>
                          <w:p w14:paraId="61241D30" w14:textId="77777777" w:rsidR="008656F9" w:rsidRDefault="008656F9" w:rsidP="00625E91">
                            <w:pPr>
                              <w:spacing w:after="0" w:line="240" w:lineRule="auto"/>
                            </w:pPr>
                          </w:p>
                          <w:p w14:paraId="4180A5F6" w14:textId="77777777" w:rsidR="008656F9" w:rsidRDefault="008656F9" w:rsidP="00625E91">
                            <w:pPr>
                              <w:spacing w:after="0" w:line="240" w:lineRule="auto"/>
                            </w:pPr>
                          </w:p>
                          <w:p w14:paraId="7F6B9AF1" w14:textId="77777777" w:rsidR="008656F9" w:rsidRDefault="008656F9" w:rsidP="00625E91">
                            <w:pPr>
                              <w:spacing w:after="0" w:line="240" w:lineRule="auto"/>
                            </w:pPr>
                          </w:p>
                          <w:p w14:paraId="5E2401D1" w14:textId="77777777" w:rsidR="008656F9" w:rsidRDefault="008656F9" w:rsidP="00625E91">
                            <w:pPr>
                              <w:spacing w:after="0" w:line="240" w:lineRule="auto"/>
                            </w:pPr>
                          </w:p>
                          <w:p w14:paraId="266688EB" w14:textId="77777777" w:rsidR="008656F9" w:rsidRDefault="008656F9" w:rsidP="00625E91">
                            <w:pPr>
                              <w:spacing w:after="0" w:line="240" w:lineRule="auto"/>
                            </w:pPr>
                          </w:p>
                          <w:p w14:paraId="469F589E" w14:textId="77777777" w:rsidR="008656F9" w:rsidRDefault="008656F9" w:rsidP="00625E91">
                            <w:pPr>
                              <w:spacing w:after="0" w:line="240" w:lineRule="auto"/>
                            </w:pPr>
                          </w:p>
                          <w:p w14:paraId="6A17768B" w14:textId="77777777" w:rsidR="008656F9" w:rsidRDefault="008656F9" w:rsidP="00625E91">
                            <w:pPr>
                              <w:spacing w:after="0" w:line="240" w:lineRule="auto"/>
                            </w:pPr>
                          </w:p>
                          <w:p w14:paraId="212BA7D6" w14:textId="77777777" w:rsidR="008656F9" w:rsidRDefault="008656F9" w:rsidP="00625E91">
                            <w:pPr>
                              <w:spacing w:after="0" w:line="240" w:lineRule="auto"/>
                            </w:pPr>
                          </w:p>
                          <w:p w14:paraId="22D28174" w14:textId="77777777" w:rsidR="008656F9" w:rsidRDefault="008656F9" w:rsidP="00625E91">
                            <w:pPr>
                              <w:spacing w:after="0" w:line="240" w:lineRule="auto"/>
                            </w:pPr>
                          </w:p>
                          <w:p w14:paraId="00BD0846" w14:textId="77777777" w:rsidR="008656F9" w:rsidRDefault="008656F9" w:rsidP="00625E91">
                            <w:pPr>
                              <w:spacing w:after="0" w:line="240" w:lineRule="auto"/>
                            </w:pPr>
                          </w:p>
                          <w:p w14:paraId="6EF323B1" w14:textId="77777777" w:rsidR="008656F9" w:rsidRDefault="008656F9" w:rsidP="00625E91">
                            <w:pPr>
                              <w:spacing w:after="0" w:line="240" w:lineRule="auto"/>
                            </w:pPr>
                          </w:p>
                          <w:p w14:paraId="00AD3B56" w14:textId="77777777" w:rsidR="008656F9" w:rsidRDefault="008656F9" w:rsidP="00625E91">
                            <w:pPr>
                              <w:spacing w:after="0" w:line="240" w:lineRule="auto"/>
                            </w:pPr>
                          </w:p>
                          <w:p w14:paraId="10C9FED4" w14:textId="77777777" w:rsidR="008656F9" w:rsidRDefault="008656F9" w:rsidP="00625E91">
                            <w:pPr>
                              <w:spacing w:after="0" w:line="240" w:lineRule="auto"/>
                            </w:pPr>
                          </w:p>
                          <w:p w14:paraId="3041C16B" w14:textId="77777777" w:rsidR="008656F9" w:rsidRDefault="008656F9" w:rsidP="00625E91">
                            <w:pPr>
                              <w:spacing w:after="0" w:line="240" w:lineRule="auto"/>
                            </w:pPr>
                          </w:p>
                          <w:p w14:paraId="65A5DFE7"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6FC26" id="_x0000_s1106" type="#_x0000_t202" style="position:absolute;margin-left:431.75pt;margin-top:56.45pt;width:482.95pt;height:125.55pt;z-index:251823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">
                <v:textbox>
                  <w:txbxContent>
                    <w:p w14:paraId="22C4B317" w14:textId="77777777" w:rsidR="008656F9" w:rsidRDefault="008656F9" w:rsidP="00625E91">
                      <w:pPr>
                        <w:spacing w:after="0" w:line="240" w:lineRule="auto"/>
                      </w:pPr>
                    </w:p>
                    <w:p w14:paraId="6F173E5D" w14:textId="77777777" w:rsidR="008656F9" w:rsidRDefault="008656F9" w:rsidP="00625E91">
                      <w:pPr>
                        <w:spacing w:after="0" w:line="240" w:lineRule="auto"/>
                      </w:pPr>
                    </w:p>
                    <w:p w14:paraId="69C05AC9" w14:textId="77777777" w:rsidR="008656F9" w:rsidRDefault="008656F9" w:rsidP="00625E91">
                      <w:pPr>
                        <w:spacing w:after="0" w:line="240" w:lineRule="auto"/>
                      </w:pPr>
                    </w:p>
                    <w:p w14:paraId="1367CB88" w14:textId="77777777" w:rsidR="008656F9" w:rsidRDefault="008656F9" w:rsidP="00625E91">
                      <w:pPr>
                        <w:spacing w:after="0" w:line="240" w:lineRule="auto"/>
                      </w:pPr>
                    </w:p>
                    <w:p w14:paraId="0FF7D336" w14:textId="77777777" w:rsidR="008656F9" w:rsidRDefault="008656F9" w:rsidP="00625E91">
                      <w:pPr>
                        <w:spacing w:after="0" w:line="240" w:lineRule="auto"/>
                      </w:pPr>
                    </w:p>
                    <w:p w14:paraId="316E77F0" w14:textId="77777777" w:rsidR="008656F9" w:rsidRDefault="008656F9" w:rsidP="00625E91">
                      <w:pPr>
                        <w:spacing w:after="0" w:line="240" w:lineRule="auto"/>
                      </w:pPr>
                    </w:p>
                    <w:p w14:paraId="75FC0A4D" w14:textId="77777777" w:rsidR="008656F9" w:rsidRDefault="008656F9" w:rsidP="00625E91">
                      <w:pPr>
                        <w:spacing w:after="0" w:line="240" w:lineRule="auto"/>
                      </w:pPr>
                    </w:p>
                    <w:p w14:paraId="61241D30" w14:textId="77777777" w:rsidR="008656F9" w:rsidRDefault="008656F9" w:rsidP="00625E91">
                      <w:pPr>
                        <w:spacing w:after="0" w:line="240" w:lineRule="auto"/>
                      </w:pPr>
                    </w:p>
                    <w:p w14:paraId="4180A5F6" w14:textId="77777777" w:rsidR="008656F9" w:rsidRDefault="008656F9" w:rsidP="00625E91">
                      <w:pPr>
                        <w:spacing w:after="0" w:line="240" w:lineRule="auto"/>
                      </w:pPr>
                    </w:p>
                    <w:p w14:paraId="7F6B9AF1" w14:textId="77777777" w:rsidR="008656F9" w:rsidRDefault="008656F9" w:rsidP="00625E91">
                      <w:pPr>
                        <w:spacing w:after="0" w:line="240" w:lineRule="auto"/>
                      </w:pPr>
                    </w:p>
                    <w:p w14:paraId="5E2401D1" w14:textId="77777777" w:rsidR="008656F9" w:rsidRDefault="008656F9" w:rsidP="00625E91">
                      <w:pPr>
                        <w:spacing w:after="0" w:line="240" w:lineRule="auto"/>
                      </w:pPr>
                    </w:p>
                    <w:p w14:paraId="266688EB" w14:textId="77777777" w:rsidR="008656F9" w:rsidRDefault="008656F9" w:rsidP="00625E91">
                      <w:pPr>
                        <w:spacing w:after="0" w:line="240" w:lineRule="auto"/>
                      </w:pPr>
                    </w:p>
                    <w:p w14:paraId="469F589E" w14:textId="77777777" w:rsidR="008656F9" w:rsidRDefault="008656F9" w:rsidP="00625E91">
                      <w:pPr>
                        <w:spacing w:after="0" w:line="240" w:lineRule="auto"/>
                      </w:pPr>
                    </w:p>
                    <w:p w14:paraId="6A17768B" w14:textId="77777777" w:rsidR="008656F9" w:rsidRDefault="008656F9" w:rsidP="00625E91">
                      <w:pPr>
                        <w:spacing w:after="0" w:line="240" w:lineRule="auto"/>
                      </w:pPr>
                    </w:p>
                    <w:p w14:paraId="212BA7D6" w14:textId="77777777" w:rsidR="008656F9" w:rsidRDefault="008656F9" w:rsidP="00625E91">
                      <w:pPr>
                        <w:spacing w:after="0" w:line="240" w:lineRule="auto"/>
                      </w:pPr>
                    </w:p>
                    <w:p w14:paraId="22D28174" w14:textId="77777777" w:rsidR="008656F9" w:rsidRDefault="008656F9" w:rsidP="00625E91">
                      <w:pPr>
                        <w:spacing w:after="0" w:line="240" w:lineRule="auto"/>
                      </w:pPr>
                    </w:p>
                    <w:p w14:paraId="00BD0846" w14:textId="77777777" w:rsidR="008656F9" w:rsidRDefault="008656F9" w:rsidP="00625E91">
                      <w:pPr>
                        <w:spacing w:after="0" w:line="240" w:lineRule="auto"/>
                      </w:pPr>
                    </w:p>
                    <w:p w14:paraId="6EF323B1" w14:textId="77777777" w:rsidR="008656F9" w:rsidRDefault="008656F9" w:rsidP="00625E91">
                      <w:pPr>
                        <w:spacing w:after="0" w:line="240" w:lineRule="auto"/>
                      </w:pPr>
                    </w:p>
                    <w:p w14:paraId="00AD3B56" w14:textId="77777777" w:rsidR="008656F9" w:rsidRDefault="008656F9" w:rsidP="00625E91">
                      <w:pPr>
                        <w:spacing w:after="0" w:line="240" w:lineRule="auto"/>
                      </w:pPr>
                    </w:p>
                    <w:p w14:paraId="10C9FED4" w14:textId="77777777" w:rsidR="008656F9" w:rsidRDefault="008656F9" w:rsidP="00625E91">
                      <w:pPr>
                        <w:spacing w:after="0" w:line="240" w:lineRule="auto"/>
                      </w:pPr>
                    </w:p>
                    <w:p w14:paraId="3041C16B" w14:textId="77777777" w:rsidR="008656F9" w:rsidRDefault="008656F9" w:rsidP="00625E91">
                      <w:pPr>
                        <w:spacing w:after="0" w:line="240" w:lineRule="auto"/>
                      </w:pPr>
                    </w:p>
                    <w:p w14:paraId="65A5DFE7"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6BE5C88C" wp14:editId="694B81B7">
            <wp:extent cx="6519545" cy="2413590"/>
            <wp:effectExtent l="0" t="0" r="0" b="6350"/>
            <wp:docPr id="1430"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rotWithShape="1">
                    <a:blip r:embed="rId71">
                      <a:extLst>
                        <a:ext uri="{28A0092B-C50C-407E-A947-70E740481C1C}">
                          <a14:useLocalDpi xmlns:a14="http://schemas.microsoft.com/office/drawing/2010/main" val="0"/>
                        </a:ext>
                      </a:extLst>
                    </a:blip>
                    <a:srcRect b="72468"/>
                    <a:stretch/>
                  </pic:blipFill>
                  <pic:spPr bwMode="auto">
                    <a:xfrm>
                      <a:off x="0" y="0"/>
                      <a:ext cx="6519545" cy="2413590"/>
                    </a:xfrm>
                    <a:prstGeom prst="rect">
                      <a:avLst/>
                    </a:prstGeom>
                    <a:noFill/>
                    <a:ln>
                      <a:noFill/>
                    </a:ln>
                    <a:extLst>
                      <a:ext uri="{53640926-AAD7-44D8-BBD7-CCE9431645EC}">
                        <a14:shadowObscured xmlns:a14="http://schemas.microsoft.com/office/drawing/2010/main"/>
                      </a:ext>
                    </a:extLst>
                  </pic:spPr>
                </pic:pic>
              </a:graphicData>
            </a:graphic>
          </wp:inline>
        </w:drawing>
      </w:r>
    </w:p>
    <w:p w14:paraId="3C61D250"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12</w:t>
      </w:r>
      <w:r w:rsidRPr="002C4341">
        <w:rPr>
          <w:color w:val="000000"/>
        </w:rPr>
        <w:t xml:space="preserve"> </w:t>
      </w:r>
      <w:r>
        <w:rPr>
          <w:rFonts w:ascii="Calibri" w:hAnsi="Calibri" w:cs="Calibri"/>
          <w:b/>
          <w:bCs/>
          <w:color w:val="000000"/>
          <w:sz w:val="22"/>
          <w:szCs w:val="22"/>
        </w:rPr>
        <w:t>Q# 55/</w:t>
      </w:r>
      <w:r w:rsidRPr="002C4341">
        <w:rPr>
          <w:rFonts w:cs="Calibri"/>
          <w:color w:val="000000"/>
          <w:sz w:val="22"/>
          <w:szCs w:val="22"/>
        </w:rPr>
        <w:t xml:space="preserve"> </w:t>
      </w:r>
      <w:r w:rsidRPr="002C4341">
        <w:rPr>
          <w:noProof/>
        </w:rPr>
        <w:t>IGCSE Chemistry/2018/w/Paper 41/</w:t>
      </w:r>
      <w:r>
        <w:rPr>
          <w:noProof/>
        </w:rPr>
        <w:t>Q4</w:t>
      </w:r>
    </w:p>
    <w:p w14:paraId="0FCE24CD" w14:textId="1E7D6E21" w:rsidR="00505E40" w:rsidRDefault="00505E40" w:rsidP="00505E40">
      <w:pPr>
        <w:spacing w:after="0" w:line="240" w:lineRule="auto"/>
        <w:rPr>
          <w:noProof/>
        </w:rPr>
      </w:pPr>
      <w:r w:rsidRPr="007037E3">
        <w:rPr>
          <w:noProof/>
        </w:rPr>
        <w:drawing>
          <wp:inline distT="0" distB="0" distL="0" distR="0" wp14:anchorId="10BC4830" wp14:editId="2C57EEA9">
            <wp:extent cx="6424234" cy="1275907"/>
            <wp:effectExtent l="0" t="0" r="0" b="635"/>
            <wp:docPr id="1419"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rotWithShape="1">
                    <a:blip r:embed="rId72">
                      <a:extLst>
                        <a:ext uri="{28A0092B-C50C-407E-A947-70E740481C1C}">
                          <a14:useLocalDpi xmlns:a14="http://schemas.microsoft.com/office/drawing/2010/main" val="0"/>
                        </a:ext>
                      </a:extLst>
                    </a:blip>
                    <a:srcRect b="84473"/>
                    <a:stretch/>
                  </pic:blipFill>
                  <pic:spPr bwMode="auto">
                    <a:xfrm>
                      <a:off x="0" y="0"/>
                      <a:ext cx="6424295" cy="1275919"/>
                    </a:xfrm>
                    <a:prstGeom prst="rect">
                      <a:avLst/>
                    </a:prstGeom>
                    <a:noFill/>
                    <a:ln>
                      <a:noFill/>
                    </a:ln>
                    <a:extLst>
                      <a:ext uri="{53640926-AAD7-44D8-BBD7-CCE9431645EC}">
                        <a14:shadowObscured xmlns:a14="http://schemas.microsoft.com/office/drawing/2010/main"/>
                      </a:ext>
                    </a:extLst>
                  </pic:spPr>
                </pic:pic>
              </a:graphicData>
            </a:graphic>
          </wp:inline>
        </w:drawing>
      </w:r>
    </w:p>
    <w:p w14:paraId="726688DD" w14:textId="7ECB98EC"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25152" behindDoc="0" locked="0" layoutInCell="1" allowOverlap="1" wp14:anchorId="5A25A74C" wp14:editId="66146B7A">
                <wp:simplePos x="0" y="0"/>
                <wp:positionH relativeFrom="margin">
                  <wp:align>left</wp:align>
                </wp:positionH>
                <wp:positionV relativeFrom="paragraph">
                  <wp:posOffset>1051328</wp:posOffset>
                </wp:positionV>
                <wp:extent cx="6133170" cy="2085278"/>
                <wp:effectExtent l="0" t="0" r="20320" b="1079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170" cy="2085278"/>
                        </a:xfrm>
                        <a:prstGeom prst="rect">
                          <a:avLst/>
                        </a:prstGeom>
                        <a:solidFill>
                          <a:srgbClr val="FFFFFF"/>
                        </a:solidFill>
                        <a:ln w="9525">
                          <a:solidFill>
                            <a:srgbClr val="000000"/>
                          </a:solidFill>
                          <a:miter lim="800000"/>
                          <a:headEnd/>
                          <a:tailEnd/>
                        </a:ln>
                      </wps:spPr>
                      <wps:txbx>
                        <w:txbxContent>
                          <w:p w14:paraId="13051D64" w14:textId="77777777" w:rsidR="008656F9" w:rsidRDefault="008656F9" w:rsidP="00625E91">
                            <w:pPr>
                              <w:spacing w:after="0" w:line="240" w:lineRule="auto"/>
                            </w:pPr>
                          </w:p>
                          <w:p w14:paraId="464530A3" w14:textId="77777777" w:rsidR="008656F9" w:rsidRDefault="008656F9" w:rsidP="00625E91">
                            <w:pPr>
                              <w:spacing w:after="0" w:line="240" w:lineRule="auto"/>
                            </w:pPr>
                          </w:p>
                          <w:p w14:paraId="6767B69A" w14:textId="77777777" w:rsidR="008656F9" w:rsidRDefault="008656F9" w:rsidP="00625E91">
                            <w:pPr>
                              <w:spacing w:after="0" w:line="240" w:lineRule="auto"/>
                            </w:pPr>
                          </w:p>
                          <w:p w14:paraId="10D52689" w14:textId="77777777" w:rsidR="008656F9" w:rsidRDefault="008656F9" w:rsidP="00625E91">
                            <w:pPr>
                              <w:spacing w:after="0" w:line="240" w:lineRule="auto"/>
                            </w:pPr>
                          </w:p>
                          <w:p w14:paraId="5C342185" w14:textId="77777777" w:rsidR="008656F9" w:rsidRDefault="008656F9" w:rsidP="00625E91">
                            <w:pPr>
                              <w:spacing w:after="0" w:line="240" w:lineRule="auto"/>
                            </w:pPr>
                          </w:p>
                          <w:p w14:paraId="56F6DDA8" w14:textId="77777777" w:rsidR="008656F9" w:rsidRDefault="008656F9" w:rsidP="00625E91">
                            <w:pPr>
                              <w:spacing w:after="0" w:line="240" w:lineRule="auto"/>
                            </w:pPr>
                          </w:p>
                          <w:p w14:paraId="57A256EA" w14:textId="77777777" w:rsidR="008656F9" w:rsidRDefault="008656F9" w:rsidP="00625E91">
                            <w:pPr>
                              <w:spacing w:after="0" w:line="240" w:lineRule="auto"/>
                            </w:pPr>
                          </w:p>
                          <w:p w14:paraId="09ED2388" w14:textId="77777777" w:rsidR="008656F9" w:rsidRDefault="008656F9" w:rsidP="00625E91">
                            <w:pPr>
                              <w:spacing w:after="0" w:line="240" w:lineRule="auto"/>
                            </w:pPr>
                          </w:p>
                          <w:p w14:paraId="6978C7AF" w14:textId="77777777" w:rsidR="008656F9" w:rsidRDefault="008656F9" w:rsidP="00625E91">
                            <w:pPr>
                              <w:spacing w:after="0" w:line="240" w:lineRule="auto"/>
                            </w:pPr>
                          </w:p>
                          <w:p w14:paraId="59917604" w14:textId="77777777" w:rsidR="008656F9" w:rsidRDefault="008656F9" w:rsidP="00625E91">
                            <w:pPr>
                              <w:spacing w:after="0" w:line="240" w:lineRule="auto"/>
                            </w:pPr>
                          </w:p>
                          <w:p w14:paraId="3C695171" w14:textId="77777777" w:rsidR="008656F9" w:rsidRDefault="008656F9" w:rsidP="00625E91">
                            <w:pPr>
                              <w:spacing w:after="0" w:line="240" w:lineRule="auto"/>
                            </w:pPr>
                          </w:p>
                          <w:p w14:paraId="2F663BA9" w14:textId="77777777" w:rsidR="008656F9" w:rsidRDefault="008656F9" w:rsidP="00625E91">
                            <w:pPr>
                              <w:spacing w:after="0" w:line="240" w:lineRule="auto"/>
                            </w:pPr>
                          </w:p>
                          <w:p w14:paraId="000B938C" w14:textId="77777777" w:rsidR="008656F9" w:rsidRDefault="008656F9" w:rsidP="00625E91">
                            <w:pPr>
                              <w:spacing w:after="0" w:line="240" w:lineRule="auto"/>
                            </w:pPr>
                          </w:p>
                          <w:p w14:paraId="57280A78" w14:textId="77777777" w:rsidR="008656F9" w:rsidRDefault="008656F9" w:rsidP="00625E91">
                            <w:pPr>
                              <w:spacing w:after="0" w:line="240" w:lineRule="auto"/>
                            </w:pPr>
                          </w:p>
                          <w:p w14:paraId="362688AB" w14:textId="77777777" w:rsidR="008656F9" w:rsidRDefault="008656F9" w:rsidP="00625E91">
                            <w:pPr>
                              <w:spacing w:after="0" w:line="240" w:lineRule="auto"/>
                            </w:pPr>
                          </w:p>
                          <w:p w14:paraId="7F55DEE2" w14:textId="77777777" w:rsidR="008656F9" w:rsidRDefault="008656F9" w:rsidP="00625E91">
                            <w:pPr>
                              <w:spacing w:after="0" w:line="240" w:lineRule="auto"/>
                            </w:pPr>
                          </w:p>
                          <w:p w14:paraId="1C549158" w14:textId="77777777" w:rsidR="008656F9" w:rsidRDefault="008656F9" w:rsidP="00625E91">
                            <w:pPr>
                              <w:spacing w:after="0" w:line="240" w:lineRule="auto"/>
                            </w:pPr>
                          </w:p>
                          <w:p w14:paraId="73589F94" w14:textId="77777777" w:rsidR="008656F9" w:rsidRDefault="008656F9" w:rsidP="00625E91">
                            <w:pPr>
                              <w:spacing w:after="0" w:line="240" w:lineRule="auto"/>
                            </w:pPr>
                          </w:p>
                          <w:p w14:paraId="29EEDCF7" w14:textId="77777777" w:rsidR="008656F9" w:rsidRDefault="008656F9" w:rsidP="00625E91">
                            <w:pPr>
                              <w:spacing w:after="0" w:line="240" w:lineRule="auto"/>
                            </w:pPr>
                          </w:p>
                          <w:p w14:paraId="4B9FAE4C" w14:textId="77777777" w:rsidR="008656F9" w:rsidRDefault="008656F9" w:rsidP="00625E91">
                            <w:pPr>
                              <w:spacing w:after="0" w:line="240" w:lineRule="auto"/>
                            </w:pPr>
                          </w:p>
                          <w:p w14:paraId="47EE66C9" w14:textId="77777777" w:rsidR="008656F9" w:rsidRDefault="008656F9" w:rsidP="00625E91">
                            <w:pPr>
                              <w:spacing w:after="0" w:line="240" w:lineRule="auto"/>
                            </w:pPr>
                          </w:p>
                          <w:p w14:paraId="1FEA0A4F"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A74C" id="_x0000_s1107" type="#_x0000_t202" style="position:absolute;margin-left:0;margin-top:82.8pt;width:482.95pt;height:164.2pt;z-index:251825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">
                <v:textbox>
                  <w:txbxContent>
                    <w:p w14:paraId="13051D64" w14:textId="77777777" w:rsidR="008656F9" w:rsidRDefault="008656F9" w:rsidP="00625E91">
                      <w:pPr>
                        <w:spacing w:after="0" w:line="240" w:lineRule="auto"/>
                      </w:pPr>
                    </w:p>
                    <w:p w14:paraId="464530A3" w14:textId="77777777" w:rsidR="008656F9" w:rsidRDefault="008656F9" w:rsidP="00625E91">
                      <w:pPr>
                        <w:spacing w:after="0" w:line="240" w:lineRule="auto"/>
                      </w:pPr>
                    </w:p>
                    <w:p w14:paraId="6767B69A" w14:textId="77777777" w:rsidR="008656F9" w:rsidRDefault="008656F9" w:rsidP="00625E91">
                      <w:pPr>
                        <w:spacing w:after="0" w:line="240" w:lineRule="auto"/>
                      </w:pPr>
                    </w:p>
                    <w:p w14:paraId="10D52689" w14:textId="77777777" w:rsidR="008656F9" w:rsidRDefault="008656F9" w:rsidP="00625E91">
                      <w:pPr>
                        <w:spacing w:after="0" w:line="240" w:lineRule="auto"/>
                      </w:pPr>
                    </w:p>
                    <w:p w14:paraId="5C342185" w14:textId="77777777" w:rsidR="008656F9" w:rsidRDefault="008656F9" w:rsidP="00625E91">
                      <w:pPr>
                        <w:spacing w:after="0" w:line="240" w:lineRule="auto"/>
                      </w:pPr>
                    </w:p>
                    <w:p w14:paraId="56F6DDA8" w14:textId="77777777" w:rsidR="008656F9" w:rsidRDefault="008656F9" w:rsidP="00625E91">
                      <w:pPr>
                        <w:spacing w:after="0" w:line="240" w:lineRule="auto"/>
                      </w:pPr>
                    </w:p>
                    <w:p w14:paraId="57A256EA" w14:textId="77777777" w:rsidR="008656F9" w:rsidRDefault="008656F9" w:rsidP="00625E91">
                      <w:pPr>
                        <w:spacing w:after="0" w:line="240" w:lineRule="auto"/>
                      </w:pPr>
                    </w:p>
                    <w:p w14:paraId="09ED2388" w14:textId="77777777" w:rsidR="008656F9" w:rsidRDefault="008656F9" w:rsidP="00625E91">
                      <w:pPr>
                        <w:spacing w:after="0" w:line="240" w:lineRule="auto"/>
                      </w:pPr>
                    </w:p>
                    <w:p w14:paraId="6978C7AF" w14:textId="77777777" w:rsidR="008656F9" w:rsidRDefault="008656F9" w:rsidP="00625E91">
                      <w:pPr>
                        <w:spacing w:after="0" w:line="240" w:lineRule="auto"/>
                      </w:pPr>
                    </w:p>
                    <w:p w14:paraId="59917604" w14:textId="77777777" w:rsidR="008656F9" w:rsidRDefault="008656F9" w:rsidP="00625E91">
                      <w:pPr>
                        <w:spacing w:after="0" w:line="240" w:lineRule="auto"/>
                      </w:pPr>
                    </w:p>
                    <w:p w14:paraId="3C695171" w14:textId="77777777" w:rsidR="008656F9" w:rsidRDefault="008656F9" w:rsidP="00625E91">
                      <w:pPr>
                        <w:spacing w:after="0" w:line="240" w:lineRule="auto"/>
                      </w:pPr>
                    </w:p>
                    <w:p w14:paraId="2F663BA9" w14:textId="77777777" w:rsidR="008656F9" w:rsidRDefault="008656F9" w:rsidP="00625E91">
                      <w:pPr>
                        <w:spacing w:after="0" w:line="240" w:lineRule="auto"/>
                      </w:pPr>
                    </w:p>
                    <w:p w14:paraId="000B938C" w14:textId="77777777" w:rsidR="008656F9" w:rsidRDefault="008656F9" w:rsidP="00625E91">
                      <w:pPr>
                        <w:spacing w:after="0" w:line="240" w:lineRule="auto"/>
                      </w:pPr>
                    </w:p>
                    <w:p w14:paraId="57280A78" w14:textId="77777777" w:rsidR="008656F9" w:rsidRDefault="008656F9" w:rsidP="00625E91">
                      <w:pPr>
                        <w:spacing w:after="0" w:line="240" w:lineRule="auto"/>
                      </w:pPr>
                    </w:p>
                    <w:p w14:paraId="362688AB" w14:textId="77777777" w:rsidR="008656F9" w:rsidRDefault="008656F9" w:rsidP="00625E91">
                      <w:pPr>
                        <w:spacing w:after="0" w:line="240" w:lineRule="auto"/>
                      </w:pPr>
                    </w:p>
                    <w:p w14:paraId="7F55DEE2" w14:textId="77777777" w:rsidR="008656F9" w:rsidRDefault="008656F9" w:rsidP="00625E91">
                      <w:pPr>
                        <w:spacing w:after="0" w:line="240" w:lineRule="auto"/>
                      </w:pPr>
                    </w:p>
                    <w:p w14:paraId="1C549158" w14:textId="77777777" w:rsidR="008656F9" w:rsidRDefault="008656F9" w:rsidP="00625E91">
                      <w:pPr>
                        <w:spacing w:after="0" w:line="240" w:lineRule="auto"/>
                      </w:pPr>
                    </w:p>
                    <w:p w14:paraId="73589F94" w14:textId="77777777" w:rsidR="008656F9" w:rsidRDefault="008656F9" w:rsidP="00625E91">
                      <w:pPr>
                        <w:spacing w:after="0" w:line="240" w:lineRule="auto"/>
                      </w:pPr>
                    </w:p>
                    <w:p w14:paraId="29EEDCF7" w14:textId="77777777" w:rsidR="008656F9" w:rsidRDefault="008656F9" w:rsidP="00625E91">
                      <w:pPr>
                        <w:spacing w:after="0" w:line="240" w:lineRule="auto"/>
                      </w:pPr>
                    </w:p>
                    <w:p w14:paraId="4B9FAE4C" w14:textId="77777777" w:rsidR="008656F9" w:rsidRDefault="008656F9" w:rsidP="00625E91">
                      <w:pPr>
                        <w:spacing w:after="0" w:line="240" w:lineRule="auto"/>
                      </w:pPr>
                    </w:p>
                    <w:p w14:paraId="47EE66C9" w14:textId="77777777" w:rsidR="008656F9" w:rsidRDefault="008656F9" w:rsidP="00625E91">
                      <w:pPr>
                        <w:spacing w:after="0" w:line="240" w:lineRule="auto"/>
                      </w:pPr>
                    </w:p>
                    <w:p w14:paraId="1FEA0A4F"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43215477" wp14:editId="70B21FF6">
            <wp:extent cx="6424234" cy="3221606"/>
            <wp:effectExtent l="0" t="0" r="0" b="0"/>
            <wp:docPr id="1421"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rotWithShape="1">
                    <a:blip r:embed="rId72">
                      <a:extLst>
                        <a:ext uri="{28A0092B-C50C-407E-A947-70E740481C1C}">
                          <a14:useLocalDpi xmlns:a14="http://schemas.microsoft.com/office/drawing/2010/main" val="0"/>
                        </a:ext>
                      </a:extLst>
                    </a:blip>
                    <a:srcRect t="36618" b="24178"/>
                    <a:stretch/>
                  </pic:blipFill>
                  <pic:spPr bwMode="auto">
                    <a:xfrm>
                      <a:off x="0" y="0"/>
                      <a:ext cx="6424295" cy="3221637"/>
                    </a:xfrm>
                    <a:prstGeom prst="rect">
                      <a:avLst/>
                    </a:prstGeom>
                    <a:noFill/>
                    <a:ln>
                      <a:noFill/>
                    </a:ln>
                    <a:extLst>
                      <a:ext uri="{53640926-AAD7-44D8-BBD7-CCE9431645EC}">
                        <a14:shadowObscured xmlns:a14="http://schemas.microsoft.com/office/drawing/2010/main"/>
                      </a:ext>
                    </a:extLst>
                  </pic:spPr>
                </pic:pic>
              </a:graphicData>
            </a:graphic>
          </wp:inline>
        </w:drawing>
      </w:r>
    </w:p>
    <w:p w14:paraId="629D6F8F"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12 </w:t>
      </w:r>
      <w:r>
        <w:rPr>
          <w:rFonts w:ascii="Calibri" w:hAnsi="Calibri" w:cs="Calibri"/>
          <w:b/>
          <w:bCs/>
          <w:color w:val="000000"/>
          <w:sz w:val="22"/>
          <w:szCs w:val="22"/>
        </w:rPr>
        <w:t>Q# 56/</w:t>
      </w:r>
      <w:r w:rsidRPr="002C4341">
        <w:rPr>
          <w:rFonts w:cs="Calibri"/>
          <w:color w:val="000000"/>
          <w:sz w:val="22"/>
          <w:szCs w:val="22"/>
        </w:rPr>
        <w:t xml:space="preserve"> </w:t>
      </w:r>
      <w:r w:rsidRPr="002C4341">
        <w:rPr>
          <w:noProof/>
        </w:rPr>
        <w:t>IGCSE Chemistry/2016/s/Paper 41/</w:t>
      </w:r>
    </w:p>
    <w:p w14:paraId="4CCDA2BB" w14:textId="77777777" w:rsidR="00505E40" w:rsidRDefault="00505E40" w:rsidP="00505E40">
      <w:pPr>
        <w:spacing w:after="0" w:line="240" w:lineRule="auto"/>
        <w:rPr>
          <w:noProof/>
        </w:rPr>
      </w:pPr>
      <w:r w:rsidRPr="007037E3">
        <w:rPr>
          <w:noProof/>
        </w:rPr>
        <w:drawing>
          <wp:inline distT="0" distB="0" distL="0" distR="0" wp14:anchorId="7C810C30" wp14:editId="7DBD75F6">
            <wp:extent cx="6542981" cy="765544"/>
            <wp:effectExtent l="0" t="0" r="0" b="0"/>
            <wp:docPr id="59"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rotWithShape="1">
                    <a:blip r:embed="rId73">
                      <a:extLst>
                        <a:ext uri="{28A0092B-C50C-407E-A947-70E740481C1C}">
                          <a14:useLocalDpi xmlns:a14="http://schemas.microsoft.com/office/drawing/2010/main" val="0"/>
                        </a:ext>
                      </a:extLst>
                    </a:blip>
                    <a:srcRect t="1" b="87767"/>
                    <a:stretch/>
                  </pic:blipFill>
                  <pic:spPr bwMode="auto">
                    <a:xfrm>
                      <a:off x="0" y="0"/>
                      <a:ext cx="6543040" cy="765551"/>
                    </a:xfrm>
                    <a:prstGeom prst="rect">
                      <a:avLst/>
                    </a:prstGeom>
                    <a:noFill/>
                    <a:ln>
                      <a:noFill/>
                    </a:ln>
                    <a:extLst>
                      <a:ext uri="{53640926-AAD7-44D8-BBD7-CCE9431645EC}">
                        <a14:shadowObscured xmlns:a14="http://schemas.microsoft.com/office/drawing/2010/main"/>
                      </a:ext>
                    </a:extLst>
                  </pic:spPr>
                </pic:pic>
              </a:graphicData>
            </a:graphic>
          </wp:inline>
        </w:drawing>
      </w:r>
    </w:p>
    <w:p w14:paraId="07E8BB5A" w14:textId="183331E7" w:rsidR="00505E40" w:rsidRPr="002C4341" w:rsidRDefault="00625E91" w:rsidP="00505E40">
      <w:pPr>
        <w:spacing w:after="0" w:line="240" w:lineRule="auto"/>
        <w:rPr>
          <w:noProof/>
        </w:rPr>
      </w:pPr>
      <w:r w:rsidRPr="00331ABD">
        <w:rPr>
          <w:rFonts w:ascii="Calibri" w:hAnsi="Calibri" w:cs="Calibri"/>
          <w:noProof/>
          <w:color w:val="000000"/>
          <w:sz w:val="22"/>
          <w:szCs w:val="22"/>
        </w:rPr>
        <w:lastRenderedPageBreak/>
        <mc:AlternateContent>
          <mc:Choice Requires="wps">
            <w:drawing>
              <wp:anchor distT="45720" distB="45720" distL="114300" distR="114300" simplePos="0" relativeHeight="251827200" behindDoc="0" locked="0" layoutInCell="1" allowOverlap="1" wp14:anchorId="1211409E" wp14:editId="626852E8">
                <wp:simplePos x="0" y="0"/>
                <wp:positionH relativeFrom="margin">
                  <wp:align>right</wp:align>
                </wp:positionH>
                <wp:positionV relativeFrom="paragraph">
                  <wp:posOffset>513436</wp:posOffset>
                </wp:positionV>
                <wp:extent cx="6133170" cy="2185639"/>
                <wp:effectExtent l="0" t="0" r="20320" b="2476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170" cy="2185639"/>
                        </a:xfrm>
                        <a:prstGeom prst="rect">
                          <a:avLst/>
                        </a:prstGeom>
                        <a:solidFill>
                          <a:srgbClr val="FFFFFF"/>
                        </a:solidFill>
                        <a:ln w="9525">
                          <a:solidFill>
                            <a:srgbClr val="000000"/>
                          </a:solidFill>
                          <a:miter lim="800000"/>
                          <a:headEnd/>
                          <a:tailEnd/>
                        </a:ln>
                      </wps:spPr>
                      <wps:txbx>
                        <w:txbxContent>
                          <w:p w14:paraId="71EA8811" w14:textId="77777777" w:rsidR="008656F9" w:rsidRDefault="008656F9" w:rsidP="00625E91">
                            <w:pPr>
                              <w:spacing w:after="0" w:line="240" w:lineRule="auto"/>
                            </w:pPr>
                          </w:p>
                          <w:p w14:paraId="4D72DD86" w14:textId="77777777" w:rsidR="008656F9" w:rsidRDefault="008656F9" w:rsidP="00625E91">
                            <w:pPr>
                              <w:spacing w:after="0" w:line="240" w:lineRule="auto"/>
                            </w:pPr>
                          </w:p>
                          <w:p w14:paraId="4AA94681" w14:textId="77777777" w:rsidR="008656F9" w:rsidRDefault="008656F9" w:rsidP="00625E91">
                            <w:pPr>
                              <w:spacing w:after="0" w:line="240" w:lineRule="auto"/>
                            </w:pPr>
                          </w:p>
                          <w:p w14:paraId="5B02A11F" w14:textId="77777777" w:rsidR="008656F9" w:rsidRDefault="008656F9" w:rsidP="00625E91">
                            <w:pPr>
                              <w:spacing w:after="0" w:line="240" w:lineRule="auto"/>
                            </w:pPr>
                          </w:p>
                          <w:p w14:paraId="0EEC0F70" w14:textId="77777777" w:rsidR="008656F9" w:rsidRDefault="008656F9" w:rsidP="00625E91">
                            <w:pPr>
                              <w:spacing w:after="0" w:line="240" w:lineRule="auto"/>
                            </w:pPr>
                          </w:p>
                          <w:p w14:paraId="1118E1C1" w14:textId="77777777" w:rsidR="008656F9" w:rsidRDefault="008656F9" w:rsidP="00625E91">
                            <w:pPr>
                              <w:spacing w:after="0" w:line="240" w:lineRule="auto"/>
                            </w:pPr>
                          </w:p>
                          <w:p w14:paraId="02996715" w14:textId="77777777" w:rsidR="008656F9" w:rsidRDefault="008656F9" w:rsidP="00625E91">
                            <w:pPr>
                              <w:spacing w:after="0" w:line="240" w:lineRule="auto"/>
                            </w:pPr>
                          </w:p>
                          <w:p w14:paraId="52144C6C" w14:textId="77777777" w:rsidR="008656F9" w:rsidRDefault="008656F9" w:rsidP="00625E91">
                            <w:pPr>
                              <w:spacing w:after="0" w:line="240" w:lineRule="auto"/>
                            </w:pPr>
                          </w:p>
                          <w:p w14:paraId="6FC4A320" w14:textId="77777777" w:rsidR="008656F9" w:rsidRDefault="008656F9" w:rsidP="00625E91">
                            <w:pPr>
                              <w:spacing w:after="0" w:line="240" w:lineRule="auto"/>
                            </w:pPr>
                          </w:p>
                          <w:p w14:paraId="65B2F5F0" w14:textId="77777777" w:rsidR="008656F9" w:rsidRDefault="008656F9" w:rsidP="00625E91">
                            <w:pPr>
                              <w:spacing w:after="0" w:line="240" w:lineRule="auto"/>
                            </w:pPr>
                          </w:p>
                          <w:p w14:paraId="1D91E702" w14:textId="77777777" w:rsidR="008656F9" w:rsidRDefault="008656F9" w:rsidP="00625E91">
                            <w:pPr>
                              <w:spacing w:after="0" w:line="240" w:lineRule="auto"/>
                            </w:pPr>
                          </w:p>
                          <w:p w14:paraId="01580402" w14:textId="77777777" w:rsidR="008656F9" w:rsidRDefault="008656F9" w:rsidP="00625E91">
                            <w:pPr>
                              <w:spacing w:after="0" w:line="240" w:lineRule="auto"/>
                            </w:pPr>
                          </w:p>
                          <w:p w14:paraId="289E70C2" w14:textId="77777777" w:rsidR="008656F9" w:rsidRDefault="008656F9" w:rsidP="00625E91">
                            <w:pPr>
                              <w:spacing w:after="0" w:line="240" w:lineRule="auto"/>
                            </w:pPr>
                          </w:p>
                          <w:p w14:paraId="61588683" w14:textId="77777777" w:rsidR="008656F9" w:rsidRDefault="008656F9" w:rsidP="00625E91">
                            <w:pPr>
                              <w:spacing w:after="0" w:line="240" w:lineRule="auto"/>
                            </w:pPr>
                          </w:p>
                          <w:p w14:paraId="1C2D323C" w14:textId="77777777" w:rsidR="008656F9" w:rsidRDefault="008656F9" w:rsidP="00625E91">
                            <w:pPr>
                              <w:spacing w:after="0" w:line="240" w:lineRule="auto"/>
                            </w:pPr>
                          </w:p>
                          <w:p w14:paraId="0CECF37A" w14:textId="77777777" w:rsidR="008656F9" w:rsidRDefault="008656F9" w:rsidP="00625E91">
                            <w:pPr>
                              <w:spacing w:after="0" w:line="240" w:lineRule="auto"/>
                            </w:pPr>
                          </w:p>
                          <w:p w14:paraId="79455453" w14:textId="77777777" w:rsidR="008656F9" w:rsidRDefault="008656F9" w:rsidP="00625E91">
                            <w:pPr>
                              <w:spacing w:after="0" w:line="240" w:lineRule="auto"/>
                            </w:pPr>
                          </w:p>
                          <w:p w14:paraId="73C0FF84" w14:textId="77777777" w:rsidR="008656F9" w:rsidRDefault="008656F9" w:rsidP="00625E91">
                            <w:pPr>
                              <w:spacing w:after="0" w:line="240" w:lineRule="auto"/>
                            </w:pPr>
                          </w:p>
                          <w:p w14:paraId="4E176576" w14:textId="77777777" w:rsidR="008656F9" w:rsidRDefault="008656F9" w:rsidP="00625E91">
                            <w:pPr>
                              <w:spacing w:after="0" w:line="240" w:lineRule="auto"/>
                            </w:pPr>
                          </w:p>
                          <w:p w14:paraId="729C391B" w14:textId="77777777" w:rsidR="008656F9" w:rsidRDefault="008656F9" w:rsidP="00625E91">
                            <w:pPr>
                              <w:spacing w:after="0" w:line="240" w:lineRule="auto"/>
                            </w:pPr>
                          </w:p>
                          <w:p w14:paraId="6E47A775" w14:textId="77777777" w:rsidR="008656F9" w:rsidRDefault="008656F9" w:rsidP="00625E91">
                            <w:pPr>
                              <w:spacing w:after="0" w:line="240" w:lineRule="auto"/>
                            </w:pPr>
                          </w:p>
                          <w:p w14:paraId="4DF02E03"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409E" id="_x0000_s1108" type="#_x0000_t202" style="position:absolute;margin-left:431.75pt;margin-top:40.45pt;width:482.95pt;height:172.1pt;z-index:251827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">
                <v:textbox>
                  <w:txbxContent>
                    <w:p w14:paraId="71EA8811" w14:textId="77777777" w:rsidR="008656F9" w:rsidRDefault="008656F9" w:rsidP="00625E91">
                      <w:pPr>
                        <w:spacing w:after="0" w:line="240" w:lineRule="auto"/>
                      </w:pPr>
                    </w:p>
                    <w:p w14:paraId="4D72DD86" w14:textId="77777777" w:rsidR="008656F9" w:rsidRDefault="008656F9" w:rsidP="00625E91">
                      <w:pPr>
                        <w:spacing w:after="0" w:line="240" w:lineRule="auto"/>
                      </w:pPr>
                    </w:p>
                    <w:p w14:paraId="4AA94681" w14:textId="77777777" w:rsidR="008656F9" w:rsidRDefault="008656F9" w:rsidP="00625E91">
                      <w:pPr>
                        <w:spacing w:after="0" w:line="240" w:lineRule="auto"/>
                      </w:pPr>
                    </w:p>
                    <w:p w14:paraId="5B02A11F" w14:textId="77777777" w:rsidR="008656F9" w:rsidRDefault="008656F9" w:rsidP="00625E91">
                      <w:pPr>
                        <w:spacing w:after="0" w:line="240" w:lineRule="auto"/>
                      </w:pPr>
                    </w:p>
                    <w:p w14:paraId="0EEC0F70" w14:textId="77777777" w:rsidR="008656F9" w:rsidRDefault="008656F9" w:rsidP="00625E91">
                      <w:pPr>
                        <w:spacing w:after="0" w:line="240" w:lineRule="auto"/>
                      </w:pPr>
                    </w:p>
                    <w:p w14:paraId="1118E1C1" w14:textId="77777777" w:rsidR="008656F9" w:rsidRDefault="008656F9" w:rsidP="00625E91">
                      <w:pPr>
                        <w:spacing w:after="0" w:line="240" w:lineRule="auto"/>
                      </w:pPr>
                    </w:p>
                    <w:p w14:paraId="02996715" w14:textId="77777777" w:rsidR="008656F9" w:rsidRDefault="008656F9" w:rsidP="00625E91">
                      <w:pPr>
                        <w:spacing w:after="0" w:line="240" w:lineRule="auto"/>
                      </w:pPr>
                    </w:p>
                    <w:p w14:paraId="52144C6C" w14:textId="77777777" w:rsidR="008656F9" w:rsidRDefault="008656F9" w:rsidP="00625E91">
                      <w:pPr>
                        <w:spacing w:after="0" w:line="240" w:lineRule="auto"/>
                      </w:pPr>
                    </w:p>
                    <w:p w14:paraId="6FC4A320" w14:textId="77777777" w:rsidR="008656F9" w:rsidRDefault="008656F9" w:rsidP="00625E91">
                      <w:pPr>
                        <w:spacing w:after="0" w:line="240" w:lineRule="auto"/>
                      </w:pPr>
                    </w:p>
                    <w:p w14:paraId="65B2F5F0" w14:textId="77777777" w:rsidR="008656F9" w:rsidRDefault="008656F9" w:rsidP="00625E91">
                      <w:pPr>
                        <w:spacing w:after="0" w:line="240" w:lineRule="auto"/>
                      </w:pPr>
                    </w:p>
                    <w:p w14:paraId="1D91E702" w14:textId="77777777" w:rsidR="008656F9" w:rsidRDefault="008656F9" w:rsidP="00625E91">
                      <w:pPr>
                        <w:spacing w:after="0" w:line="240" w:lineRule="auto"/>
                      </w:pPr>
                    </w:p>
                    <w:p w14:paraId="01580402" w14:textId="77777777" w:rsidR="008656F9" w:rsidRDefault="008656F9" w:rsidP="00625E91">
                      <w:pPr>
                        <w:spacing w:after="0" w:line="240" w:lineRule="auto"/>
                      </w:pPr>
                    </w:p>
                    <w:p w14:paraId="289E70C2" w14:textId="77777777" w:rsidR="008656F9" w:rsidRDefault="008656F9" w:rsidP="00625E91">
                      <w:pPr>
                        <w:spacing w:after="0" w:line="240" w:lineRule="auto"/>
                      </w:pPr>
                    </w:p>
                    <w:p w14:paraId="61588683" w14:textId="77777777" w:rsidR="008656F9" w:rsidRDefault="008656F9" w:rsidP="00625E91">
                      <w:pPr>
                        <w:spacing w:after="0" w:line="240" w:lineRule="auto"/>
                      </w:pPr>
                    </w:p>
                    <w:p w14:paraId="1C2D323C" w14:textId="77777777" w:rsidR="008656F9" w:rsidRDefault="008656F9" w:rsidP="00625E91">
                      <w:pPr>
                        <w:spacing w:after="0" w:line="240" w:lineRule="auto"/>
                      </w:pPr>
                    </w:p>
                    <w:p w14:paraId="0CECF37A" w14:textId="77777777" w:rsidR="008656F9" w:rsidRDefault="008656F9" w:rsidP="00625E91">
                      <w:pPr>
                        <w:spacing w:after="0" w:line="240" w:lineRule="auto"/>
                      </w:pPr>
                    </w:p>
                    <w:p w14:paraId="79455453" w14:textId="77777777" w:rsidR="008656F9" w:rsidRDefault="008656F9" w:rsidP="00625E91">
                      <w:pPr>
                        <w:spacing w:after="0" w:line="240" w:lineRule="auto"/>
                      </w:pPr>
                    </w:p>
                    <w:p w14:paraId="73C0FF84" w14:textId="77777777" w:rsidR="008656F9" w:rsidRDefault="008656F9" w:rsidP="00625E91">
                      <w:pPr>
                        <w:spacing w:after="0" w:line="240" w:lineRule="auto"/>
                      </w:pPr>
                    </w:p>
                    <w:p w14:paraId="4E176576" w14:textId="77777777" w:rsidR="008656F9" w:rsidRDefault="008656F9" w:rsidP="00625E91">
                      <w:pPr>
                        <w:spacing w:after="0" w:line="240" w:lineRule="auto"/>
                      </w:pPr>
                    </w:p>
                    <w:p w14:paraId="729C391B" w14:textId="77777777" w:rsidR="008656F9" w:rsidRDefault="008656F9" w:rsidP="00625E91">
                      <w:pPr>
                        <w:spacing w:after="0" w:line="240" w:lineRule="auto"/>
                      </w:pPr>
                    </w:p>
                    <w:p w14:paraId="6E47A775" w14:textId="77777777" w:rsidR="008656F9" w:rsidRDefault="008656F9" w:rsidP="00625E91">
                      <w:pPr>
                        <w:spacing w:after="0" w:line="240" w:lineRule="auto"/>
                      </w:pPr>
                    </w:p>
                    <w:p w14:paraId="4DF02E03"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68634731" wp14:editId="43AF0123">
            <wp:extent cx="6542981" cy="2775053"/>
            <wp:effectExtent l="0" t="0" r="0" b="6350"/>
            <wp:docPr id="1411"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rotWithShape="1">
                    <a:blip r:embed="rId73">
                      <a:extLst>
                        <a:ext uri="{28A0092B-C50C-407E-A947-70E740481C1C}">
                          <a14:useLocalDpi xmlns:a14="http://schemas.microsoft.com/office/drawing/2010/main" val="0"/>
                        </a:ext>
                      </a:extLst>
                    </a:blip>
                    <a:srcRect t="33978" b="21682"/>
                    <a:stretch/>
                  </pic:blipFill>
                  <pic:spPr bwMode="auto">
                    <a:xfrm>
                      <a:off x="0" y="0"/>
                      <a:ext cx="6543040" cy="2775078"/>
                    </a:xfrm>
                    <a:prstGeom prst="rect">
                      <a:avLst/>
                    </a:prstGeom>
                    <a:noFill/>
                    <a:ln>
                      <a:noFill/>
                    </a:ln>
                    <a:extLst>
                      <a:ext uri="{53640926-AAD7-44D8-BBD7-CCE9431645EC}">
                        <a14:shadowObscured xmlns:a14="http://schemas.microsoft.com/office/drawing/2010/main"/>
                      </a:ext>
                    </a:extLst>
                  </pic:spPr>
                </pic:pic>
              </a:graphicData>
            </a:graphic>
          </wp:inline>
        </w:drawing>
      </w:r>
    </w:p>
    <w:p w14:paraId="06680FE4" w14:textId="77777777" w:rsidR="00505E40" w:rsidRPr="002C4341" w:rsidRDefault="00505E40" w:rsidP="00505E40">
      <w:pPr>
        <w:spacing w:after="0" w:line="240" w:lineRule="auto"/>
        <w:rPr>
          <w:noProof/>
        </w:rPr>
      </w:pPr>
      <w:r>
        <w:rPr>
          <w:rFonts w:ascii="Calibri" w:hAnsi="Calibri" w:cs="Calibri"/>
          <w:color w:val="000000"/>
          <w:sz w:val="22"/>
          <w:szCs w:val="22"/>
        </w:rPr>
        <w:t>Topic</w:t>
      </w:r>
      <w:r>
        <w:rPr>
          <w:color w:val="000000"/>
        </w:rPr>
        <w:t xml:space="preserve"> Chem 14</w:t>
      </w:r>
      <w:r w:rsidRPr="002C4341">
        <w:rPr>
          <w:color w:val="000000"/>
        </w:rPr>
        <w:t xml:space="preserve"> </w:t>
      </w:r>
      <w:r>
        <w:rPr>
          <w:rFonts w:ascii="Calibri" w:hAnsi="Calibri" w:cs="Calibri"/>
          <w:b/>
          <w:bCs/>
          <w:color w:val="000000"/>
          <w:sz w:val="22"/>
          <w:szCs w:val="22"/>
        </w:rPr>
        <w:t>Q# 57/</w:t>
      </w:r>
      <w:r w:rsidRPr="002C4341">
        <w:rPr>
          <w:rFonts w:cs="Calibri"/>
          <w:color w:val="000000"/>
          <w:sz w:val="22"/>
          <w:szCs w:val="22"/>
        </w:rPr>
        <w:t xml:space="preserve"> </w:t>
      </w:r>
      <w:r w:rsidRPr="002C4341">
        <w:rPr>
          <w:noProof/>
        </w:rPr>
        <w:t>IGCSE Chemistry/2018/w/Paper 43/</w:t>
      </w:r>
      <w:r>
        <w:rPr>
          <w:noProof/>
        </w:rPr>
        <w:t>Q6</w:t>
      </w:r>
    </w:p>
    <w:p w14:paraId="61364709" w14:textId="26DCFFF9"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29248" behindDoc="0" locked="0" layoutInCell="1" allowOverlap="1" wp14:anchorId="31724FB2" wp14:editId="5032276E">
                <wp:simplePos x="0" y="0"/>
                <wp:positionH relativeFrom="margin">
                  <wp:align>right</wp:align>
                </wp:positionH>
                <wp:positionV relativeFrom="paragraph">
                  <wp:posOffset>1448110</wp:posOffset>
                </wp:positionV>
                <wp:extent cx="4359786" cy="3144644"/>
                <wp:effectExtent l="0" t="0" r="22225" b="1778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786" cy="3144644"/>
                        </a:xfrm>
                        <a:prstGeom prst="rect">
                          <a:avLst/>
                        </a:prstGeom>
                        <a:solidFill>
                          <a:srgbClr val="FFFFFF"/>
                        </a:solidFill>
                        <a:ln w="9525">
                          <a:solidFill>
                            <a:srgbClr val="000000"/>
                          </a:solidFill>
                          <a:miter lim="800000"/>
                          <a:headEnd/>
                          <a:tailEnd/>
                        </a:ln>
                      </wps:spPr>
                      <wps:txbx>
                        <w:txbxContent>
                          <w:p w14:paraId="02AB5011" w14:textId="77777777" w:rsidR="008656F9" w:rsidRDefault="008656F9" w:rsidP="00625E91">
                            <w:pPr>
                              <w:spacing w:after="0" w:line="240" w:lineRule="auto"/>
                            </w:pPr>
                          </w:p>
                          <w:p w14:paraId="012B3FC5" w14:textId="77777777" w:rsidR="008656F9" w:rsidRDefault="008656F9" w:rsidP="00625E91">
                            <w:pPr>
                              <w:spacing w:after="0" w:line="240" w:lineRule="auto"/>
                            </w:pPr>
                          </w:p>
                          <w:p w14:paraId="733A26C2" w14:textId="77777777" w:rsidR="008656F9" w:rsidRDefault="008656F9" w:rsidP="00625E91">
                            <w:pPr>
                              <w:spacing w:after="0" w:line="240" w:lineRule="auto"/>
                            </w:pPr>
                          </w:p>
                          <w:p w14:paraId="18EDC82D" w14:textId="77777777" w:rsidR="008656F9" w:rsidRDefault="008656F9" w:rsidP="00625E91">
                            <w:pPr>
                              <w:spacing w:after="0" w:line="240" w:lineRule="auto"/>
                            </w:pPr>
                          </w:p>
                          <w:p w14:paraId="752515C6" w14:textId="77777777" w:rsidR="008656F9" w:rsidRDefault="008656F9" w:rsidP="00625E91">
                            <w:pPr>
                              <w:spacing w:after="0" w:line="240" w:lineRule="auto"/>
                            </w:pPr>
                          </w:p>
                          <w:p w14:paraId="2AC14C4F" w14:textId="77777777" w:rsidR="008656F9" w:rsidRDefault="008656F9" w:rsidP="00625E91">
                            <w:pPr>
                              <w:spacing w:after="0" w:line="240" w:lineRule="auto"/>
                            </w:pPr>
                          </w:p>
                          <w:p w14:paraId="54994472" w14:textId="77777777" w:rsidR="008656F9" w:rsidRDefault="008656F9" w:rsidP="00625E91">
                            <w:pPr>
                              <w:spacing w:after="0" w:line="240" w:lineRule="auto"/>
                            </w:pPr>
                          </w:p>
                          <w:p w14:paraId="16E3A9C6" w14:textId="77777777" w:rsidR="008656F9" w:rsidRDefault="008656F9" w:rsidP="00625E91">
                            <w:pPr>
                              <w:spacing w:after="0" w:line="240" w:lineRule="auto"/>
                            </w:pPr>
                          </w:p>
                          <w:p w14:paraId="36F4DB09" w14:textId="77777777" w:rsidR="008656F9" w:rsidRDefault="008656F9" w:rsidP="00625E91">
                            <w:pPr>
                              <w:spacing w:after="0" w:line="240" w:lineRule="auto"/>
                            </w:pPr>
                          </w:p>
                          <w:p w14:paraId="6A83B465" w14:textId="77777777" w:rsidR="008656F9" w:rsidRDefault="008656F9" w:rsidP="00625E91">
                            <w:pPr>
                              <w:spacing w:after="0" w:line="240" w:lineRule="auto"/>
                            </w:pPr>
                          </w:p>
                          <w:p w14:paraId="59AC7582" w14:textId="77777777" w:rsidR="008656F9" w:rsidRDefault="008656F9" w:rsidP="00625E91">
                            <w:pPr>
                              <w:spacing w:after="0" w:line="240" w:lineRule="auto"/>
                            </w:pPr>
                          </w:p>
                          <w:p w14:paraId="4824EEDE" w14:textId="77777777" w:rsidR="008656F9" w:rsidRDefault="008656F9" w:rsidP="00625E91">
                            <w:pPr>
                              <w:spacing w:after="0" w:line="240" w:lineRule="auto"/>
                            </w:pPr>
                          </w:p>
                          <w:p w14:paraId="4BEC910A" w14:textId="77777777" w:rsidR="008656F9" w:rsidRDefault="008656F9" w:rsidP="00625E91">
                            <w:pPr>
                              <w:spacing w:after="0" w:line="240" w:lineRule="auto"/>
                            </w:pPr>
                          </w:p>
                          <w:p w14:paraId="4D851708" w14:textId="77777777" w:rsidR="008656F9" w:rsidRDefault="008656F9" w:rsidP="00625E91">
                            <w:pPr>
                              <w:spacing w:after="0" w:line="240" w:lineRule="auto"/>
                            </w:pPr>
                          </w:p>
                          <w:p w14:paraId="05D1650D" w14:textId="77777777" w:rsidR="008656F9" w:rsidRDefault="008656F9" w:rsidP="00625E91">
                            <w:pPr>
                              <w:spacing w:after="0" w:line="240" w:lineRule="auto"/>
                            </w:pPr>
                          </w:p>
                          <w:p w14:paraId="4D1E60B7" w14:textId="77777777" w:rsidR="008656F9" w:rsidRDefault="008656F9" w:rsidP="00625E91">
                            <w:pPr>
                              <w:spacing w:after="0" w:line="240" w:lineRule="auto"/>
                            </w:pPr>
                          </w:p>
                          <w:p w14:paraId="217120C7" w14:textId="77777777" w:rsidR="008656F9" w:rsidRDefault="008656F9" w:rsidP="00625E91">
                            <w:pPr>
                              <w:spacing w:after="0" w:line="240" w:lineRule="auto"/>
                            </w:pPr>
                          </w:p>
                          <w:p w14:paraId="0C033309" w14:textId="77777777" w:rsidR="008656F9" w:rsidRDefault="008656F9" w:rsidP="00625E91">
                            <w:pPr>
                              <w:spacing w:after="0" w:line="240" w:lineRule="auto"/>
                            </w:pPr>
                          </w:p>
                          <w:p w14:paraId="71C99158" w14:textId="77777777" w:rsidR="008656F9" w:rsidRDefault="008656F9" w:rsidP="00625E91">
                            <w:pPr>
                              <w:spacing w:after="0" w:line="240" w:lineRule="auto"/>
                            </w:pPr>
                          </w:p>
                          <w:p w14:paraId="5CD9DC32" w14:textId="77777777" w:rsidR="008656F9" w:rsidRDefault="008656F9" w:rsidP="00625E91">
                            <w:pPr>
                              <w:spacing w:after="0" w:line="240" w:lineRule="auto"/>
                            </w:pPr>
                          </w:p>
                          <w:p w14:paraId="2CE1547D" w14:textId="77777777" w:rsidR="008656F9" w:rsidRDefault="008656F9" w:rsidP="00625E91">
                            <w:pPr>
                              <w:spacing w:after="0" w:line="240" w:lineRule="auto"/>
                            </w:pPr>
                          </w:p>
                          <w:p w14:paraId="5B730F95"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24FB2" id="_x0000_s1109" type="#_x0000_t202" style="position:absolute;margin-left:292.1pt;margin-top:114pt;width:343.3pt;height:247.6pt;z-index:251829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bCKQIAAE8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">
                <v:textbox>
                  <w:txbxContent>
                    <w:p w14:paraId="02AB5011" w14:textId="77777777" w:rsidR="008656F9" w:rsidRDefault="008656F9" w:rsidP="00625E91">
                      <w:pPr>
                        <w:spacing w:after="0" w:line="240" w:lineRule="auto"/>
                      </w:pPr>
                    </w:p>
                    <w:p w14:paraId="012B3FC5" w14:textId="77777777" w:rsidR="008656F9" w:rsidRDefault="008656F9" w:rsidP="00625E91">
                      <w:pPr>
                        <w:spacing w:after="0" w:line="240" w:lineRule="auto"/>
                      </w:pPr>
                    </w:p>
                    <w:p w14:paraId="733A26C2" w14:textId="77777777" w:rsidR="008656F9" w:rsidRDefault="008656F9" w:rsidP="00625E91">
                      <w:pPr>
                        <w:spacing w:after="0" w:line="240" w:lineRule="auto"/>
                      </w:pPr>
                    </w:p>
                    <w:p w14:paraId="18EDC82D" w14:textId="77777777" w:rsidR="008656F9" w:rsidRDefault="008656F9" w:rsidP="00625E91">
                      <w:pPr>
                        <w:spacing w:after="0" w:line="240" w:lineRule="auto"/>
                      </w:pPr>
                    </w:p>
                    <w:p w14:paraId="752515C6" w14:textId="77777777" w:rsidR="008656F9" w:rsidRDefault="008656F9" w:rsidP="00625E91">
                      <w:pPr>
                        <w:spacing w:after="0" w:line="240" w:lineRule="auto"/>
                      </w:pPr>
                    </w:p>
                    <w:p w14:paraId="2AC14C4F" w14:textId="77777777" w:rsidR="008656F9" w:rsidRDefault="008656F9" w:rsidP="00625E91">
                      <w:pPr>
                        <w:spacing w:after="0" w:line="240" w:lineRule="auto"/>
                      </w:pPr>
                    </w:p>
                    <w:p w14:paraId="54994472" w14:textId="77777777" w:rsidR="008656F9" w:rsidRDefault="008656F9" w:rsidP="00625E91">
                      <w:pPr>
                        <w:spacing w:after="0" w:line="240" w:lineRule="auto"/>
                      </w:pPr>
                    </w:p>
                    <w:p w14:paraId="16E3A9C6" w14:textId="77777777" w:rsidR="008656F9" w:rsidRDefault="008656F9" w:rsidP="00625E91">
                      <w:pPr>
                        <w:spacing w:after="0" w:line="240" w:lineRule="auto"/>
                      </w:pPr>
                    </w:p>
                    <w:p w14:paraId="36F4DB09" w14:textId="77777777" w:rsidR="008656F9" w:rsidRDefault="008656F9" w:rsidP="00625E91">
                      <w:pPr>
                        <w:spacing w:after="0" w:line="240" w:lineRule="auto"/>
                      </w:pPr>
                    </w:p>
                    <w:p w14:paraId="6A83B465" w14:textId="77777777" w:rsidR="008656F9" w:rsidRDefault="008656F9" w:rsidP="00625E91">
                      <w:pPr>
                        <w:spacing w:after="0" w:line="240" w:lineRule="auto"/>
                      </w:pPr>
                    </w:p>
                    <w:p w14:paraId="59AC7582" w14:textId="77777777" w:rsidR="008656F9" w:rsidRDefault="008656F9" w:rsidP="00625E91">
                      <w:pPr>
                        <w:spacing w:after="0" w:line="240" w:lineRule="auto"/>
                      </w:pPr>
                    </w:p>
                    <w:p w14:paraId="4824EEDE" w14:textId="77777777" w:rsidR="008656F9" w:rsidRDefault="008656F9" w:rsidP="00625E91">
                      <w:pPr>
                        <w:spacing w:after="0" w:line="240" w:lineRule="auto"/>
                      </w:pPr>
                    </w:p>
                    <w:p w14:paraId="4BEC910A" w14:textId="77777777" w:rsidR="008656F9" w:rsidRDefault="008656F9" w:rsidP="00625E91">
                      <w:pPr>
                        <w:spacing w:after="0" w:line="240" w:lineRule="auto"/>
                      </w:pPr>
                    </w:p>
                    <w:p w14:paraId="4D851708" w14:textId="77777777" w:rsidR="008656F9" w:rsidRDefault="008656F9" w:rsidP="00625E91">
                      <w:pPr>
                        <w:spacing w:after="0" w:line="240" w:lineRule="auto"/>
                      </w:pPr>
                    </w:p>
                    <w:p w14:paraId="05D1650D" w14:textId="77777777" w:rsidR="008656F9" w:rsidRDefault="008656F9" w:rsidP="00625E91">
                      <w:pPr>
                        <w:spacing w:after="0" w:line="240" w:lineRule="auto"/>
                      </w:pPr>
                    </w:p>
                    <w:p w14:paraId="4D1E60B7" w14:textId="77777777" w:rsidR="008656F9" w:rsidRDefault="008656F9" w:rsidP="00625E91">
                      <w:pPr>
                        <w:spacing w:after="0" w:line="240" w:lineRule="auto"/>
                      </w:pPr>
                    </w:p>
                    <w:p w14:paraId="217120C7" w14:textId="77777777" w:rsidR="008656F9" w:rsidRDefault="008656F9" w:rsidP="00625E91">
                      <w:pPr>
                        <w:spacing w:after="0" w:line="240" w:lineRule="auto"/>
                      </w:pPr>
                    </w:p>
                    <w:p w14:paraId="0C033309" w14:textId="77777777" w:rsidR="008656F9" w:rsidRDefault="008656F9" w:rsidP="00625E91">
                      <w:pPr>
                        <w:spacing w:after="0" w:line="240" w:lineRule="auto"/>
                      </w:pPr>
                    </w:p>
                    <w:p w14:paraId="71C99158" w14:textId="77777777" w:rsidR="008656F9" w:rsidRDefault="008656F9" w:rsidP="00625E91">
                      <w:pPr>
                        <w:spacing w:after="0" w:line="240" w:lineRule="auto"/>
                      </w:pPr>
                    </w:p>
                    <w:p w14:paraId="5CD9DC32" w14:textId="77777777" w:rsidR="008656F9" w:rsidRDefault="008656F9" w:rsidP="00625E91">
                      <w:pPr>
                        <w:spacing w:after="0" w:line="240" w:lineRule="auto"/>
                      </w:pPr>
                    </w:p>
                    <w:p w14:paraId="2CE1547D" w14:textId="77777777" w:rsidR="008656F9" w:rsidRDefault="008656F9" w:rsidP="00625E91">
                      <w:pPr>
                        <w:spacing w:after="0" w:line="240" w:lineRule="auto"/>
                      </w:pPr>
                    </w:p>
                    <w:p w14:paraId="5B730F95"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2BCB697E" wp14:editId="359ACF15">
            <wp:extent cx="6353175" cy="4827181"/>
            <wp:effectExtent l="0" t="0" r="0" b="0"/>
            <wp:docPr id="4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rotWithShape="1">
                    <a:blip r:embed="rId74">
                      <a:extLst>
                        <a:ext uri="{28A0092B-C50C-407E-A947-70E740481C1C}">
                          <a14:useLocalDpi xmlns:a14="http://schemas.microsoft.com/office/drawing/2010/main" val="0"/>
                        </a:ext>
                      </a:extLst>
                    </a:blip>
                    <a:srcRect b="32810"/>
                    <a:stretch/>
                  </pic:blipFill>
                  <pic:spPr bwMode="auto">
                    <a:xfrm>
                      <a:off x="0" y="0"/>
                      <a:ext cx="6353175" cy="4827181"/>
                    </a:xfrm>
                    <a:prstGeom prst="rect">
                      <a:avLst/>
                    </a:prstGeom>
                    <a:noFill/>
                    <a:ln>
                      <a:noFill/>
                    </a:ln>
                    <a:extLst>
                      <a:ext uri="{53640926-AAD7-44D8-BBD7-CCE9431645EC}">
                        <a14:shadowObscured xmlns:a14="http://schemas.microsoft.com/office/drawing/2010/main"/>
                      </a:ext>
                    </a:extLst>
                  </pic:spPr>
                </pic:pic>
              </a:graphicData>
            </a:graphic>
          </wp:inline>
        </w:drawing>
      </w:r>
    </w:p>
    <w:p w14:paraId="1AB575A2"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7A5020B9" w14:textId="626C01CB"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Pr>
          <w:color w:val="000000"/>
        </w:rPr>
        <w:t xml:space="preserve"> Chem 14</w:t>
      </w:r>
      <w:r w:rsidRPr="002C4341">
        <w:rPr>
          <w:color w:val="000000"/>
        </w:rPr>
        <w:t xml:space="preserve"> </w:t>
      </w:r>
      <w:r>
        <w:rPr>
          <w:rFonts w:ascii="Calibri" w:hAnsi="Calibri" w:cs="Calibri"/>
          <w:b/>
          <w:bCs/>
          <w:color w:val="000000"/>
          <w:sz w:val="22"/>
          <w:szCs w:val="22"/>
        </w:rPr>
        <w:t>Q# 58/</w:t>
      </w:r>
      <w:r w:rsidRPr="002C4341">
        <w:rPr>
          <w:rFonts w:cs="Calibri"/>
          <w:color w:val="000000"/>
          <w:sz w:val="22"/>
          <w:szCs w:val="22"/>
        </w:rPr>
        <w:t xml:space="preserve"> </w:t>
      </w:r>
      <w:r w:rsidRPr="002C4341">
        <w:rPr>
          <w:noProof/>
        </w:rPr>
        <w:t>IGCSE Chemistry/2018/s/Paper 42/</w:t>
      </w:r>
      <w:r>
        <w:rPr>
          <w:noProof/>
        </w:rPr>
        <w:t>Q7</w:t>
      </w:r>
    </w:p>
    <w:p w14:paraId="6F044E18" w14:textId="66087F7C"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31296" behindDoc="0" locked="0" layoutInCell="1" allowOverlap="1" wp14:anchorId="2BF3FA29" wp14:editId="7F2959C6">
                <wp:simplePos x="0" y="0"/>
                <wp:positionH relativeFrom="margin">
                  <wp:posOffset>955799</wp:posOffset>
                </wp:positionH>
                <wp:positionV relativeFrom="paragraph">
                  <wp:posOffset>1676121</wp:posOffset>
                </wp:positionV>
                <wp:extent cx="4939990" cy="2575932"/>
                <wp:effectExtent l="0" t="0" r="13335" b="1524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990" cy="2575932"/>
                        </a:xfrm>
                        <a:prstGeom prst="rect">
                          <a:avLst/>
                        </a:prstGeom>
                        <a:solidFill>
                          <a:srgbClr val="FFFFFF"/>
                        </a:solidFill>
                        <a:ln w="9525">
                          <a:solidFill>
                            <a:srgbClr val="000000"/>
                          </a:solidFill>
                          <a:miter lim="800000"/>
                          <a:headEnd/>
                          <a:tailEnd/>
                        </a:ln>
                      </wps:spPr>
                      <wps:txbx>
                        <w:txbxContent>
                          <w:p w14:paraId="196059DB" w14:textId="77777777" w:rsidR="008656F9" w:rsidRDefault="008656F9" w:rsidP="00625E91">
                            <w:pPr>
                              <w:spacing w:after="0" w:line="240" w:lineRule="auto"/>
                            </w:pPr>
                          </w:p>
                          <w:p w14:paraId="2063F5E9" w14:textId="77777777" w:rsidR="008656F9" w:rsidRDefault="008656F9" w:rsidP="00625E91">
                            <w:pPr>
                              <w:spacing w:after="0" w:line="240" w:lineRule="auto"/>
                            </w:pPr>
                          </w:p>
                          <w:p w14:paraId="35DDACD5" w14:textId="77777777" w:rsidR="008656F9" w:rsidRDefault="008656F9" w:rsidP="00625E91">
                            <w:pPr>
                              <w:spacing w:after="0" w:line="240" w:lineRule="auto"/>
                            </w:pPr>
                          </w:p>
                          <w:p w14:paraId="143C4245" w14:textId="77777777" w:rsidR="008656F9" w:rsidRDefault="008656F9" w:rsidP="00625E91">
                            <w:pPr>
                              <w:spacing w:after="0" w:line="240" w:lineRule="auto"/>
                            </w:pPr>
                          </w:p>
                          <w:p w14:paraId="66C71134" w14:textId="77777777" w:rsidR="008656F9" w:rsidRDefault="008656F9" w:rsidP="00625E91">
                            <w:pPr>
                              <w:spacing w:after="0" w:line="240" w:lineRule="auto"/>
                            </w:pPr>
                          </w:p>
                          <w:p w14:paraId="7DEBE44F" w14:textId="77777777" w:rsidR="008656F9" w:rsidRDefault="008656F9" w:rsidP="00625E91">
                            <w:pPr>
                              <w:spacing w:after="0" w:line="240" w:lineRule="auto"/>
                            </w:pPr>
                          </w:p>
                          <w:p w14:paraId="5DA2A488" w14:textId="77777777" w:rsidR="008656F9" w:rsidRDefault="008656F9" w:rsidP="00625E91">
                            <w:pPr>
                              <w:spacing w:after="0" w:line="240" w:lineRule="auto"/>
                            </w:pPr>
                          </w:p>
                          <w:p w14:paraId="438EDCBC" w14:textId="77777777" w:rsidR="008656F9" w:rsidRDefault="008656F9" w:rsidP="00625E91">
                            <w:pPr>
                              <w:spacing w:after="0" w:line="240" w:lineRule="auto"/>
                            </w:pPr>
                          </w:p>
                          <w:p w14:paraId="5AB6DE47" w14:textId="77777777" w:rsidR="008656F9" w:rsidRDefault="008656F9" w:rsidP="00625E91">
                            <w:pPr>
                              <w:spacing w:after="0" w:line="240" w:lineRule="auto"/>
                            </w:pPr>
                          </w:p>
                          <w:p w14:paraId="347A3CA9" w14:textId="77777777" w:rsidR="008656F9" w:rsidRDefault="008656F9" w:rsidP="00625E91">
                            <w:pPr>
                              <w:spacing w:after="0" w:line="240" w:lineRule="auto"/>
                            </w:pPr>
                          </w:p>
                          <w:p w14:paraId="5075E454" w14:textId="77777777" w:rsidR="008656F9" w:rsidRDefault="008656F9" w:rsidP="00625E91">
                            <w:pPr>
                              <w:spacing w:after="0" w:line="240" w:lineRule="auto"/>
                            </w:pPr>
                          </w:p>
                          <w:p w14:paraId="55C5488D" w14:textId="77777777" w:rsidR="008656F9" w:rsidRDefault="008656F9" w:rsidP="00625E91">
                            <w:pPr>
                              <w:spacing w:after="0" w:line="240" w:lineRule="auto"/>
                            </w:pPr>
                          </w:p>
                          <w:p w14:paraId="0C7D217E" w14:textId="77777777" w:rsidR="008656F9" w:rsidRDefault="008656F9" w:rsidP="00625E91">
                            <w:pPr>
                              <w:spacing w:after="0" w:line="240" w:lineRule="auto"/>
                            </w:pPr>
                          </w:p>
                          <w:p w14:paraId="377A9133" w14:textId="77777777" w:rsidR="008656F9" w:rsidRDefault="008656F9" w:rsidP="00625E91">
                            <w:pPr>
                              <w:spacing w:after="0" w:line="240" w:lineRule="auto"/>
                            </w:pPr>
                          </w:p>
                          <w:p w14:paraId="742134BB" w14:textId="77777777" w:rsidR="008656F9" w:rsidRDefault="008656F9" w:rsidP="00625E91">
                            <w:pPr>
                              <w:spacing w:after="0" w:line="240" w:lineRule="auto"/>
                            </w:pPr>
                          </w:p>
                          <w:p w14:paraId="38F0D6A8" w14:textId="77777777" w:rsidR="008656F9" w:rsidRDefault="008656F9" w:rsidP="00625E91">
                            <w:pPr>
                              <w:spacing w:after="0" w:line="240" w:lineRule="auto"/>
                            </w:pPr>
                          </w:p>
                          <w:p w14:paraId="0A67B417" w14:textId="77777777" w:rsidR="008656F9" w:rsidRDefault="008656F9" w:rsidP="00625E91">
                            <w:pPr>
                              <w:spacing w:after="0" w:line="240" w:lineRule="auto"/>
                            </w:pPr>
                          </w:p>
                          <w:p w14:paraId="47748DA7" w14:textId="77777777" w:rsidR="008656F9" w:rsidRDefault="008656F9" w:rsidP="00625E91">
                            <w:pPr>
                              <w:spacing w:after="0" w:line="240" w:lineRule="auto"/>
                            </w:pPr>
                          </w:p>
                          <w:p w14:paraId="5D6B1B74" w14:textId="77777777" w:rsidR="008656F9" w:rsidRDefault="008656F9" w:rsidP="00625E91">
                            <w:pPr>
                              <w:spacing w:after="0" w:line="240" w:lineRule="auto"/>
                            </w:pPr>
                          </w:p>
                          <w:p w14:paraId="71091E89" w14:textId="77777777" w:rsidR="008656F9" w:rsidRDefault="008656F9" w:rsidP="00625E91">
                            <w:pPr>
                              <w:spacing w:after="0" w:line="240" w:lineRule="auto"/>
                            </w:pPr>
                          </w:p>
                          <w:p w14:paraId="05E54F1B" w14:textId="77777777" w:rsidR="008656F9" w:rsidRDefault="008656F9" w:rsidP="00625E91">
                            <w:pPr>
                              <w:spacing w:after="0" w:line="240" w:lineRule="auto"/>
                            </w:pPr>
                          </w:p>
                          <w:p w14:paraId="4918707C"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3FA29" id="_x0000_s1110" type="#_x0000_t202" style="position:absolute;margin-left:75.25pt;margin-top:132pt;width:389pt;height:202.8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">
                <v:textbox>
                  <w:txbxContent>
                    <w:p w14:paraId="196059DB" w14:textId="77777777" w:rsidR="008656F9" w:rsidRDefault="008656F9" w:rsidP="00625E91">
                      <w:pPr>
                        <w:spacing w:after="0" w:line="240" w:lineRule="auto"/>
                      </w:pPr>
                    </w:p>
                    <w:p w14:paraId="2063F5E9" w14:textId="77777777" w:rsidR="008656F9" w:rsidRDefault="008656F9" w:rsidP="00625E91">
                      <w:pPr>
                        <w:spacing w:after="0" w:line="240" w:lineRule="auto"/>
                      </w:pPr>
                    </w:p>
                    <w:p w14:paraId="35DDACD5" w14:textId="77777777" w:rsidR="008656F9" w:rsidRDefault="008656F9" w:rsidP="00625E91">
                      <w:pPr>
                        <w:spacing w:after="0" w:line="240" w:lineRule="auto"/>
                      </w:pPr>
                    </w:p>
                    <w:p w14:paraId="143C4245" w14:textId="77777777" w:rsidR="008656F9" w:rsidRDefault="008656F9" w:rsidP="00625E91">
                      <w:pPr>
                        <w:spacing w:after="0" w:line="240" w:lineRule="auto"/>
                      </w:pPr>
                    </w:p>
                    <w:p w14:paraId="66C71134" w14:textId="77777777" w:rsidR="008656F9" w:rsidRDefault="008656F9" w:rsidP="00625E91">
                      <w:pPr>
                        <w:spacing w:after="0" w:line="240" w:lineRule="auto"/>
                      </w:pPr>
                    </w:p>
                    <w:p w14:paraId="7DEBE44F" w14:textId="77777777" w:rsidR="008656F9" w:rsidRDefault="008656F9" w:rsidP="00625E91">
                      <w:pPr>
                        <w:spacing w:after="0" w:line="240" w:lineRule="auto"/>
                      </w:pPr>
                    </w:p>
                    <w:p w14:paraId="5DA2A488" w14:textId="77777777" w:rsidR="008656F9" w:rsidRDefault="008656F9" w:rsidP="00625E91">
                      <w:pPr>
                        <w:spacing w:after="0" w:line="240" w:lineRule="auto"/>
                      </w:pPr>
                    </w:p>
                    <w:p w14:paraId="438EDCBC" w14:textId="77777777" w:rsidR="008656F9" w:rsidRDefault="008656F9" w:rsidP="00625E91">
                      <w:pPr>
                        <w:spacing w:after="0" w:line="240" w:lineRule="auto"/>
                      </w:pPr>
                    </w:p>
                    <w:p w14:paraId="5AB6DE47" w14:textId="77777777" w:rsidR="008656F9" w:rsidRDefault="008656F9" w:rsidP="00625E91">
                      <w:pPr>
                        <w:spacing w:after="0" w:line="240" w:lineRule="auto"/>
                      </w:pPr>
                    </w:p>
                    <w:p w14:paraId="347A3CA9" w14:textId="77777777" w:rsidR="008656F9" w:rsidRDefault="008656F9" w:rsidP="00625E91">
                      <w:pPr>
                        <w:spacing w:after="0" w:line="240" w:lineRule="auto"/>
                      </w:pPr>
                    </w:p>
                    <w:p w14:paraId="5075E454" w14:textId="77777777" w:rsidR="008656F9" w:rsidRDefault="008656F9" w:rsidP="00625E91">
                      <w:pPr>
                        <w:spacing w:after="0" w:line="240" w:lineRule="auto"/>
                      </w:pPr>
                    </w:p>
                    <w:p w14:paraId="55C5488D" w14:textId="77777777" w:rsidR="008656F9" w:rsidRDefault="008656F9" w:rsidP="00625E91">
                      <w:pPr>
                        <w:spacing w:after="0" w:line="240" w:lineRule="auto"/>
                      </w:pPr>
                    </w:p>
                    <w:p w14:paraId="0C7D217E" w14:textId="77777777" w:rsidR="008656F9" w:rsidRDefault="008656F9" w:rsidP="00625E91">
                      <w:pPr>
                        <w:spacing w:after="0" w:line="240" w:lineRule="auto"/>
                      </w:pPr>
                    </w:p>
                    <w:p w14:paraId="377A9133" w14:textId="77777777" w:rsidR="008656F9" w:rsidRDefault="008656F9" w:rsidP="00625E91">
                      <w:pPr>
                        <w:spacing w:after="0" w:line="240" w:lineRule="auto"/>
                      </w:pPr>
                    </w:p>
                    <w:p w14:paraId="742134BB" w14:textId="77777777" w:rsidR="008656F9" w:rsidRDefault="008656F9" w:rsidP="00625E91">
                      <w:pPr>
                        <w:spacing w:after="0" w:line="240" w:lineRule="auto"/>
                      </w:pPr>
                    </w:p>
                    <w:p w14:paraId="38F0D6A8" w14:textId="77777777" w:rsidR="008656F9" w:rsidRDefault="008656F9" w:rsidP="00625E91">
                      <w:pPr>
                        <w:spacing w:after="0" w:line="240" w:lineRule="auto"/>
                      </w:pPr>
                    </w:p>
                    <w:p w14:paraId="0A67B417" w14:textId="77777777" w:rsidR="008656F9" w:rsidRDefault="008656F9" w:rsidP="00625E91">
                      <w:pPr>
                        <w:spacing w:after="0" w:line="240" w:lineRule="auto"/>
                      </w:pPr>
                    </w:p>
                    <w:p w14:paraId="47748DA7" w14:textId="77777777" w:rsidR="008656F9" w:rsidRDefault="008656F9" w:rsidP="00625E91">
                      <w:pPr>
                        <w:spacing w:after="0" w:line="240" w:lineRule="auto"/>
                      </w:pPr>
                    </w:p>
                    <w:p w14:paraId="5D6B1B74" w14:textId="77777777" w:rsidR="008656F9" w:rsidRDefault="008656F9" w:rsidP="00625E91">
                      <w:pPr>
                        <w:spacing w:after="0" w:line="240" w:lineRule="auto"/>
                      </w:pPr>
                    </w:p>
                    <w:p w14:paraId="71091E89" w14:textId="77777777" w:rsidR="008656F9" w:rsidRDefault="008656F9" w:rsidP="00625E91">
                      <w:pPr>
                        <w:spacing w:after="0" w:line="240" w:lineRule="auto"/>
                      </w:pPr>
                    </w:p>
                    <w:p w14:paraId="05E54F1B" w14:textId="77777777" w:rsidR="008656F9" w:rsidRDefault="008656F9" w:rsidP="00625E91">
                      <w:pPr>
                        <w:spacing w:after="0" w:line="240" w:lineRule="auto"/>
                      </w:pPr>
                    </w:p>
                    <w:p w14:paraId="4918707C"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0F0716F9" wp14:editId="1E0906BB">
            <wp:extent cx="6186431" cy="4312256"/>
            <wp:effectExtent l="0" t="0" r="5080" b="0"/>
            <wp:docPr id="42"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rotWithShape="1">
                    <a:blip r:embed="rId75">
                      <a:extLst>
                        <a:ext uri="{28A0092B-C50C-407E-A947-70E740481C1C}">
                          <a14:useLocalDpi xmlns:a14="http://schemas.microsoft.com/office/drawing/2010/main" val="0"/>
                        </a:ext>
                      </a:extLst>
                    </a:blip>
                    <a:srcRect t="36223" b="5013"/>
                    <a:stretch/>
                  </pic:blipFill>
                  <pic:spPr bwMode="auto">
                    <a:xfrm>
                      <a:off x="0" y="0"/>
                      <a:ext cx="6186805" cy="4312516"/>
                    </a:xfrm>
                    <a:prstGeom prst="rect">
                      <a:avLst/>
                    </a:prstGeom>
                    <a:noFill/>
                    <a:ln>
                      <a:noFill/>
                    </a:ln>
                    <a:extLst>
                      <a:ext uri="{53640926-AAD7-44D8-BBD7-CCE9431645EC}">
                        <a14:shadowObscured xmlns:a14="http://schemas.microsoft.com/office/drawing/2010/main"/>
                      </a:ext>
                    </a:extLst>
                  </pic:spPr>
                </pic:pic>
              </a:graphicData>
            </a:graphic>
          </wp:inline>
        </w:drawing>
      </w:r>
    </w:p>
    <w:p w14:paraId="1334D659" w14:textId="45536EF3"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14 </w:t>
      </w:r>
      <w:r>
        <w:rPr>
          <w:rFonts w:ascii="Calibri" w:hAnsi="Calibri" w:cs="Calibri"/>
          <w:b/>
          <w:bCs/>
          <w:color w:val="000000"/>
          <w:sz w:val="22"/>
          <w:szCs w:val="22"/>
        </w:rPr>
        <w:t>Q# 59/</w:t>
      </w:r>
      <w:r w:rsidRPr="002C4341">
        <w:rPr>
          <w:rFonts w:cs="Calibri"/>
          <w:color w:val="000000"/>
          <w:sz w:val="22"/>
          <w:szCs w:val="22"/>
        </w:rPr>
        <w:t xml:space="preserve"> </w:t>
      </w:r>
      <w:r w:rsidRPr="002C4341">
        <w:rPr>
          <w:noProof/>
        </w:rPr>
        <w:t>IGCSE Chemistry/2017/s/Paper 43/</w:t>
      </w:r>
    </w:p>
    <w:p w14:paraId="6D0FCFE6" w14:textId="52CFBCA0"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33344" behindDoc="0" locked="0" layoutInCell="1" allowOverlap="1" wp14:anchorId="184F0E46" wp14:editId="0AA357BC">
                <wp:simplePos x="0" y="0"/>
                <wp:positionH relativeFrom="margin">
                  <wp:posOffset>1636023</wp:posOffset>
                </wp:positionH>
                <wp:positionV relativeFrom="paragraph">
                  <wp:posOffset>628867</wp:posOffset>
                </wp:positionV>
                <wp:extent cx="4716966" cy="1304693"/>
                <wp:effectExtent l="0" t="0" r="26670" b="1016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966" cy="1304693"/>
                        </a:xfrm>
                        <a:prstGeom prst="rect">
                          <a:avLst/>
                        </a:prstGeom>
                        <a:solidFill>
                          <a:srgbClr val="FFFFFF"/>
                        </a:solidFill>
                        <a:ln w="9525">
                          <a:solidFill>
                            <a:srgbClr val="000000"/>
                          </a:solidFill>
                          <a:miter lim="800000"/>
                          <a:headEnd/>
                          <a:tailEnd/>
                        </a:ln>
                      </wps:spPr>
                      <wps:txbx>
                        <w:txbxContent>
                          <w:p w14:paraId="24BB3C4D" w14:textId="77777777" w:rsidR="008656F9" w:rsidRDefault="008656F9" w:rsidP="00625E91">
                            <w:pPr>
                              <w:spacing w:after="0" w:line="240" w:lineRule="auto"/>
                            </w:pPr>
                          </w:p>
                          <w:p w14:paraId="3E052A31" w14:textId="77777777" w:rsidR="008656F9" w:rsidRDefault="008656F9" w:rsidP="00625E91">
                            <w:pPr>
                              <w:spacing w:after="0" w:line="240" w:lineRule="auto"/>
                            </w:pPr>
                          </w:p>
                          <w:p w14:paraId="673079EF" w14:textId="77777777" w:rsidR="008656F9" w:rsidRDefault="008656F9" w:rsidP="00625E91">
                            <w:pPr>
                              <w:spacing w:after="0" w:line="240" w:lineRule="auto"/>
                            </w:pPr>
                          </w:p>
                          <w:p w14:paraId="49C2A163" w14:textId="77777777" w:rsidR="008656F9" w:rsidRDefault="008656F9" w:rsidP="00625E91">
                            <w:pPr>
                              <w:spacing w:after="0" w:line="240" w:lineRule="auto"/>
                            </w:pPr>
                          </w:p>
                          <w:p w14:paraId="4AB62B74" w14:textId="77777777" w:rsidR="008656F9" w:rsidRDefault="008656F9" w:rsidP="00625E91">
                            <w:pPr>
                              <w:spacing w:after="0" w:line="240" w:lineRule="auto"/>
                            </w:pPr>
                          </w:p>
                          <w:p w14:paraId="49ADEED6" w14:textId="77777777" w:rsidR="008656F9" w:rsidRDefault="008656F9" w:rsidP="00625E91">
                            <w:pPr>
                              <w:spacing w:after="0" w:line="240" w:lineRule="auto"/>
                            </w:pPr>
                          </w:p>
                          <w:p w14:paraId="30B05E96" w14:textId="77777777" w:rsidR="008656F9" w:rsidRDefault="008656F9" w:rsidP="00625E91">
                            <w:pPr>
                              <w:spacing w:after="0" w:line="240" w:lineRule="auto"/>
                            </w:pPr>
                          </w:p>
                          <w:p w14:paraId="792967F8" w14:textId="77777777" w:rsidR="008656F9" w:rsidRDefault="008656F9" w:rsidP="00625E91">
                            <w:pPr>
                              <w:spacing w:after="0" w:line="240" w:lineRule="auto"/>
                            </w:pPr>
                          </w:p>
                          <w:p w14:paraId="4486A03C" w14:textId="77777777" w:rsidR="008656F9" w:rsidRDefault="008656F9" w:rsidP="00625E91">
                            <w:pPr>
                              <w:spacing w:after="0" w:line="240" w:lineRule="auto"/>
                            </w:pPr>
                          </w:p>
                          <w:p w14:paraId="7BBE0379" w14:textId="77777777" w:rsidR="008656F9" w:rsidRDefault="008656F9" w:rsidP="00625E91">
                            <w:pPr>
                              <w:spacing w:after="0" w:line="240" w:lineRule="auto"/>
                            </w:pPr>
                          </w:p>
                          <w:p w14:paraId="43982574" w14:textId="77777777" w:rsidR="008656F9" w:rsidRDefault="008656F9" w:rsidP="00625E91">
                            <w:pPr>
                              <w:spacing w:after="0" w:line="240" w:lineRule="auto"/>
                            </w:pPr>
                          </w:p>
                          <w:p w14:paraId="3EE1AD94" w14:textId="77777777" w:rsidR="008656F9" w:rsidRDefault="008656F9" w:rsidP="00625E91">
                            <w:pPr>
                              <w:spacing w:after="0" w:line="240" w:lineRule="auto"/>
                            </w:pPr>
                          </w:p>
                          <w:p w14:paraId="72CCE9D1" w14:textId="77777777" w:rsidR="008656F9" w:rsidRDefault="008656F9" w:rsidP="00625E91">
                            <w:pPr>
                              <w:spacing w:after="0" w:line="240" w:lineRule="auto"/>
                            </w:pPr>
                          </w:p>
                          <w:p w14:paraId="3A32FC13" w14:textId="77777777" w:rsidR="008656F9" w:rsidRDefault="008656F9" w:rsidP="00625E91">
                            <w:pPr>
                              <w:spacing w:after="0" w:line="240" w:lineRule="auto"/>
                            </w:pPr>
                          </w:p>
                          <w:p w14:paraId="50FD3633" w14:textId="77777777" w:rsidR="008656F9" w:rsidRDefault="008656F9" w:rsidP="00625E91">
                            <w:pPr>
                              <w:spacing w:after="0" w:line="240" w:lineRule="auto"/>
                            </w:pPr>
                          </w:p>
                          <w:p w14:paraId="1D151F71" w14:textId="77777777" w:rsidR="008656F9" w:rsidRDefault="008656F9" w:rsidP="00625E91">
                            <w:pPr>
                              <w:spacing w:after="0" w:line="240" w:lineRule="auto"/>
                            </w:pPr>
                          </w:p>
                          <w:p w14:paraId="4E63EE84" w14:textId="77777777" w:rsidR="008656F9" w:rsidRDefault="008656F9" w:rsidP="00625E91">
                            <w:pPr>
                              <w:spacing w:after="0" w:line="240" w:lineRule="auto"/>
                            </w:pPr>
                          </w:p>
                          <w:p w14:paraId="6AC22E32" w14:textId="77777777" w:rsidR="008656F9" w:rsidRDefault="008656F9" w:rsidP="00625E91">
                            <w:pPr>
                              <w:spacing w:after="0" w:line="240" w:lineRule="auto"/>
                            </w:pPr>
                          </w:p>
                          <w:p w14:paraId="367311C0" w14:textId="77777777" w:rsidR="008656F9" w:rsidRDefault="008656F9" w:rsidP="00625E91">
                            <w:pPr>
                              <w:spacing w:after="0" w:line="240" w:lineRule="auto"/>
                            </w:pPr>
                          </w:p>
                          <w:p w14:paraId="777CC791" w14:textId="77777777" w:rsidR="008656F9" w:rsidRDefault="008656F9" w:rsidP="00625E91">
                            <w:pPr>
                              <w:spacing w:after="0" w:line="240" w:lineRule="auto"/>
                            </w:pPr>
                          </w:p>
                          <w:p w14:paraId="0900F732" w14:textId="77777777" w:rsidR="008656F9" w:rsidRDefault="008656F9" w:rsidP="00625E91">
                            <w:pPr>
                              <w:spacing w:after="0" w:line="240" w:lineRule="auto"/>
                            </w:pPr>
                          </w:p>
                          <w:p w14:paraId="0517F3D6"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F0E46" id="_x0000_s1111" type="#_x0000_t202" style="position:absolute;margin-left:128.8pt;margin-top:49.5pt;width:371.4pt;height:102.7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BYKQIAAE8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">
                <v:textbox>
                  <w:txbxContent>
                    <w:p w14:paraId="24BB3C4D" w14:textId="77777777" w:rsidR="008656F9" w:rsidRDefault="008656F9" w:rsidP="00625E91">
                      <w:pPr>
                        <w:spacing w:after="0" w:line="240" w:lineRule="auto"/>
                      </w:pPr>
                    </w:p>
                    <w:p w14:paraId="3E052A31" w14:textId="77777777" w:rsidR="008656F9" w:rsidRDefault="008656F9" w:rsidP="00625E91">
                      <w:pPr>
                        <w:spacing w:after="0" w:line="240" w:lineRule="auto"/>
                      </w:pPr>
                    </w:p>
                    <w:p w14:paraId="673079EF" w14:textId="77777777" w:rsidR="008656F9" w:rsidRDefault="008656F9" w:rsidP="00625E91">
                      <w:pPr>
                        <w:spacing w:after="0" w:line="240" w:lineRule="auto"/>
                      </w:pPr>
                    </w:p>
                    <w:p w14:paraId="49C2A163" w14:textId="77777777" w:rsidR="008656F9" w:rsidRDefault="008656F9" w:rsidP="00625E91">
                      <w:pPr>
                        <w:spacing w:after="0" w:line="240" w:lineRule="auto"/>
                      </w:pPr>
                    </w:p>
                    <w:p w14:paraId="4AB62B74" w14:textId="77777777" w:rsidR="008656F9" w:rsidRDefault="008656F9" w:rsidP="00625E91">
                      <w:pPr>
                        <w:spacing w:after="0" w:line="240" w:lineRule="auto"/>
                      </w:pPr>
                    </w:p>
                    <w:p w14:paraId="49ADEED6" w14:textId="77777777" w:rsidR="008656F9" w:rsidRDefault="008656F9" w:rsidP="00625E91">
                      <w:pPr>
                        <w:spacing w:after="0" w:line="240" w:lineRule="auto"/>
                      </w:pPr>
                    </w:p>
                    <w:p w14:paraId="30B05E96" w14:textId="77777777" w:rsidR="008656F9" w:rsidRDefault="008656F9" w:rsidP="00625E91">
                      <w:pPr>
                        <w:spacing w:after="0" w:line="240" w:lineRule="auto"/>
                      </w:pPr>
                    </w:p>
                    <w:p w14:paraId="792967F8" w14:textId="77777777" w:rsidR="008656F9" w:rsidRDefault="008656F9" w:rsidP="00625E91">
                      <w:pPr>
                        <w:spacing w:after="0" w:line="240" w:lineRule="auto"/>
                      </w:pPr>
                    </w:p>
                    <w:p w14:paraId="4486A03C" w14:textId="77777777" w:rsidR="008656F9" w:rsidRDefault="008656F9" w:rsidP="00625E91">
                      <w:pPr>
                        <w:spacing w:after="0" w:line="240" w:lineRule="auto"/>
                      </w:pPr>
                    </w:p>
                    <w:p w14:paraId="7BBE0379" w14:textId="77777777" w:rsidR="008656F9" w:rsidRDefault="008656F9" w:rsidP="00625E91">
                      <w:pPr>
                        <w:spacing w:after="0" w:line="240" w:lineRule="auto"/>
                      </w:pPr>
                    </w:p>
                    <w:p w14:paraId="43982574" w14:textId="77777777" w:rsidR="008656F9" w:rsidRDefault="008656F9" w:rsidP="00625E91">
                      <w:pPr>
                        <w:spacing w:after="0" w:line="240" w:lineRule="auto"/>
                      </w:pPr>
                    </w:p>
                    <w:p w14:paraId="3EE1AD94" w14:textId="77777777" w:rsidR="008656F9" w:rsidRDefault="008656F9" w:rsidP="00625E91">
                      <w:pPr>
                        <w:spacing w:after="0" w:line="240" w:lineRule="auto"/>
                      </w:pPr>
                    </w:p>
                    <w:p w14:paraId="72CCE9D1" w14:textId="77777777" w:rsidR="008656F9" w:rsidRDefault="008656F9" w:rsidP="00625E91">
                      <w:pPr>
                        <w:spacing w:after="0" w:line="240" w:lineRule="auto"/>
                      </w:pPr>
                    </w:p>
                    <w:p w14:paraId="3A32FC13" w14:textId="77777777" w:rsidR="008656F9" w:rsidRDefault="008656F9" w:rsidP="00625E91">
                      <w:pPr>
                        <w:spacing w:after="0" w:line="240" w:lineRule="auto"/>
                      </w:pPr>
                    </w:p>
                    <w:p w14:paraId="50FD3633" w14:textId="77777777" w:rsidR="008656F9" w:rsidRDefault="008656F9" w:rsidP="00625E91">
                      <w:pPr>
                        <w:spacing w:after="0" w:line="240" w:lineRule="auto"/>
                      </w:pPr>
                    </w:p>
                    <w:p w14:paraId="1D151F71" w14:textId="77777777" w:rsidR="008656F9" w:rsidRDefault="008656F9" w:rsidP="00625E91">
                      <w:pPr>
                        <w:spacing w:after="0" w:line="240" w:lineRule="auto"/>
                      </w:pPr>
                    </w:p>
                    <w:p w14:paraId="4E63EE84" w14:textId="77777777" w:rsidR="008656F9" w:rsidRDefault="008656F9" w:rsidP="00625E91">
                      <w:pPr>
                        <w:spacing w:after="0" w:line="240" w:lineRule="auto"/>
                      </w:pPr>
                    </w:p>
                    <w:p w14:paraId="6AC22E32" w14:textId="77777777" w:rsidR="008656F9" w:rsidRDefault="008656F9" w:rsidP="00625E91">
                      <w:pPr>
                        <w:spacing w:after="0" w:line="240" w:lineRule="auto"/>
                      </w:pPr>
                    </w:p>
                    <w:p w14:paraId="367311C0" w14:textId="77777777" w:rsidR="008656F9" w:rsidRDefault="008656F9" w:rsidP="00625E91">
                      <w:pPr>
                        <w:spacing w:after="0" w:line="240" w:lineRule="auto"/>
                      </w:pPr>
                    </w:p>
                    <w:p w14:paraId="777CC791" w14:textId="77777777" w:rsidR="008656F9" w:rsidRDefault="008656F9" w:rsidP="00625E91">
                      <w:pPr>
                        <w:spacing w:after="0" w:line="240" w:lineRule="auto"/>
                      </w:pPr>
                    </w:p>
                    <w:p w14:paraId="0900F732" w14:textId="77777777" w:rsidR="008656F9" w:rsidRDefault="008656F9" w:rsidP="00625E91">
                      <w:pPr>
                        <w:spacing w:after="0" w:line="240" w:lineRule="auto"/>
                      </w:pPr>
                    </w:p>
                    <w:p w14:paraId="0517F3D6"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5B53F738" wp14:editId="3F3FFD87">
            <wp:extent cx="6625048" cy="2072758"/>
            <wp:effectExtent l="0" t="0" r="4445" b="3810"/>
            <wp:docPr id="36"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rotWithShape="1">
                    <a:blip r:embed="rId76">
                      <a:extLst>
                        <a:ext uri="{28A0092B-C50C-407E-A947-70E740481C1C}">
                          <a14:useLocalDpi xmlns:a14="http://schemas.microsoft.com/office/drawing/2010/main" val="0"/>
                        </a:ext>
                      </a:extLst>
                    </a:blip>
                    <a:srcRect t="20598" b="45373"/>
                    <a:stretch/>
                  </pic:blipFill>
                  <pic:spPr bwMode="auto">
                    <a:xfrm>
                      <a:off x="0" y="0"/>
                      <a:ext cx="6626225" cy="2073126"/>
                    </a:xfrm>
                    <a:prstGeom prst="rect">
                      <a:avLst/>
                    </a:prstGeom>
                    <a:noFill/>
                    <a:ln>
                      <a:noFill/>
                    </a:ln>
                    <a:extLst>
                      <a:ext uri="{53640926-AAD7-44D8-BBD7-CCE9431645EC}">
                        <a14:shadowObscured xmlns:a14="http://schemas.microsoft.com/office/drawing/2010/main"/>
                      </a:ext>
                    </a:extLst>
                  </pic:spPr>
                </pic:pic>
              </a:graphicData>
            </a:graphic>
          </wp:inline>
        </w:drawing>
      </w:r>
    </w:p>
    <w:p w14:paraId="12A793E8" w14:textId="17D7150A"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35392" behindDoc="0" locked="0" layoutInCell="1" allowOverlap="1" wp14:anchorId="18662CB2" wp14:editId="15375561">
                <wp:simplePos x="0" y="0"/>
                <wp:positionH relativeFrom="margin">
                  <wp:posOffset>509749</wp:posOffset>
                </wp:positionH>
                <wp:positionV relativeFrom="paragraph">
                  <wp:posOffset>381217</wp:posOffset>
                </wp:positionV>
                <wp:extent cx="5441795" cy="981307"/>
                <wp:effectExtent l="0" t="0" r="26035" b="28575"/>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795" cy="981307"/>
                        </a:xfrm>
                        <a:prstGeom prst="rect">
                          <a:avLst/>
                        </a:prstGeom>
                        <a:solidFill>
                          <a:srgbClr val="FFFFFF"/>
                        </a:solidFill>
                        <a:ln w="9525">
                          <a:solidFill>
                            <a:srgbClr val="000000"/>
                          </a:solidFill>
                          <a:miter lim="800000"/>
                          <a:headEnd/>
                          <a:tailEnd/>
                        </a:ln>
                      </wps:spPr>
                      <wps:txbx>
                        <w:txbxContent>
                          <w:p w14:paraId="275C2B24" w14:textId="77777777" w:rsidR="008656F9" w:rsidRDefault="008656F9" w:rsidP="00625E91">
                            <w:pPr>
                              <w:spacing w:after="0" w:line="240" w:lineRule="auto"/>
                            </w:pPr>
                          </w:p>
                          <w:p w14:paraId="15EFDA06" w14:textId="77777777" w:rsidR="008656F9" w:rsidRDefault="008656F9" w:rsidP="00625E91">
                            <w:pPr>
                              <w:spacing w:after="0" w:line="240" w:lineRule="auto"/>
                            </w:pPr>
                          </w:p>
                          <w:p w14:paraId="2D8BE445" w14:textId="77777777" w:rsidR="008656F9" w:rsidRDefault="008656F9" w:rsidP="00625E91">
                            <w:pPr>
                              <w:spacing w:after="0" w:line="240" w:lineRule="auto"/>
                            </w:pPr>
                          </w:p>
                          <w:p w14:paraId="6AC10338" w14:textId="77777777" w:rsidR="008656F9" w:rsidRDefault="008656F9" w:rsidP="00625E91">
                            <w:pPr>
                              <w:spacing w:after="0" w:line="240" w:lineRule="auto"/>
                            </w:pPr>
                          </w:p>
                          <w:p w14:paraId="09A55CDE" w14:textId="77777777" w:rsidR="008656F9" w:rsidRDefault="008656F9" w:rsidP="00625E91">
                            <w:pPr>
                              <w:spacing w:after="0" w:line="240" w:lineRule="auto"/>
                            </w:pPr>
                          </w:p>
                          <w:p w14:paraId="27E86074" w14:textId="77777777" w:rsidR="008656F9" w:rsidRDefault="008656F9" w:rsidP="00625E91">
                            <w:pPr>
                              <w:spacing w:after="0" w:line="240" w:lineRule="auto"/>
                            </w:pPr>
                          </w:p>
                          <w:p w14:paraId="18C917A3" w14:textId="77777777" w:rsidR="008656F9" w:rsidRDefault="008656F9" w:rsidP="00625E91">
                            <w:pPr>
                              <w:spacing w:after="0" w:line="240" w:lineRule="auto"/>
                            </w:pPr>
                          </w:p>
                          <w:p w14:paraId="759C855A" w14:textId="77777777" w:rsidR="008656F9" w:rsidRDefault="008656F9" w:rsidP="00625E91">
                            <w:pPr>
                              <w:spacing w:after="0" w:line="240" w:lineRule="auto"/>
                            </w:pPr>
                          </w:p>
                          <w:p w14:paraId="10B4D64B" w14:textId="77777777" w:rsidR="008656F9" w:rsidRDefault="008656F9" w:rsidP="00625E91">
                            <w:pPr>
                              <w:spacing w:after="0" w:line="240" w:lineRule="auto"/>
                            </w:pPr>
                          </w:p>
                          <w:p w14:paraId="048DB3D2" w14:textId="77777777" w:rsidR="008656F9" w:rsidRDefault="008656F9" w:rsidP="00625E91">
                            <w:pPr>
                              <w:spacing w:after="0" w:line="240" w:lineRule="auto"/>
                            </w:pPr>
                          </w:p>
                          <w:p w14:paraId="4B383816" w14:textId="77777777" w:rsidR="008656F9" w:rsidRDefault="008656F9" w:rsidP="00625E91">
                            <w:pPr>
                              <w:spacing w:after="0" w:line="240" w:lineRule="auto"/>
                            </w:pPr>
                          </w:p>
                          <w:p w14:paraId="46CC71B1" w14:textId="77777777" w:rsidR="008656F9" w:rsidRDefault="008656F9" w:rsidP="00625E91">
                            <w:pPr>
                              <w:spacing w:after="0" w:line="240" w:lineRule="auto"/>
                            </w:pPr>
                          </w:p>
                          <w:p w14:paraId="2C327B01" w14:textId="77777777" w:rsidR="008656F9" w:rsidRDefault="008656F9" w:rsidP="00625E91">
                            <w:pPr>
                              <w:spacing w:after="0" w:line="240" w:lineRule="auto"/>
                            </w:pPr>
                          </w:p>
                          <w:p w14:paraId="27A597D4" w14:textId="77777777" w:rsidR="008656F9" w:rsidRDefault="008656F9" w:rsidP="00625E91">
                            <w:pPr>
                              <w:spacing w:after="0" w:line="240" w:lineRule="auto"/>
                            </w:pPr>
                          </w:p>
                          <w:p w14:paraId="16BE57EA" w14:textId="77777777" w:rsidR="008656F9" w:rsidRDefault="008656F9" w:rsidP="00625E91">
                            <w:pPr>
                              <w:spacing w:after="0" w:line="240" w:lineRule="auto"/>
                            </w:pPr>
                          </w:p>
                          <w:p w14:paraId="1F3F72D1" w14:textId="77777777" w:rsidR="008656F9" w:rsidRDefault="008656F9" w:rsidP="00625E91">
                            <w:pPr>
                              <w:spacing w:after="0" w:line="240" w:lineRule="auto"/>
                            </w:pPr>
                          </w:p>
                          <w:p w14:paraId="6024885A" w14:textId="77777777" w:rsidR="008656F9" w:rsidRDefault="008656F9" w:rsidP="00625E91">
                            <w:pPr>
                              <w:spacing w:after="0" w:line="240" w:lineRule="auto"/>
                            </w:pPr>
                          </w:p>
                          <w:p w14:paraId="748FC905" w14:textId="77777777" w:rsidR="008656F9" w:rsidRDefault="008656F9" w:rsidP="00625E91">
                            <w:pPr>
                              <w:spacing w:after="0" w:line="240" w:lineRule="auto"/>
                            </w:pPr>
                          </w:p>
                          <w:p w14:paraId="4B1FCD56" w14:textId="77777777" w:rsidR="008656F9" w:rsidRDefault="008656F9" w:rsidP="00625E91">
                            <w:pPr>
                              <w:spacing w:after="0" w:line="240" w:lineRule="auto"/>
                            </w:pPr>
                          </w:p>
                          <w:p w14:paraId="1E153449" w14:textId="77777777" w:rsidR="008656F9" w:rsidRDefault="008656F9" w:rsidP="00625E91">
                            <w:pPr>
                              <w:spacing w:after="0" w:line="240" w:lineRule="auto"/>
                            </w:pPr>
                          </w:p>
                          <w:p w14:paraId="2E839868" w14:textId="77777777" w:rsidR="008656F9" w:rsidRDefault="008656F9" w:rsidP="00625E91">
                            <w:pPr>
                              <w:spacing w:after="0" w:line="240" w:lineRule="auto"/>
                            </w:pPr>
                          </w:p>
                          <w:p w14:paraId="097A96FD"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62CB2" id="_x0000_s1112" type="#_x0000_t202" style="position:absolute;margin-left:40.15pt;margin-top:30pt;width:428.5pt;height:77.2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kKAIAAE4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">
                <v:textbox>
                  <w:txbxContent>
                    <w:p w14:paraId="275C2B24" w14:textId="77777777" w:rsidR="008656F9" w:rsidRDefault="008656F9" w:rsidP="00625E91">
                      <w:pPr>
                        <w:spacing w:after="0" w:line="240" w:lineRule="auto"/>
                      </w:pPr>
                    </w:p>
                    <w:p w14:paraId="15EFDA06" w14:textId="77777777" w:rsidR="008656F9" w:rsidRDefault="008656F9" w:rsidP="00625E91">
                      <w:pPr>
                        <w:spacing w:after="0" w:line="240" w:lineRule="auto"/>
                      </w:pPr>
                    </w:p>
                    <w:p w14:paraId="2D8BE445" w14:textId="77777777" w:rsidR="008656F9" w:rsidRDefault="008656F9" w:rsidP="00625E91">
                      <w:pPr>
                        <w:spacing w:after="0" w:line="240" w:lineRule="auto"/>
                      </w:pPr>
                    </w:p>
                    <w:p w14:paraId="6AC10338" w14:textId="77777777" w:rsidR="008656F9" w:rsidRDefault="008656F9" w:rsidP="00625E91">
                      <w:pPr>
                        <w:spacing w:after="0" w:line="240" w:lineRule="auto"/>
                      </w:pPr>
                    </w:p>
                    <w:p w14:paraId="09A55CDE" w14:textId="77777777" w:rsidR="008656F9" w:rsidRDefault="008656F9" w:rsidP="00625E91">
                      <w:pPr>
                        <w:spacing w:after="0" w:line="240" w:lineRule="auto"/>
                      </w:pPr>
                    </w:p>
                    <w:p w14:paraId="27E86074" w14:textId="77777777" w:rsidR="008656F9" w:rsidRDefault="008656F9" w:rsidP="00625E91">
                      <w:pPr>
                        <w:spacing w:after="0" w:line="240" w:lineRule="auto"/>
                      </w:pPr>
                    </w:p>
                    <w:p w14:paraId="18C917A3" w14:textId="77777777" w:rsidR="008656F9" w:rsidRDefault="008656F9" w:rsidP="00625E91">
                      <w:pPr>
                        <w:spacing w:after="0" w:line="240" w:lineRule="auto"/>
                      </w:pPr>
                    </w:p>
                    <w:p w14:paraId="759C855A" w14:textId="77777777" w:rsidR="008656F9" w:rsidRDefault="008656F9" w:rsidP="00625E91">
                      <w:pPr>
                        <w:spacing w:after="0" w:line="240" w:lineRule="auto"/>
                      </w:pPr>
                    </w:p>
                    <w:p w14:paraId="10B4D64B" w14:textId="77777777" w:rsidR="008656F9" w:rsidRDefault="008656F9" w:rsidP="00625E91">
                      <w:pPr>
                        <w:spacing w:after="0" w:line="240" w:lineRule="auto"/>
                      </w:pPr>
                    </w:p>
                    <w:p w14:paraId="048DB3D2" w14:textId="77777777" w:rsidR="008656F9" w:rsidRDefault="008656F9" w:rsidP="00625E91">
                      <w:pPr>
                        <w:spacing w:after="0" w:line="240" w:lineRule="auto"/>
                      </w:pPr>
                    </w:p>
                    <w:p w14:paraId="4B383816" w14:textId="77777777" w:rsidR="008656F9" w:rsidRDefault="008656F9" w:rsidP="00625E91">
                      <w:pPr>
                        <w:spacing w:after="0" w:line="240" w:lineRule="auto"/>
                      </w:pPr>
                    </w:p>
                    <w:p w14:paraId="46CC71B1" w14:textId="77777777" w:rsidR="008656F9" w:rsidRDefault="008656F9" w:rsidP="00625E91">
                      <w:pPr>
                        <w:spacing w:after="0" w:line="240" w:lineRule="auto"/>
                      </w:pPr>
                    </w:p>
                    <w:p w14:paraId="2C327B01" w14:textId="77777777" w:rsidR="008656F9" w:rsidRDefault="008656F9" w:rsidP="00625E91">
                      <w:pPr>
                        <w:spacing w:after="0" w:line="240" w:lineRule="auto"/>
                      </w:pPr>
                    </w:p>
                    <w:p w14:paraId="27A597D4" w14:textId="77777777" w:rsidR="008656F9" w:rsidRDefault="008656F9" w:rsidP="00625E91">
                      <w:pPr>
                        <w:spacing w:after="0" w:line="240" w:lineRule="auto"/>
                      </w:pPr>
                    </w:p>
                    <w:p w14:paraId="16BE57EA" w14:textId="77777777" w:rsidR="008656F9" w:rsidRDefault="008656F9" w:rsidP="00625E91">
                      <w:pPr>
                        <w:spacing w:after="0" w:line="240" w:lineRule="auto"/>
                      </w:pPr>
                    </w:p>
                    <w:p w14:paraId="1F3F72D1" w14:textId="77777777" w:rsidR="008656F9" w:rsidRDefault="008656F9" w:rsidP="00625E91">
                      <w:pPr>
                        <w:spacing w:after="0" w:line="240" w:lineRule="auto"/>
                      </w:pPr>
                    </w:p>
                    <w:p w14:paraId="6024885A" w14:textId="77777777" w:rsidR="008656F9" w:rsidRDefault="008656F9" w:rsidP="00625E91">
                      <w:pPr>
                        <w:spacing w:after="0" w:line="240" w:lineRule="auto"/>
                      </w:pPr>
                    </w:p>
                    <w:p w14:paraId="748FC905" w14:textId="77777777" w:rsidR="008656F9" w:rsidRDefault="008656F9" w:rsidP="00625E91">
                      <w:pPr>
                        <w:spacing w:after="0" w:line="240" w:lineRule="auto"/>
                      </w:pPr>
                    </w:p>
                    <w:p w14:paraId="4B1FCD56" w14:textId="77777777" w:rsidR="008656F9" w:rsidRDefault="008656F9" w:rsidP="00625E91">
                      <w:pPr>
                        <w:spacing w:after="0" w:line="240" w:lineRule="auto"/>
                      </w:pPr>
                    </w:p>
                    <w:p w14:paraId="1E153449" w14:textId="77777777" w:rsidR="008656F9" w:rsidRDefault="008656F9" w:rsidP="00625E91">
                      <w:pPr>
                        <w:spacing w:after="0" w:line="240" w:lineRule="auto"/>
                      </w:pPr>
                    </w:p>
                    <w:p w14:paraId="2E839868" w14:textId="77777777" w:rsidR="008656F9" w:rsidRDefault="008656F9" w:rsidP="00625E91">
                      <w:pPr>
                        <w:spacing w:after="0" w:line="240" w:lineRule="auto"/>
                      </w:pPr>
                    </w:p>
                    <w:p w14:paraId="097A96FD"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14EE0A40" wp14:editId="0B0BE370">
            <wp:extent cx="6329611" cy="1329070"/>
            <wp:effectExtent l="0" t="0" r="0" b="4445"/>
            <wp:docPr id="37"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rotWithShape="1">
                    <a:blip r:embed="rId77">
                      <a:extLst>
                        <a:ext uri="{28A0092B-C50C-407E-A947-70E740481C1C}">
                          <a14:useLocalDpi xmlns:a14="http://schemas.microsoft.com/office/drawing/2010/main" val="0"/>
                        </a:ext>
                      </a:extLst>
                    </a:blip>
                    <a:srcRect t="33700" b="50927"/>
                    <a:stretch/>
                  </pic:blipFill>
                  <pic:spPr bwMode="auto">
                    <a:xfrm>
                      <a:off x="0" y="0"/>
                      <a:ext cx="6329680" cy="1329085"/>
                    </a:xfrm>
                    <a:prstGeom prst="rect">
                      <a:avLst/>
                    </a:prstGeom>
                    <a:noFill/>
                    <a:ln>
                      <a:noFill/>
                    </a:ln>
                    <a:extLst>
                      <a:ext uri="{53640926-AAD7-44D8-BBD7-CCE9431645EC}">
                        <a14:shadowObscured xmlns:a14="http://schemas.microsoft.com/office/drawing/2010/main"/>
                      </a:ext>
                    </a:extLst>
                  </pic:spPr>
                </pic:pic>
              </a:graphicData>
            </a:graphic>
          </wp:inline>
        </w:drawing>
      </w:r>
    </w:p>
    <w:p w14:paraId="31E55284"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41E1EDBE" w14:textId="6BB98C1C"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14 </w:t>
      </w:r>
      <w:r>
        <w:rPr>
          <w:rFonts w:ascii="Calibri" w:hAnsi="Calibri" w:cs="Calibri"/>
          <w:b/>
          <w:bCs/>
          <w:color w:val="000000"/>
          <w:sz w:val="22"/>
          <w:szCs w:val="22"/>
        </w:rPr>
        <w:t>Q# 60/</w:t>
      </w:r>
      <w:r w:rsidRPr="002C4341">
        <w:rPr>
          <w:rFonts w:cs="Calibri"/>
          <w:color w:val="000000"/>
          <w:sz w:val="22"/>
          <w:szCs w:val="22"/>
        </w:rPr>
        <w:t xml:space="preserve"> </w:t>
      </w:r>
      <w:r w:rsidRPr="002C4341">
        <w:rPr>
          <w:noProof/>
        </w:rPr>
        <w:t>IGCSE Chemistry/2017/s/Paper 41/</w:t>
      </w:r>
    </w:p>
    <w:p w14:paraId="136A7049" w14:textId="4F2D55E0"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37440" behindDoc="0" locked="0" layoutInCell="1" allowOverlap="1" wp14:anchorId="56DB0F49" wp14:editId="07A2C45F">
                <wp:simplePos x="0" y="0"/>
                <wp:positionH relativeFrom="margin">
                  <wp:posOffset>208667</wp:posOffset>
                </wp:positionH>
                <wp:positionV relativeFrom="paragraph">
                  <wp:posOffset>1174316</wp:posOffset>
                </wp:positionV>
                <wp:extent cx="5891747" cy="2598234"/>
                <wp:effectExtent l="0" t="0" r="13970" b="12065"/>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747" cy="2598234"/>
                        </a:xfrm>
                        <a:prstGeom prst="rect">
                          <a:avLst/>
                        </a:prstGeom>
                        <a:solidFill>
                          <a:srgbClr val="FFFFFF"/>
                        </a:solidFill>
                        <a:ln w="9525">
                          <a:solidFill>
                            <a:srgbClr val="000000"/>
                          </a:solidFill>
                          <a:miter lim="800000"/>
                          <a:headEnd/>
                          <a:tailEnd/>
                        </a:ln>
                      </wps:spPr>
                      <wps:txbx>
                        <w:txbxContent>
                          <w:p w14:paraId="201DB67F" w14:textId="77777777" w:rsidR="008656F9" w:rsidRDefault="008656F9" w:rsidP="00625E91">
                            <w:pPr>
                              <w:spacing w:after="0" w:line="240" w:lineRule="auto"/>
                            </w:pPr>
                          </w:p>
                          <w:p w14:paraId="2EEEE5FA" w14:textId="77777777" w:rsidR="008656F9" w:rsidRDefault="008656F9" w:rsidP="00625E91">
                            <w:pPr>
                              <w:spacing w:after="0" w:line="240" w:lineRule="auto"/>
                            </w:pPr>
                          </w:p>
                          <w:p w14:paraId="1DF9785F" w14:textId="77777777" w:rsidR="008656F9" w:rsidRDefault="008656F9" w:rsidP="00625E91">
                            <w:pPr>
                              <w:spacing w:after="0" w:line="240" w:lineRule="auto"/>
                            </w:pPr>
                          </w:p>
                          <w:p w14:paraId="068B921B" w14:textId="77777777" w:rsidR="008656F9" w:rsidRDefault="008656F9" w:rsidP="00625E91">
                            <w:pPr>
                              <w:spacing w:after="0" w:line="240" w:lineRule="auto"/>
                            </w:pPr>
                          </w:p>
                          <w:p w14:paraId="3370D520" w14:textId="77777777" w:rsidR="008656F9" w:rsidRDefault="008656F9" w:rsidP="00625E91">
                            <w:pPr>
                              <w:spacing w:after="0" w:line="240" w:lineRule="auto"/>
                            </w:pPr>
                          </w:p>
                          <w:p w14:paraId="0AACF2C3" w14:textId="77777777" w:rsidR="008656F9" w:rsidRDefault="008656F9" w:rsidP="00625E91">
                            <w:pPr>
                              <w:spacing w:after="0" w:line="240" w:lineRule="auto"/>
                            </w:pPr>
                          </w:p>
                          <w:p w14:paraId="27E9D6EB" w14:textId="77777777" w:rsidR="008656F9" w:rsidRDefault="008656F9" w:rsidP="00625E91">
                            <w:pPr>
                              <w:spacing w:after="0" w:line="240" w:lineRule="auto"/>
                            </w:pPr>
                          </w:p>
                          <w:p w14:paraId="50E6B210" w14:textId="77777777" w:rsidR="008656F9" w:rsidRDefault="008656F9" w:rsidP="00625E91">
                            <w:pPr>
                              <w:spacing w:after="0" w:line="240" w:lineRule="auto"/>
                            </w:pPr>
                          </w:p>
                          <w:p w14:paraId="3D49EE99" w14:textId="77777777" w:rsidR="008656F9" w:rsidRDefault="008656F9" w:rsidP="00625E91">
                            <w:pPr>
                              <w:spacing w:after="0" w:line="240" w:lineRule="auto"/>
                            </w:pPr>
                          </w:p>
                          <w:p w14:paraId="585334CE" w14:textId="77777777" w:rsidR="008656F9" w:rsidRDefault="008656F9" w:rsidP="00625E91">
                            <w:pPr>
                              <w:spacing w:after="0" w:line="240" w:lineRule="auto"/>
                            </w:pPr>
                          </w:p>
                          <w:p w14:paraId="0B1D98C8" w14:textId="77777777" w:rsidR="008656F9" w:rsidRDefault="008656F9" w:rsidP="00625E91">
                            <w:pPr>
                              <w:spacing w:after="0" w:line="240" w:lineRule="auto"/>
                            </w:pPr>
                          </w:p>
                          <w:p w14:paraId="097AF140" w14:textId="77777777" w:rsidR="008656F9" w:rsidRDefault="008656F9" w:rsidP="00625E91">
                            <w:pPr>
                              <w:spacing w:after="0" w:line="240" w:lineRule="auto"/>
                            </w:pPr>
                          </w:p>
                          <w:p w14:paraId="4C85C764" w14:textId="77777777" w:rsidR="008656F9" w:rsidRDefault="008656F9" w:rsidP="00625E91">
                            <w:pPr>
                              <w:spacing w:after="0" w:line="240" w:lineRule="auto"/>
                            </w:pPr>
                          </w:p>
                          <w:p w14:paraId="433F286F" w14:textId="77777777" w:rsidR="008656F9" w:rsidRDefault="008656F9" w:rsidP="00625E91">
                            <w:pPr>
                              <w:spacing w:after="0" w:line="240" w:lineRule="auto"/>
                            </w:pPr>
                          </w:p>
                          <w:p w14:paraId="68FF13BF" w14:textId="77777777" w:rsidR="008656F9" w:rsidRDefault="008656F9" w:rsidP="00625E91">
                            <w:pPr>
                              <w:spacing w:after="0" w:line="240" w:lineRule="auto"/>
                            </w:pPr>
                          </w:p>
                          <w:p w14:paraId="1CA57608" w14:textId="77777777" w:rsidR="008656F9" w:rsidRDefault="008656F9" w:rsidP="00625E91">
                            <w:pPr>
                              <w:spacing w:after="0" w:line="240" w:lineRule="auto"/>
                            </w:pPr>
                          </w:p>
                          <w:p w14:paraId="12ADDD1D" w14:textId="77777777" w:rsidR="008656F9" w:rsidRDefault="008656F9" w:rsidP="00625E91">
                            <w:pPr>
                              <w:spacing w:after="0" w:line="240" w:lineRule="auto"/>
                            </w:pPr>
                          </w:p>
                          <w:p w14:paraId="33084A99" w14:textId="77777777" w:rsidR="008656F9" w:rsidRDefault="008656F9" w:rsidP="00625E91">
                            <w:pPr>
                              <w:spacing w:after="0" w:line="240" w:lineRule="auto"/>
                            </w:pPr>
                          </w:p>
                          <w:p w14:paraId="602297BD" w14:textId="77777777" w:rsidR="008656F9" w:rsidRDefault="008656F9" w:rsidP="00625E91">
                            <w:pPr>
                              <w:spacing w:after="0" w:line="240" w:lineRule="auto"/>
                            </w:pPr>
                          </w:p>
                          <w:p w14:paraId="2A24046E" w14:textId="77777777" w:rsidR="008656F9" w:rsidRDefault="008656F9" w:rsidP="00625E91">
                            <w:pPr>
                              <w:spacing w:after="0" w:line="240" w:lineRule="auto"/>
                            </w:pPr>
                          </w:p>
                          <w:p w14:paraId="42CAB079" w14:textId="77777777" w:rsidR="008656F9" w:rsidRDefault="008656F9" w:rsidP="00625E91">
                            <w:pPr>
                              <w:spacing w:after="0" w:line="240" w:lineRule="auto"/>
                            </w:pPr>
                          </w:p>
                          <w:p w14:paraId="74E0FADB"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0F49" id="_x0000_s1113" type="#_x0000_t202" style="position:absolute;margin-left:16.45pt;margin-top:92.45pt;width:463.9pt;height:204.6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">
                <v:textbox>
                  <w:txbxContent>
                    <w:p w14:paraId="201DB67F" w14:textId="77777777" w:rsidR="008656F9" w:rsidRDefault="008656F9" w:rsidP="00625E91">
                      <w:pPr>
                        <w:spacing w:after="0" w:line="240" w:lineRule="auto"/>
                      </w:pPr>
                    </w:p>
                    <w:p w14:paraId="2EEEE5FA" w14:textId="77777777" w:rsidR="008656F9" w:rsidRDefault="008656F9" w:rsidP="00625E91">
                      <w:pPr>
                        <w:spacing w:after="0" w:line="240" w:lineRule="auto"/>
                      </w:pPr>
                    </w:p>
                    <w:p w14:paraId="1DF9785F" w14:textId="77777777" w:rsidR="008656F9" w:rsidRDefault="008656F9" w:rsidP="00625E91">
                      <w:pPr>
                        <w:spacing w:after="0" w:line="240" w:lineRule="auto"/>
                      </w:pPr>
                    </w:p>
                    <w:p w14:paraId="068B921B" w14:textId="77777777" w:rsidR="008656F9" w:rsidRDefault="008656F9" w:rsidP="00625E91">
                      <w:pPr>
                        <w:spacing w:after="0" w:line="240" w:lineRule="auto"/>
                      </w:pPr>
                    </w:p>
                    <w:p w14:paraId="3370D520" w14:textId="77777777" w:rsidR="008656F9" w:rsidRDefault="008656F9" w:rsidP="00625E91">
                      <w:pPr>
                        <w:spacing w:after="0" w:line="240" w:lineRule="auto"/>
                      </w:pPr>
                    </w:p>
                    <w:p w14:paraId="0AACF2C3" w14:textId="77777777" w:rsidR="008656F9" w:rsidRDefault="008656F9" w:rsidP="00625E91">
                      <w:pPr>
                        <w:spacing w:after="0" w:line="240" w:lineRule="auto"/>
                      </w:pPr>
                    </w:p>
                    <w:p w14:paraId="27E9D6EB" w14:textId="77777777" w:rsidR="008656F9" w:rsidRDefault="008656F9" w:rsidP="00625E91">
                      <w:pPr>
                        <w:spacing w:after="0" w:line="240" w:lineRule="auto"/>
                      </w:pPr>
                    </w:p>
                    <w:p w14:paraId="50E6B210" w14:textId="77777777" w:rsidR="008656F9" w:rsidRDefault="008656F9" w:rsidP="00625E91">
                      <w:pPr>
                        <w:spacing w:after="0" w:line="240" w:lineRule="auto"/>
                      </w:pPr>
                    </w:p>
                    <w:p w14:paraId="3D49EE99" w14:textId="77777777" w:rsidR="008656F9" w:rsidRDefault="008656F9" w:rsidP="00625E91">
                      <w:pPr>
                        <w:spacing w:after="0" w:line="240" w:lineRule="auto"/>
                      </w:pPr>
                    </w:p>
                    <w:p w14:paraId="585334CE" w14:textId="77777777" w:rsidR="008656F9" w:rsidRDefault="008656F9" w:rsidP="00625E91">
                      <w:pPr>
                        <w:spacing w:after="0" w:line="240" w:lineRule="auto"/>
                      </w:pPr>
                    </w:p>
                    <w:p w14:paraId="0B1D98C8" w14:textId="77777777" w:rsidR="008656F9" w:rsidRDefault="008656F9" w:rsidP="00625E91">
                      <w:pPr>
                        <w:spacing w:after="0" w:line="240" w:lineRule="auto"/>
                      </w:pPr>
                    </w:p>
                    <w:p w14:paraId="097AF140" w14:textId="77777777" w:rsidR="008656F9" w:rsidRDefault="008656F9" w:rsidP="00625E91">
                      <w:pPr>
                        <w:spacing w:after="0" w:line="240" w:lineRule="auto"/>
                      </w:pPr>
                    </w:p>
                    <w:p w14:paraId="4C85C764" w14:textId="77777777" w:rsidR="008656F9" w:rsidRDefault="008656F9" w:rsidP="00625E91">
                      <w:pPr>
                        <w:spacing w:after="0" w:line="240" w:lineRule="auto"/>
                      </w:pPr>
                    </w:p>
                    <w:p w14:paraId="433F286F" w14:textId="77777777" w:rsidR="008656F9" w:rsidRDefault="008656F9" w:rsidP="00625E91">
                      <w:pPr>
                        <w:spacing w:after="0" w:line="240" w:lineRule="auto"/>
                      </w:pPr>
                    </w:p>
                    <w:p w14:paraId="68FF13BF" w14:textId="77777777" w:rsidR="008656F9" w:rsidRDefault="008656F9" w:rsidP="00625E91">
                      <w:pPr>
                        <w:spacing w:after="0" w:line="240" w:lineRule="auto"/>
                      </w:pPr>
                    </w:p>
                    <w:p w14:paraId="1CA57608" w14:textId="77777777" w:rsidR="008656F9" w:rsidRDefault="008656F9" w:rsidP="00625E91">
                      <w:pPr>
                        <w:spacing w:after="0" w:line="240" w:lineRule="auto"/>
                      </w:pPr>
                    </w:p>
                    <w:p w14:paraId="12ADDD1D" w14:textId="77777777" w:rsidR="008656F9" w:rsidRDefault="008656F9" w:rsidP="00625E91">
                      <w:pPr>
                        <w:spacing w:after="0" w:line="240" w:lineRule="auto"/>
                      </w:pPr>
                    </w:p>
                    <w:p w14:paraId="33084A99" w14:textId="77777777" w:rsidR="008656F9" w:rsidRDefault="008656F9" w:rsidP="00625E91">
                      <w:pPr>
                        <w:spacing w:after="0" w:line="240" w:lineRule="auto"/>
                      </w:pPr>
                    </w:p>
                    <w:p w14:paraId="602297BD" w14:textId="77777777" w:rsidR="008656F9" w:rsidRDefault="008656F9" w:rsidP="00625E91">
                      <w:pPr>
                        <w:spacing w:after="0" w:line="240" w:lineRule="auto"/>
                      </w:pPr>
                    </w:p>
                    <w:p w14:paraId="2A24046E" w14:textId="77777777" w:rsidR="008656F9" w:rsidRDefault="008656F9" w:rsidP="00625E91">
                      <w:pPr>
                        <w:spacing w:after="0" w:line="240" w:lineRule="auto"/>
                      </w:pPr>
                    </w:p>
                    <w:p w14:paraId="42CAB079" w14:textId="77777777" w:rsidR="008656F9" w:rsidRDefault="008656F9" w:rsidP="00625E91">
                      <w:pPr>
                        <w:spacing w:after="0" w:line="240" w:lineRule="auto"/>
                      </w:pPr>
                    </w:p>
                    <w:p w14:paraId="74E0FADB"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6220FD47" wp14:editId="26A17279">
            <wp:extent cx="6317615" cy="3851305"/>
            <wp:effectExtent l="0" t="0" r="6985" b="0"/>
            <wp:docPr id="1400"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rotWithShape="1">
                    <a:blip r:embed="rId78">
                      <a:extLst>
                        <a:ext uri="{28A0092B-C50C-407E-A947-70E740481C1C}">
                          <a14:useLocalDpi xmlns:a14="http://schemas.microsoft.com/office/drawing/2010/main" val="0"/>
                        </a:ext>
                      </a:extLst>
                    </a:blip>
                    <a:srcRect t="55020" b="3548"/>
                    <a:stretch/>
                  </pic:blipFill>
                  <pic:spPr bwMode="auto">
                    <a:xfrm>
                      <a:off x="0" y="0"/>
                      <a:ext cx="6317615" cy="3851305"/>
                    </a:xfrm>
                    <a:prstGeom prst="rect">
                      <a:avLst/>
                    </a:prstGeom>
                    <a:noFill/>
                    <a:ln>
                      <a:noFill/>
                    </a:ln>
                    <a:extLst>
                      <a:ext uri="{53640926-AAD7-44D8-BBD7-CCE9431645EC}">
                        <a14:shadowObscured xmlns:a14="http://schemas.microsoft.com/office/drawing/2010/main"/>
                      </a:ext>
                    </a:extLst>
                  </pic:spPr>
                </pic:pic>
              </a:graphicData>
            </a:graphic>
          </wp:inline>
        </w:drawing>
      </w:r>
    </w:p>
    <w:p w14:paraId="75626753" w14:textId="633B4724"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14 </w:t>
      </w:r>
      <w:r>
        <w:rPr>
          <w:rFonts w:ascii="Calibri" w:hAnsi="Calibri" w:cs="Calibri"/>
          <w:b/>
          <w:bCs/>
          <w:color w:val="000000"/>
          <w:sz w:val="22"/>
          <w:szCs w:val="22"/>
        </w:rPr>
        <w:t>Q# 61/</w:t>
      </w:r>
      <w:r w:rsidRPr="002C4341">
        <w:rPr>
          <w:rFonts w:cs="Calibri"/>
          <w:color w:val="000000"/>
          <w:sz w:val="22"/>
          <w:szCs w:val="22"/>
        </w:rPr>
        <w:t xml:space="preserve"> </w:t>
      </w:r>
      <w:r w:rsidRPr="002C4341">
        <w:rPr>
          <w:noProof/>
        </w:rPr>
        <w:t>IGCSE Chemistry/2016/w/Paper 43/</w:t>
      </w:r>
    </w:p>
    <w:p w14:paraId="5B22CDF1" w14:textId="5A2032DC"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39488" behindDoc="0" locked="0" layoutInCell="1" allowOverlap="1" wp14:anchorId="55E0B098" wp14:editId="71536701">
                <wp:simplePos x="0" y="0"/>
                <wp:positionH relativeFrom="margin">
                  <wp:align>left</wp:align>
                </wp:positionH>
                <wp:positionV relativeFrom="paragraph">
                  <wp:posOffset>628124</wp:posOffset>
                </wp:positionV>
                <wp:extent cx="5891747" cy="825190"/>
                <wp:effectExtent l="0" t="0" r="13970" b="1333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747" cy="825190"/>
                        </a:xfrm>
                        <a:prstGeom prst="rect">
                          <a:avLst/>
                        </a:prstGeom>
                        <a:solidFill>
                          <a:srgbClr val="FFFFFF"/>
                        </a:solidFill>
                        <a:ln w="9525">
                          <a:solidFill>
                            <a:srgbClr val="000000"/>
                          </a:solidFill>
                          <a:miter lim="800000"/>
                          <a:headEnd/>
                          <a:tailEnd/>
                        </a:ln>
                      </wps:spPr>
                      <wps:txbx>
                        <w:txbxContent>
                          <w:p w14:paraId="0A542492" w14:textId="77777777" w:rsidR="008656F9" w:rsidRDefault="008656F9" w:rsidP="00625E91">
                            <w:pPr>
                              <w:spacing w:after="0" w:line="240" w:lineRule="auto"/>
                            </w:pPr>
                          </w:p>
                          <w:p w14:paraId="590B9D20" w14:textId="77777777" w:rsidR="008656F9" w:rsidRDefault="008656F9" w:rsidP="00625E91">
                            <w:pPr>
                              <w:spacing w:after="0" w:line="240" w:lineRule="auto"/>
                            </w:pPr>
                          </w:p>
                          <w:p w14:paraId="2D97B549" w14:textId="77777777" w:rsidR="008656F9" w:rsidRDefault="008656F9" w:rsidP="00625E91">
                            <w:pPr>
                              <w:spacing w:after="0" w:line="240" w:lineRule="auto"/>
                            </w:pPr>
                          </w:p>
                          <w:p w14:paraId="30127123" w14:textId="77777777" w:rsidR="008656F9" w:rsidRDefault="008656F9" w:rsidP="00625E91">
                            <w:pPr>
                              <w:spacing w:after="0" w:line="240" w:lineRule="auto"/>
                            </w:pPr>
                          </w:p>
                          <w:p w14:paraId="4E8B075B" w14:textId="77777777" w:rsidR="008656F9" w:rsidRDefault="008656F9" w:rsidP="00625E91">
                            <w:pPr>
                              <w:spacing w:after="0" w:line="240" w:lineRule="auto"/>
                            </w:pPr>
                          </w:p>
                          <w:p w14:paraId="46A61E60" w14:textId="77777777" w:rsidR="008656F9" w:rsidRDefault="008656F9" w:rsidP="00625E91">
                            <w:pPr>
                              <w:spacing w:after="0" w:line="240" w:lineRule="auto"/>
                            </w:pPr>
                          </w:p>
                          <w:p w14:paraId="6DE82D6D" w14:textId="77777777" w:rsidR="008656F9" w:rsidRDefault="008656F9" w:rsidP="00625E91">
                            <w:pPr>
                              <w:spacing w:after="0" w:line="240" w:lineRule="auto"/>
                            </w:pPr>
                          </w:p>
                          <w:p w14:paraId="7F23A5A8" w14:textId="77777777" w:rsidR="008656F9" w:rsidRDefault="008656F9" w:rsidP="00625E91">
                            <w:pPr>
                              <w:spacing w:after="0" w:line="240" w:lineRule="auto"/>
                            </w:pPr>
                          </w:p>
                          <w:p w14:paraId="15971000" w14:textId="77777777" w:rsidR="008656F9" w:rsidRDefault="008656F9" w:rsidP="00625E91">
                            <w:pPr>
                              <w:spacing w:after="0" w:line="240" w:lineRule="auto"/>
                            </w:pPr>
                          </w:p>
                          <w:p w14:paraId="5F4D8E1D" w14:textId="77777777" w:rsidR="008656F9" w:rsidRDefault="008656F9" w:rsidP="00625E91">
                            <w:pPr>
                              <w:spacing w:after="0" w:line="240" w:lineRule="auto"/>
                            </w:pPr>
                          </w:p>
                          <w:p w14:paraId="3D51DEA1" w14:textId="77777777" w:rsidR="008656F9" w:rsidRDefault="008656F9" w:rsidP="00625E91">
                            <w:pPr>
                              <w:spacing w:after="0" w:line="240" w:lineRule="auto"/>
                            </w:pPr>
                          </w:p>
                          <w:p w14:paraId="08D69624" w14:textId="77777777" w:rsidR="008656F9" w:rsidRDefault="008656F9" w:rsidP="00625E91">
                            <w:pPr>
                              <w:spacing w:after="0" w:line="240" w:lineRule="auto"/>
                            </w:pPr>
                          </w:p>
                          <w:p w14:paraId="2B4A99C7" w14:textId="77777777" w:rsidR="008656F9" w:rsidRDefault="008656F9" w:rsidP="00625E91">
                            <w:pPr>
                              <w:spacing w:after="0" w:line="240" w:lineRule="auto"/>
                            </w:pPr>
                          </w:p>
                          <w:p w14:paraId="67FA31B2" w14:textId="77777777" w:rsidR="008656F9" w:rsidRDefault="008656F9" w:rsidP="00625E91">
                            <w:pPr>
                              <w:spacing w:after="0" w:line="240" w:lineRule="auto"/>
                            </w:pPr>
                          </w:p>
                          <w:p w14:paraId="045161AB" w14:textId="77777777" w:rsidR="008656F9" w:rsidRDefault="008656F9" w:rsidP="00625E91">
                            <w:pPr>
                              <w:spacing w:after="0" w:line="240" w:lineRule="auto"/>
                            </w:pPr>
                          </w:p>
                          <w:p w14:paraId="411C9518" w14:textId="77777777" w:rsidR="008656F9" w:rsidRDefault="008656F9" w:rsidP="00625E91">
                            <w:pPr>
                              <w:spacing w:after="0" w:line="240" w:lineRule="auto"/>
                            </w:pPr>
                          </w:p>
                          <w:p w14:paraId="00908780" w14:textId="77777777" w:rsidR="008656F9" w:rsidRDefault="008656F9" w:rsidP="00625E91">
                            <w:pPr>
                              <w:spacing w:after="0" w:line="240" w:lineRule="auto"/>
                            </w:pPr>
                          </w:p>
                          <w:p w14:paraId="43AADB71" w14:textId="77777777" w:rsidR="008656F9" w:rsidRDefault="008656F9" w:rsidP="00625E91">
                            <w:pPr>
                              <w:spacing w:after="0" w:line="240" w:lineRule="auto"/>
                            </w:pPr>
                          </w:p>
                          <w:p w14:paraId="0CB162C2" w14:textId="77777777" w:rsidR="008656F9" w:rsidRDefault="008656F9" w:rsidP="00625E91">
                            <w:pPr>
                              <w:spacing w:after="0" w:line="240" w:lineRule="auto"/>
                            </w:pPr>
                          </w:p>
                          <w:p w14:paraId="0C267037" w14:textId="77777777" w:rsidR="008656F9" w:rsidRDefault="008656F9" w:rsidP="00625E91">
                            <w:pPr>
                              <w:spacing w:after="0" w:line="240" w:lineRule="auto"/>
                            </w:pPr>
                          </w:p>
                          <w:p w14:paraId="39ABA940" w14:textId="77777777" w:rsidR="008656F9" w:rsidRDefault="008656F9" w:rsidP="00625E91">
                            <w:pPr>
                              <w:spacing w:after="0" w:line="240" w:lineRule="auto"/>
                            </w:pPr>
                          </w:p>
                          <w:p w14:paraId="0988C9BB"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0B098" id="_x0000_s1114" type="#_x0000_t202" style="position:absolute;margin-left:0;margin-top:49.45pt;width:463.9pt;height:65pt;z-index:251839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EDKAIAAE4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">
                <v:textbox>
                  <w:txbxContent>
                    <w:p w14:paraId="0A542492" w14:textId="77777777" w:rsidR="008656F9" w:rsidRDefault="008656F9" w:rsidP="00625E91">
                      <w:pPr>
                        <w:spacing w:after="0" w:line="240" w:lineRule="auto"/>
                      </w:pPr>
                    </w:p>
                    <w:p w14:paraId="590B9D20" w14:textId="77777777" w:rsidR="008656F9" w:rsidRDefault="008656F9" w:rsidP="00625E91">
                      <w:pPr>
                        <w:spacing w:after="0" w:line="240" w:lineRule="auto"/>
                      </w:pPr>
                    </w:p>
                    <w:p w14:paraId="2D97B549" w14:textId="77777777" w:rsidR="008656F9" w:rsidRDefault="008656F9" w:rsidP="00625E91">
                      <w:pPr>
                        <w:spacing w:after="0" w:line="240" w:lineRule="auto"/>
                      </w:pPr>
                    </w:p>
                    <w:p w14:paraId="30127123" w14:textId="77777777" w:rsidR="008656F9" w:rsidRDefault="008656F9" w:rsidP="00625E91">
                      <w:pPr>
                        <w:spacing w:after="0" w:line="240" w:lineRule="auto"/>
                      </w:pPr>
                    </w:p>
                    <w:p w14:paraId="4E8B075B" w14:textId="77777777" w:rsidR="008656F9" w:rsidRDefault="008656F9" w:rsidP="00625E91">
                      <w:pPr>
                        <w:spacing w:after="0" w:line="240" w:lineRule="auto"/>
                      </w:pPr>
                    </w:p>
                    <w:p w14:paraId="46A61E60" w14:textId="77777777" w:rsidR="008656F9" w:rsidRDefault="008656F9" w:rsidP="00625E91">
                      <w:pPr>
                        <w:spacing w:after="0" w:line="240" w:lineRule="auto"/>
                      </w:pPr>
                    </w:p>
                    <w:p w14:paraId="6DE82D6D" w14:textId="77777777" w:rsidR="008656F9" w:rsidRDefault="008656F9" w:rsidP="00625E91">
                      <w:pPr>
                        <w:spacing w:after="0" w:line="240" w:lineRule="auto"/>
                      </w:pPr>
                    </w:p>
                    <w:p w14:paraId="7F23A5A8" w14:textId="77777777" w:rsidR="008656F9" w:rsidRDefault="008656F9" w:rsidP="00625E91">
                      <w:pPr>
                        <w:spacing w:after="0" w:line="240" w:lineRule="auto"/>
                      </w:pPr>
                    </w:p>
                    <w:p w14:paraId="15971000" w14:textId="77777777" w:rsidR="008656F9" w:rsidRDefault="008656F9" w:rsidP="00625E91">
                      <w:pPr>
                        <w:spacing w:after="0" w:line="240" w:lineRule="auto"/>
                      </w:pPr>
                    </w:p>
                    <w:p w14:paraId="5F4D8E1D" w14:textId="77777777" w:rsidR="008656F9" w:rsidRDefault="008656F9" w:rsidP="00625E91">
                      <w:pPr>
                        <w:spacing w:after="0" w:line="240" w:lineRule="auto"/>
                      </w:pPr>
                    </w:p>
                    <w:p w14:paraId="3D51DEA1" w14:textId="77777777" w:rsidR="008656F9" w:rsidRDefault="008656F9" w:rsidP="00625E91">
                      <w:pPr>
                        <w:spacing w:after="0" w:line="240" w:lineRule="auto"/>
                      </w:pPr>
                    </w:p>
                    <w:p w14:paraId="08D69624" w14:textId="77777777" w:rsidR="008656F9" w:rsidRDefault="008656F9" w:rsidP="00625E91">
                      <w:pPr>
                        <w:spacing w:after="0" w:line="240" w:lineRule="auto"/>
                      </w:pPr>
                    </w:p>
                    <w:p w14:paraId="2B4A99C7" w14:textId="77777777" w:rsidR="008656F9" w:rsidRDefault="008656F9" w:rsidP="00625E91">
                      <w:pPr>
                        <w:spacing w:after="0" w:line="240" w:lineRule="auto"/>
                      </w:pPr>
                    </w:p>
                    <w:p w14:paraId="67FA31B2" w14:textId="77777777" w:rsidR="008656F9" w:rsidRDefault="008656F9" w:rsidP="00625E91">
                      <w:pPr>
                        <w:spacing w:after="0" w:line="240" w:lineRule="auto"/>
                      </w:pPr>
                    </w:p>
                    <w:p w14:paraId="045161AB" w14:textId="77777777" w:rsidR="008656F9" w:rsidRDefault="008656F9" w:rsidP="00625E91">
                      <w:pPr>
                        <w:spacing w:after="0" w:line="240" w:lineRule="auto"/>
                      </w:pPr>
                    </w:p>
                    <w:p w14:paraId="411C9518" w14:textId="77777777" w:rsidR="008656F9" w:rsidRDefault="008656F9" w:rsidP="00625E91">
                      <w:pPr>
                        <w:spacing w:after="0" w:line="240" w:lineRule="auto"/>
                      </w:pPr>
                    </w:p>
                    <w:p w14:paraId="00908780" w14:textId="77777777" w:rsidR="008656F9" w:rsidRDefault="008656F9" w:rsidP="00625E91">
                      <w:pPr>
                        <w:spacing w:after="0" w:line="240" w:lineRule="auto"/>
                      </w:pPr>
                    </w:p>
                    <w:p w14:paraId="43AADB71" w14:textId="77777777" w:rsidR="008656F9" w:rsidRDefault="008656F9" w:rsidP="00625E91">
                      <w:pPr>
                        <w:spacing w:after="0" w:line="240" w:lineRule="auto"/>
                      </w:pPr>
                    </w:p>
                    <w:p w14:paraId="0CB162C2" w14:textId="77777777" w:rsidR="008656F9" w:rsidRDefault="008656F9" w:rsidP="00625E91">
                      <w:pPr>
                        <w:spacing w:after="0" w:line="240" w:lineRule="auto"/>
                      </w:pPr>
                    </w:p>
                    <w:p w14:paraId="0C267037" w14:textId="77777777" w:rsidR="008656F9" w:rsidRDefault="008656F9" w:rsidP="00625E91">
                      <w:pPr>
                        <w:spacing w:after="0" w:line="240" w:lineRule="auto"/>
                      </w:pPr>
                    </w:p>
                    <w:p w14:paraId="39ABA940" w14:textId="77777777" w:rsidR="008656F9" w:rsidRDefault="008656F9" w:rsidP="00625E91">
                      <w:pPr>
                        <w:spacing w:after="0" w:line="240" w:lineRule="auto"/>
                      </w:pPr>
                    </w:p>
                    <w:p w14:paraId="0988C9BB"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1AB15218" wp14:editId="1FA716CC">
            <wp:extent cx="6103620" cy="1488558"/>
            <wp:effectExtent l="0" t="0" r="0" b="0"/>
            <wp:docPr id="2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rotWithShape="1">
                    <a:blip r:embed="rId79">
                      <a:extLst>
                        <a:ext uri="{28A0092B-C50C-407E-A947-70E740481C1C}">
                          <a14:useLocalDpi xmlns:a14="http://schemas.microsoft.com/office/drawing/2010/main" val="0"/>
                        </a:ext>
                      </a:extLst>
                    </a:blip>
                    <a:srcRect b="80596"/>
                    <a:stretch/>
                  </pic:blipFill>
                  <pic:spPr bwMode="auto">
                    <a:xfrm>
                      <a:off x="0" y="0"/>
                      <a:ext cx="6103620" cy="1488558"/>
                    </a:xfrm>
                    <a:prstGeom prst="rect">
                      <a:avLst/>
                    </a:prstGeom>
                    <a:noFill/>
                    <a:ln>
                      <a:noFill/>
                    </a:ln>
                    <a:extLst>
                      <a:ext uri="{53640926-AAD7-44D8-BBD7-CCE9431645EC}">
                        <a14:shadowObscured xmlns:a14="http://schemas.microsoft.com/office/drawing/2010/main"/>
                      </a:ext>
                    </a:extLst>
                  </pic:spPr>
                </pic:pic>
              </a:graphicData>
            </a:graphic>
          </wp:inline>
        </w:drawing>
      </w:r>
    </w:p>
    <w:p w14:paraId="61437AE1" w14:textId="3E6BE1AE"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41536" behindDoc="0" locked="0" layoutInCell="1" allowOverlap="1" wp14:anchorId="63FDB6F7" wp14:editId="019D7F74">
                <wp:simplePos x="0" y="0"/>
                <wp:positionH relativeFrom="margin">
                  <wp:posOffset>186365</wp:posOffset>
                </wp:positionH>
                <wp:positionV relativeFrom="paragraph">
                  <wp:posOffset>1518812</wp:posOffset>
                </wp:positionV>
                <wp:extent cx="5196468" cy="1628078"/>
                <wp:effectExtent l="0" t="0" r="23495" b="10795"/>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468" cy="1628078"/>
                        </a:xfrm>
                        <a:prstGeom prst="rect">
                          <a:avLst/>
                        </a:prstGeom>
                        <a:solidFill>
                          <a:srgbClr val="FFFFFF"/>
                        </a:solidFill>
                        <a:ln w="9525">
                          <a:solidFill>
                            <a:srgbClr val="000000"/>
                          </a:solidFill>
                          <a:miter lim="800000"/>
                          <a:headEnd/>
                          <a:tailEnd/>
                        </a:ln>
                      </wps:spPr>
                      <wps:txbx>
                        <w:txbxContent>
                          <w:p w14:paraId="09D5E7BA" w14:textId="77777777" w:rsidR="008656F9" w:rsidRDefault="008656F9" w:rsidP="00625E91">
                            <w:pPr>
                              <w:spacing w:after="0" w:line="240" w:lineRule="auto"/>
                            </w:pPr>
                          </w:p>
                          <w:p w14:paraId="6E277281" w14:textId="77777777" w:rsidR="008656F9" w:rsidRDefault="008656F9" w:rsidP="00625E91">
                            <w:pPr>
                              <w:spacing w:after="0" w:line="240" w:lineRule="auto"/>
                            </w:pPr>
                          </w:p>
                          <w:p w14:paraId="7A60B7F2" w14:textId="77777777" w:rsidR="008656F9" w:rsidRDefault="008656F9" w:rsidP="00625E91">
                            <w:pPr>
                              <w:spacing w:after="0" w:line="240" w:lineRule="auto"/>
                            </w:pPr>
                          </w:p>
                          <w:p w14:paraId="6B7DAD22" w14:textId="77777777" w:rsidR="008656F9" w:rsidRDefault="008656F9" w:rsidP="00625E91">
                            <w:pPr>
                              <w:spacing w:after="0" w:line="240" w:lineRule="auto"/>
                            </w:pPr>
                          </w:p>
                          <w:p w14:paraId="4F67D2AF" w14:textId="77777777" w:rsidR="008656F9" w:rsidRDefault="008656F9" w:rsidP="00625E91">
                            <w:pPr>
                              <w:spacing w:after="0" w:line="240" w:lineRule="auto"/>
                            </w:pPr>
                          </w:p>
                          <w:p w14:paraId="5D0A5B9D" w14:textId="77777777" w:rsidR="008656F9" w:rsidRDefault="008656F9" w:rsidP="00625E91">
                            <w:pPr>
                              <w:spacing w:after="0" w:line="240" w:lineRule="auto"/>
                            </w:pPr>
                          </w:p>
                          <w:p w14:paraId="71698048" w14:textId="77777777" w:rsidR="008656F9" w:rsidRDefault="008656F9" w:rsidP="00625E91">
                            <w:pPr>
                              <w:spacing w:after="0" w:line="240" w:lineRule="auto"/>
                            </w:pPr>
                          </w:p>
                          <w:p w14:paraId="776B39B9" w14:textId="77777777" w:rsidR="008656F9" w:rsidRDefault="008656F9" w:rsidP="00625E91">
                            <w:pPr>
                              <w:spacing w:after="0" w:line="240" w:lineRule="auto"/>
                            </w:pPr>
                          </w:p>
                          <w:p w14:paraId="679259E0" w14:textId="77777777" w:rsidR="008656F9" w:rsidRDefault="008656F9" w:rsidP="00625E91">
                            <w:pPr>
                              <w:spacing w:after="0" w:line="240" w:lineRule="auto"/>
                            </w:pPr>
                          </w:p>
                          <w:p w14:paraId="748EE753" w14:textId="77777777" w:rsidR="008656F9" w:rsidRDefault="008656F9" w:rsidP="00625E91">
                            <w:pPr>
                              <w:spacing w:after="0" w:line="240" w:lineRule="auto"/>
                            </w:pPr>
                          </w:p>
                          <w:p w14:paraId="294D4C25" w14:textId="77777777" w:rsidR="008656F9" w:rsidRDefault="008656F9" w:rsidP="00625E91">
                            <w:pPr>
                              <w:spacing w:after="0" w:line="240" w:lineRule="auto"/>
                            </w:pPr>
                          </w:p>
                          <w:p w14:paraId="156EFDFD" w14:textId="77777777" w:rsidR="008656F9" w:rsidRDefault="008656F9" w:rsidP="00625E91">
                            <w:pPr>
                              <w:spacing w:after="0" w:line="240" w:lineRule="auto"/>
                            </w:pPr>
                          </w:p>
                          <w:p w14:paraId="5E127E84" w14:textId="77777777" w:rsidR="008656F9" w:rsidRDefault="008656F9" w:rsidP="00625E91">
                            <w:pPr>
                              <w:spacing w:after="0" w:line="240" w:lineRule="auto"/>
                            </w:pPr>
                          </w:p>
                          <w:p w14:paraId="068C8338" w14:textId="77777777" w:rsidR="008656F9" w:rsidRDefault="008656F9" w:rsidP="00625E91">
                            <w:pPr>
                              <w:spacing w:after="0" w:line="240" w:lineRule="auto"/>
                            </w:pPr>
                          </w:p>
                          <w:p w14:paraId="5792B915" w14:textId="77777777" w:rsidR="008656F9" w:rsidRDefault="008656F9" w:rsidP="00625E91">
                            <w:pPr>
                              <w:spacing w:after="0" w:line="240" w:lineRule="auto"/>
                            </w:pPr>
                          </w:p>
                          <w:p w14:paraId="32D34E3F" w14:textId="77777777" w:rsidR="008656F9" w:rsidRDefault="008656F9" w:rsidP="00625E91">
                            <w:pPr>
                              <w:spacing w:after="0" w:line="240" w:lineRule="auto"/>
                            </w:pPr>
                          </w:p>
                          <w:p w14:paraId="6F6D84C6" w14:textId="77777777" w:rsidR="008656F9" w:rsidRDefault="008656F9" w:rsidP="00625E91">
                            <w:pPr>
                              <w:spacing w:after="0" w:line="240" w:lineRule="auto"/>
                            </w:pPr>
                          </w:p>
                          <w:p w14:paraId="578BA17B" w14:textId="77777777" w:rsidR="008656F9" w:rsidRDefault="008656F9" w:rsidP="00625E91">
                            <w:pPr>
                              <w:spacing w:after="0" w:line="240" w:lineRule="auto"/>
                            </w:pPr>
                          </w:p>
                          <w:p w14:paraId="22BEC7C6" w14:textId="77777777" w:rsidR="008656F9" w:rsidRDefault="008656F9" w:rsidP="00625E91">
                            <w:pPr>
                              <w:spacing w:after="0" w:line="240" w:lineRule="auto"/>
                            </w:pPr>
                          </w:p>
                          <w:p w14:paraId="0C02B37A" w14:textId="77777777" w:rsidR="008656F9" w:rsidRDefault="008656F9" w:rsidP="00625E91">
                            <w:pPr>
                              <w:spacing w:after="0" w:line="240" w:lineRule="auto"/>
                            </w:pPr>
                          </w:p>
                          <w:p w14:paraId="5EABF9CE" w14:textId="77777777" w:rsidR="008656F9" w:rsidRDefault="008656F9" w:rsidP="00625E91">
                            <w:pPr>
                              <w:spacing w:after="0" w:line="240" w:lineRule="auto"/>
                            </w:pPr>
                          </w:p>
                          <w:p w14:paraId="069B2D4E"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DB6F7" id="_x0000_s1115" type="#_x0000_t202" style="position:absolute;margin-left:14.65pt;margin-top:119.6pt;width:409.15pt;height:128.2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">
                <v:textbox>
                  <w:txbxContent>
                    <w:p w14:paraId="09D5E7BA" w14:textId="77777777" w:rsidR="008656F9" w:rsidRDefault="008656F9" w:rsidP="00625E91">
                      <w:pPr>
                        <w:spacing w:after="0" w:line="240" w:lineRule="auto"/>
                      </w:pPr>
                    </w:p>
                    <w:p w14:paraId="6E277281" w14:textId="77777777" w:rsidR="008656F9" w:rsidRDefault="008656F9" w:rsidP="00625E91">
                      <w:pPr>
                        <w:spacing w:after="0" w:line="240" w:lineRule="auto"/>
                      </w:pPr>
                    </w:p>
                    <w:p w14:paraId="7A60B7F2" w14:textId="77777777" w:rsidR="008656F9" w:rsidRDefault="008656F9" w:rsidP="00625E91">
                      <w:pPr>
                        <w:spacing w:after="0" w:line="240" w:lineRule="auto"/>
                      </w:pPr>
                    </w:p>
                    <w:p w14:paraId="6B7DAD22" w14:textId="77777777" w:rsidR="008656F9" w:rsidRDefault="008656F9" w:rsidP="00625E91">
                      <w:pPr>
                        <w:spacing w:after="0" w:line="240" w:lineRule="auto"/>
                      </w:pPr>
                    </w:p>
                    <w:p w14:paraId="4F67D2AF" w14:textId="77777777" w:rsidR="008656F9" w:rsidRDefault="008656F9" w:rsidP="00625E91">
                      <w:pPr>
                        <w:spacing w:after="0" w:line="240" w:lineRule="auto"/>
                      </w:pPr>
                    </w:p>
                    <w:p w14:paraId="5D0A5B9D" w14:textId="77777777" w:rsidR="008656F9" w:rsidRDefault="008656F9" w:rsidP="00625E91">
                      <w:pPr>
                        <w:spacing w:after="0" w:line="240" w:lineRule="auto"/>
                      </w:pPr>
                    </w:p>
                    <w:p w14:paraId="71698048" w14:textId="77777777" w:rsidR="008656F9" w:rsidRDefault="008656F9" w:rsidP="00625E91">
                      <w:pPr>
                        <w:spacing w:after="0" w:line="240" w:lineRule="auto"/>
                      </w:pPr>
                    </w:p>
                    <w:p w14:paraId="776B39B9" w14:textId="77777777" w:rsidR="008656F9" w:rsidRDefault="008656F9" w:rsidP="00625E91">
                      <w:pPr>
                        <w:spacing w:after="0" w:line="240" w:lineRule="auto"/>
                      </w:pPr>
                    </w:p>
                    <w:p w14:paraId="679259E0" w14:textId="77777777" w:rsidR="008656F9" w:rsidRDefault="008656F9" w:rsidP="00625E91">
                      <w:pPr>
                        <w:spacing w:after="0" w:line="240" w:lineRule="auto"/>
                      </w:pPr>
                    </w:p>
                    <w:p w14:paraId="748EE753" w14:textId="77777777" w:rsidR="008656F9" w:rsidRDefault="008656F9" w:rsidP="00625E91">
                      <w:pPr>
                        <w:spacing w:after="0" w:line="240" w:lineRule="auto"/>
                      </w:pPr>
                    </w:p>
                    <w:p w14:paraId="294D4C25" w14:textId="77777777" w:rsidR="008656F9" w:rsidRDefault="008656F9" w:rsidP="00625E91">
                      <w:pPr>
                        <w:spacing w:after="0" w:line="240" w:lineRule="auto"/>
                      </w:pPr>
                    </w:p>
                    <w:p w14:paraId="156EFDFD" w14:textId="77777777" w:rsidR="008656F9" w:rsidRDefault="008656F9" w:rsidP="00625E91">
                      <w:pPr>
                        <w:spacing w:after="0" w:line="240" w:lineRule="auto"/>
                      </w:pPr>
                    </w:p>
                    <w:p w14:paraId="5E127E84" w14:textId="77777777" w:rsidR="008656F9" w:rsidRDefault="008656F9" w:rsidP="00625E91">
                      <w:pPr>
                        <w:spacing w:after="0" w:line="240" w:lineRule="auto"/>
                      </w:pPr>
                    </w:p>
                    <w:p w14:paraId="068C8338" w14:textId="77777777" w:rsidR="008656F9" w:rsidRDefault="008656F9" w:rsidP="00625E91">
                      <w:pPr>
                        <w:spacing w:after="0" w:line="240" w:lineRule="auto"/>
                      </w:pPr>
                    </w:p>
                    <w:p w14:paraId="5792B915" w14:textId="77777777" w:rsidR="008656F9" w:rsidRDefault="008656F9" w:rsidP="00625E91">
                      <w:pPr>
                        <w:spacing w:after="0" w:line="240" w:lineRule="auto"/>
                      </w:pPr>
                    </w:p>
                    <w:p w14:paraId="32D34E3F" w14:textId="77777777" w:rsidR="008656F9" w:rsidRDefault="008656F9" w:rsidP="00625E91">
                      <w:pPr>
                        <w:spacing w:after="0" w:line="240" w:lineRule="auto"/>
                      </w:pPr>
                    </w:p>
                    <w:p w14:paraId="6F6D84C6" w14:textId="77777777" w:rsidR="008656F9" w:rsidRDefault="008656F9" w:rsidP="00625E91">
                      <w:pPr>
                        <w:spacing w:after="0" w:line="240" w:lineRule="auto"/>
                      </w:pPr>
                    </w:p>
                    <w:p w14:paraId="578BA17B" w14:textId="77777777" w:rsidR="008656F9" w:rsidRDefault="008656F9" w:rsidP="00625E91">
                      <w:pPr>
                        <w:spacing w:after="0" w:line="240" w:lineRule="auto"/>
                      </w:pPr>
                    </w:p>
                    <w:p w14:paraId="22BEC7C6" w14:textId="77777777" w:rsidR="008656F9" w:rsidRDefault="008656F9" w:rsidP="00625E91">
                      <w:pPr>
                        <w:spacing w:after="0" w:line="240" w:lineRule="auto"/>
                      </w:pPr>
                    </w:p>
                    <w:p w14:paraId="0C02B37A" w14:textId="77777777" w:rsidR="008656F9" w:rsidRDefault="008656F9" w:rsidP="00625E91">
                      <w:pPr>
                        <w:spacing w:after="0" w:line="240" w:lineRule="auto"/>
                      </w:pPr>
                    </w:p>
                    <w:p w14:paraId="5EABF9CE" w14:textId="77777777" w:rsidR="008656F9" w:rsidRDefault="008656F9" w:rsidP="00625E91">
                      <w:pPr>
                        <w:spacing w:after="0" w:line="240" w:lineRule="auto"/>
                      </w:pPr>
                    </w:p>
                    <w:p w14:paraId="069B2D4E"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68224CCD" wp14:editId="06E93343">
            <wp:extent cx="5652770" cy="2968625"/>
            <wp:effectExtent l="0" t="0" r="0" b="0"/>
            <wp:docPr id="28"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80">
                      <a:extLst>
                        <a:ext uri="{28A0092B-C50C-407E-A947-70E740481C1C}">
                          <a14:useLocalDpi xmlns:a14="http://schemas.microsoft.com/office/drawing/2010/main" val="0"/>
                        </a:ext>
                      </a:extLst>
                    </a:blip>
                    <a:srcRect b="9805"/>
                    <a:stretch>
                      <a:fillRect/>
                    </a:stretch>
                  </pic:blipFill>
                  <pic:spPr bwMode="auto">
                    <a:xfrm>
                      <a:off x="0" y="0"/>
                      <a:ext cx="5652770" cy="2968625"/>
                    </a:xfrm>
                    <a:prstGeom prst="rect">
                      <a:avLst/>
                    </a:prstGeom>
                    <a:noFill/>
                    <a:ln>
                      <a:noFill/>
                    </a:ln>
                  </pic:spPr>
                </pic:pic>
              </a:graphicData>
            </a:graphic>
          </wp:inline>
        </w:drawing>
      </w:r>
    </w:p>
    <w:p w14:paraId="75274C10" w14:textId="77777777" w:rsidR="00D773AC" w:rsidRDefault="00D773AC">
      <w:pPr>
        <w:rPr>
          <w:rFonts w:ascii="Calibri" w:hAnsi="Calibri" w:cs="Calibri"/>
          <w:color w:val="000000"/>
          <w:sz w:val="22"/>
          <w:szCs w:val="22"/>
        </w:rPr>
      </w:pPr>
      <w:r>
        <w:rPr>
          <w:rFonts w:ascii="Calibri" w:hAnsi="Calibri" w:cs="Calibri"/>
          <w:color w:val="000000"/>
          <w:sz w:val="22"/>
          <w:szCs w:val="22"/>
        </w:rPr>
        <w:br w:type="page"/>
      </w:r>
    </w:p>
    <w:p w14:paraId="74CDEBE4" w14:textId="10FF5652" w:rsidR="00505E40" w:rsidRPr="002C4341" w:rsidRDefault="00505E40" w:rsidP="00505E40">
      <w:pPr>
        <w:spacing w:after="0" w:line="240" w:lineRule="auto"/>
        <w:rPr>
          <w:noProof/>
        </w:rPr>
      </w:pPr>
      <w:r>
        <w:rPr>
          <w:rFonts w:ascii="Calibri" w:hAnsi="Calibri" w:cs="Calibri"/>
          <w:color w:val="000000"/>
          <w:sz w:val="22"/>
          <w:szCs w:val="22"/>
        </w:rPr>
        <w:lastRenderedPageBreak/>
        <w:t>Topic</w:t>
      </w:r>
      <w:r w:rsidRPr="002C4341">
        <w:rPr>
          <w:color w:val="000000"/>
        </w:rPr>
        <w:t xml:space="preserve"> Chem 14 </w:t>
      </w:r>
      <w:r>
        <w:rPr>
          <w:rFonts w:ascii="Calibri" w:hAnsi="Calibri" w:cs="Calibri"/>
          <w:b/>
          <w:bCs/>
          <w:color w:val="000000"/>
          <w:sz w:val="22"/>
          <w:szCs w:val="22"/>
        </w:rPr>
        <w:t>Q# 62/</w:t>
      </w:r>
      <w:r w:rsidRPr="002C4341">
        <w:rPr>
          <w:rFonts w:cs="Calibri"/>
          <w:color w:val="000000"/>
          <w:sz w:val="22"/>
          <w:szCs w:val="22"/>
        </w:rPr>
        <w:t xml:space="preserve"> </w:t>
      </w:r>
      <w:r w:rsidRPr="002C4341">
        <w:rPr>
          <w:noProof/>
        </w:rPr>
        <w:t>IGCSE Chemistry/2016/w/Paper 42/</w:t>
      </w:r>
    </w:p>
    <w:p w14:paraId="1ADF8816" w14:textId="5B1F0775"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43584" behindDoc="0" locked="0" layoutInCell="1" allowOverlap="1" wp14:anchorId="3ABD3B50" wp14:editId="66C8F34A">
                <wp:simplePos x="0" y="0"/>
                <wp:positionH relativeFrom="margin">
                  <wp:posOffset>565801</wp:posOffset>
                </wp:positionH>
                <wp:positionV relativeFrom="paragraph">
                  <wp:posOffset>1002309</wp:posOffset>
                </wp:positionV>
                <wp:extent cx="5196468" cy="801540"/>
                <wp:effectExtent l="0" t="0" r="23495" b="1778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468" cy="801540"/>
                        </a:xfrm>
                        <a:prstGeom prst="rect">
                          <a:avLst/>
                        </a:prstGeom>
                        <a:solidFill>
                          <a:srgbClr val="FFFFFF"/>
                        </a:solidFill>
                        <a:ln w="9525">
                          <a:solidFill>
                            <a:srgbClr val="000000"/>
                          </a:solidFill>
                          <a:miter lim="800000"/>
                          <a:headEnd/>
                          <a:tailEnd/>
                        </a:ln>
                      </wps:spPr>
                      <wps:txbx>
                        <w:txbxContent>
                          <w:p w14:paraId="5C512F74" w14:textId="77777777" w:rsidR="008656F9" w:rsidRDefault="008656F9" w:rsidP="00625E91">
                            <w:pPr>
                              <w:spacing w:after="0" w:line="240" w:lineRule="auto"/>
                            </w:pPr>
                          </w:p>
                          <w:p w14:paraId="31966E60" w14:textId="77777777" w:rsidR="008656F9" w:rsidRDefault="008656F9" w:rsidP="00625E91">
                            <w:pPr>
                              <w:spacing w:after="0" w:line="240" w:lineRule="auto"/>
                            </w:pPr>
                          </w:p>
                          <w:p w14:paraId="73152EAA" w14:textId="77777777" w:rsidR="008656F9" w:rsidRDefault="008656F9" w:rsidP="00625E91">
                            <w:pPr>
                              <w:spacing w:after="0" w:line="240" w:lineRule="auto"/>
                            </w:pPr>
                          </w:p>
                          <w:p w14:paraId="0EAC2F24" w14:textId="77777777" w:rsidR="008656F9" w:rsidRDefault="008656F9" w:rsidP="00625E91">
                            <w:pPr>
                              <w:spacing w:after="0" w:line="240" w:lineRule="auto"/>
                            </w:pPr>
                          </w:p>
                          <w:p w14:paraId="7E992375" w14:textId="77777777" w:rsidR="008656F9" w:rsidRDefault="008656F9" w:rsidP="00625E91">
                            <w:pPr>
                              <w:spacing w:after="0" w:line="240" w:lineRule="auto"/>
                            </w:pPr>
                          </w:p>
                          <w:p w14:paraId="53F24639" w14:textId="77777777" w:rsidR="008656F9" w:rsidRDefault="008656F9" w:rsidP="00625E91">
                            <w:pPr>
                              <w:spacing w:after="0" w:line="240" w:lineRule="auto"/>
                            </w:pPr>
                          </w:p>
                          <w:p w14:paraId="107CE954" w14:textId="77777777" w:rsidR="008656F9" w:rsidRDefault="008656F9" w:rsidP="00625E91">
                            <w:pPr>
                              <w:spacing w:after="0" w:line="240" w:lineRule="auto"/>
                            </w:pPr>
                          </w:p>
                          <w:p w14:paraId="230FEF38" w14:textId="77777777" w:rsidR="008656F9" w:rsidRDefault="008656F9" w:rsidP="00625E91">
                            <w:pPr>
                              <w:spacing w:after="0" w:line="240" w:lineRule="auto"/>
                            </w:pPr>
                          </w:p>
                          <w:p w14:paraId="3558F78F" w14:textId="77777777" w:rsidR="008656F9" w:rsidRDefault="008656F9" w:rsidP="00625E91">
                            <w:pPr>
                              <w:spacing w:after="0" w:line="240" w:lineRule="auto"/>
                            </w:pPr>
                          </w:p>
                          <w:p w14:paraId="311DF5FA" w14:textId="77777777" w:rsidR="008656F9" w:rsidRDefault="008656F9" w:rsidP="00625E91">
                            <w:pPr>
                              <w:spacing w:after="0" w:line="240" w:lineRule="auto"/>
                            </w:pPr>
                          </w:p>
                          <w:p w14:paraId="6572472B" w14:textId="77777777" w:rsidR="008656F9" w:rsidRDefault="008656F9" w:rsidP="00625E91">
                            <w:pPr>
                              <w:spacing w:after="0" w:line="240" w:lineRule="auto"/>
                            </w:pPr>
                          </w:p>
                          <w:p w14:paraId="6C21242B" w14:textId="77777777" w:rsidR="008656F9" w:rsidRDefault="008656F9" w:rsidP="00625E91">
                            <w:pPr>
                              <w:spacing w:after="0" w:line="240" w:lineRule="auto"/>
                            </w:pPr>
                          </w:p>
                          <w:p w14:paraId="4E7586DF" w14:textId="77777777" w:rsidR="008656F9" w:rsidRDefault="008656F9" w:rsidP="00625E91">
                            <w:pPr>
                              <w:spacing w:after="0" w:line="240" w:lineRule="auto"/>
                            </w:pPr>
                          </w:p>
                          <w:p w14:paraId="0DC3FF98" w14:textId="77777777" w:rsidR="008656F9" w:rsidRDefault="008656F9" w:rsidP="00625E91">
                            <w:pPr>
                              <w:spacing w:after="0" w:line="240" w:lineRule="auto"/>
                            </w:pPr>
                          </w:p>
                          <w:p w14:paraId="333110E2" w14:textId="77777777" w:rsidR="008656F9" w:rsidRDefault="008656F9" w:rsidP="00625E91">
                            <w:pPr>
                              <w:spacing w:after="0" w:line="240" w:lineRule="auto"/>
                            </w:pPr>
                          </w:p>
                          <w:p w14:paraId="7C617D72" w14:textId="77777777" w:rsidR="008656F9" w:rsidRDefault="008656F9" w:rsidP="00625E91">
                            <w:pPr>
                              <w:spacing w:after="0" w:line="240" w:lineRule="auto"/>
                            </w:pPr>
                          </w:p>
                          <w:p w14:paraId="43168C54" w14:textId="77777777" w:rsidR="008656F9" w:rsidRDefault="008656F9" w:rsidP="00625E91">
                            <w:pPr>
                              <w:spacing w:after="0" w:line="240" w:lineRule="auto"/>
                            </w:pPr>
                          </w:p>
                          <w:p w14:paraId="53124D8D" w14:textId="77777777" w:rsidR="008656F9" w:rsidRDefault="008656F9" w:rsidP="00625E91">
                            <w:pPr>
                              <w:spacing w:after="0" w:line="240" w:lineRule="auto"/>
                            </w:pPr>
                          </w:p>
                          <w:p w14:paraId="00360EAA" w14:textId="77777777" w:rsidR="008656F9" w:rsidRDefault="008656F9" w:rsidP="00625E91">
                            <w:pPr>
                              <w:spacing w:after="0" w:line="240" w:lineRule="auto"/>
                            </w:pPr>
                          </w:p>
                          <w:p w14:paraId="34DD4D93" w14:textId="77777777" w:rsidR="008656F9" w:rsidRDefault="008656F9" w:rsidP="00625E91">
                            <w:pPr>
                              <w:spacing w:after="0" w:line="240" w:lineRule="auto"/>
                            </w:pPr>
                          </w:p>
                          <w:p w14:paraId="28F5D4A0" w14:textId="77777777" w:rsidR="008656F9" w:rsidRDefault="008656F9" w:rsidP="00625E91">
                            <w:pPr>
                              <w:spacing w:after="0" w:line="240" w:lineRule="auto"/>
                            </w:pPr>
                          </w:p>
                          <w:p w14:paraId="79EAC647"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D3B50" id="_x0000_s1116" type="#_x0000_t202" style="position:absolute;margin-left:44.55pt;margin-top:78.9pt;width:409.15pt;height:63.1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">
                <v:textbox>
                  <w:txbxContent>
                    <w:p w14:paraId="5C512F74" w14:textId="77777777" w:rsidR="008656F9" w:rsidRDefault="008656F9" w:rsidP="00625E91">
                      <w:pPr>
                        <w:spacing w:after="0" w:line="240" w:lineRule="auto"/>
                      </w:pPr>
                    </w:p>
                    <w:p w14:paraId="31966E60" w14:textId="77777777" w:rsidR="008656F9" w:rsidRDefault="008656F9" w:rsidP="00625E91">
                      <w:pPr>
                        <w:spacing w:after="0" w:line="240" w:lineRule="auto"/>
                      </w:pPr>
                    </w:p>
                    <w:p w14:paraId="73152EAA" w14:textId="77777777" w:rsidR="008656F9" w:rsidRDefault="008656F9" w:rsidP="00625E91">
                      <w:pPr>
                        <w:spacing w:after="0" w:line="240" w:lineRule="auto"/>
                      </w:pPr>
                    </w:p>
                    <w:p w14:paraId="0EAC2F24" w14:textId="77777777" w:rsidR="008656F9" w:rsidRDefault="008656F9" w:rsidP="00625E91">
                      <w:pPr>
                        <w:spacing w:after="0" w:line="240" w:lineRule="auto"/>
                      </w:pPr>
                    </w:p>
                    <w:p w14:paraId="7E992375" w14:textId="77777777" w:rsidR="008656F9" w:rsidRDefault="008656F9" w:rsidP="00625E91">
                      <w:pPr>
                        <w:spacing w:after="0" w:line="240" w:lineRule="auto"/>
                      </w:pPr>
                    </w:p>
                    <w:p w14:paraId="53F24639" w14:textId="77777777" w:rsidR="008656F9" w:rsidRDefault="008656F9" w:rsidP="00625E91">
                      <w:pPr>
                        <w:spacing w:after="0" w:line="240" w:lineRule="auto"/>
                      </w:pPr>
                    </w:p>
                    <w:p w14:paraId="107CE954" w14:textId="77777777" w:rsidR="008656F9" w:rsidRDefault="008656F9" w:rsidP="00625E91">
                      <w:pPr>
                        <w:spacing w:after="0" w:line="240" w:lineRule="auto"/>
                      </w:pPr>
                    </w:p>
                    <w:p w14:paraId="230FEF38" w14:textId="77777777" w:rsidR="008656F9" w:rsidRDefault="008656F9" w:rsidP="00625E91">
                      <w:pPr>
                        <w:spacing w:after="0" w:line="240" w:lineRule="auto"/>
                      </w:pPr>
                    </w:p>
                    <w:p w14:paraId="3558F78F" w14:textId="77777777" w:rsidR="008656F9" w:rsidRDefault="008656F9" w:rsidP="00625E91">
                      <w:pPr>
                        <w:spacing w:after="0" w:line="240" w:lineRule="auto"/>
                      </w:pPr>
                    </w:p>
                    <w:p w14:paraId="311DF5FA" w14:textId="77777777" w:rsidR="008656F9" w:rsidRDefault="008656F9" w:rsidP="00625E91">
                      <w:pPr>
                        <w:spacing w:after="0" w:line="240" w:lineRule="auto"/>
                      </w:pPr>
                    </w:p>
                    <w:p w14:paraId="6572472B" w14:textId="77777777" w:rsidR="008656F9" w:rsidRDefault="008656F9" w:rsidP="00625E91">
                      <w:pPr>
                        <w:spacing w:after="0" w:line="240" w:lineRule="auto"/>
                      </w:pPr>
                    </w:p>
                    <w:p w14:paraId="6C21242B" w14:textId="77777777" w:rsidR="008656F9" w:rsidRDefault="008656F9" w:rsidP="00625E91">
                      <w:pPr>
                        <w:spacing w:after="0" w:line="240" w:lineRule="auto"/>
                      </w:pPr>
                    </w:p>
                    <w:p w14:paraId="4E7586DF" w14:textId="77777777" w:rsidR="008656F9" w:rsidRDefault="008656F9" w:rsidP="00625E91">
                      <w:pPr>
                        <w:spacing w:after="0" w:line="240" w:lineRule="auto"/>
                      </w:pPr>
                    </w:p>
                    <w:p w14:paraId="0DC3FF98" w14:textId="77777777" w:rsidR="008656F9" w:rsidRDefault="008656F9" w:rsidP="00625E91">
                      <w:pPr>
                        <w:spacing w:after="0" w:line="240" w:lineRule="auto"/>
                      </w:pPr>
                    </w:p>
                    <w:p w14:paraId="333110E2" w14:textId="77777777" w:rsidR="008656F9" w:rsidRDefault="008656F9" w:rsidP="00625E91">
                      <w:pPr>
                        <w:spacing w:after="0" w:line="240" w:lineRule="auto"/>
                      </w:pPr>
                    </w:p>
                    <w:p w14:paraId="7C617D72" w14:textId="77777777" w:rsidR="008656F9" w:rsidRDefault="008656F9" w:rsidP="00625E91">
                      <w:pPr>
                        <w:spacing w:after="0" w:line="240" w:lineRule="auto"/>
                      </w:pPr>
                    </w:p>
                    <w:p w14:paraId="43168C54" w14:textId="77777777" w:rsidR="008656F9" w:rsidRDefault="008656F9" w:rsidP="00625E91">
                      <w:pPr>
                        <w:spacing w:after="0" w:line="240" w:lineRule="auto"/>
                      </w:pPr>
                    </w:p>
                    <w:p w14:paraId="53124D8D" w14:textId="77777777" w:rsidR="008656F9" w:rsidRDefault="008656F9" w:rsidP="00625E91">
                      <w:pPr>
                        <w:spacing w:after="0" w:line="240" w:lineRule="auto"/>
                      </w:pPr>
                    </w:p>
                    <w:p w14:paraId="00360EAA" w14:textId="77777777" w:rsidR="008656F9" w:rsidRDefault="008656F9" w:rsidP="00625E91">
                      <w:pPr>
                        <w:spacing w:after="0" w:line="240" w:lineRule="auto"/>
                      </w:pPr>
                    </w:p>
                    <w:p w14:paraId="34DD4D93" w14:textId="77777777" w:rsidR="008656F9" w:rsidRDefault="008656F9" w:rsidP="00625E91">
                      <w:pPr>
                        <w:spacing w:after="0" w:line="240" w:lineRule="auto"/>
                      </w:pPr>
                    </w:p>
                    <w:p w14:paraId="28F5D4A0" w14:textId="77777777" w:rsidR="008656F9" w:rsidRDefault="008656F9" w:rsidP="00625E91">
                      <w:pPr>
                        <w:spacing w:after="0" w:line="240" w:lineRule="auto"/>
                      </w:pPr>
                    </w:p>
                    <w:p w14:paraId="79EAC647"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3B603C33" wp14:editId="75F24678">
            <wp:extent cx="6115685" cy="1850065"/>
            <wp:effectExtent l="0" t="0" r="0" b="0"/>
            <wp:docPr id="7"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rotWithShape="1">
                    <a:blip r:embed="rId13">
                      <a:extLst>
                        <a:ext uri="{28A0092B-C50C-407E-A947-70E740481C1C}">
                          <a14:useLocalDpi xmlns:a14="http://schemas.microsoft.com/office/drawing/2010/main" val="0"/>
                        </a:ext>
                      </a:extLst>
                    </a:blip>
                    <a:srcRect b="76372"/>
                    <a:stretch/>
                  </pic:blipFill>
                  <pic:spPr bwMode="auto">
                    <a:xfrm>
                      <a:off x="0" y="0"/>
                      <a:ext cx="6115685" cy="1850065"/>
                    </a:xfrm>
                    <a:prstGeom prst="rect">
                      <a:avLst/>
                    </a:prstGeom>
                    <a:noFill/>
                    <a:ln>
                      <a:noFill/>
                    </a:ln>
                    <a:extLst>
                      <a:ext uri="{53640926-AAD7-44D8-BBD7-CCE9431645EC}">
                        <a14:shadowObscured xmlns:a14="http://schemas.microsoft.com/office/drawing/2010/main"/>
                      </a:ext>
                    </a:extLst>
                  </pic:spPr>
                </pic:pic>
              </a:graphicData>
            </a:graphic>
          </wp:inline>
        </w:drawing>
      </w:r>
    </w:p>
    <w:p w14:paraId="0C746A05" w14:textId="77777777" w:rsidR="00505E40" w:rsidRPr="002C4341" w:rsidRDefault="00505E40" w:rsidP="00505E40">
      <w:pPr>
        <w:spacing w:after="0" w:line="240" w:lineRule="auto"/>
        <w:rPr>
          <w:noProof/>
        </w:rPr>
      </w:pPr>
      <w:r>
        <w:rPr>
          <w:rFonts w:ascii="Calibri" w:hAnsi="Calibri" w:cs="Calibri"/>
          <w:color w:val="000000"/>
          <w:sz w:val="22"/>
          <w:szCs w:val="22"/>
        </w:rPr>
        <w:t>Topic</w:t>
      </w:r>
      <w:r w:rsidRPr="002C4341">
        <w:rPr>
          <w:color w:val="000000"/>
        </w:rPr>
        <w:t xml:space="preserve"> Chem 14 </w:t>
      </w:r>
      <w:r>
        <w:rPr>
          <w:rFonts w:ascii="Calibri" w:hAnsi="Calibri" w:cs="Calibri"/>
          <w:b/>
          <w:bCs/>
          <w:color w:val="000000"/>
          <w:sz w:val="22"/>
          <w:szCs w:val="22"/>
        </w:rPr>
        <w:t>Q# 63/</w:t>
      </w:r>
      <w:r w:rsidRPr="002C4341">
        <w:rPr>
          <w:rFonts w:cs="Calibri"/>
          <w:color w:val="000000"/>
          <w:sz w:val="22"/>
          <w:szCs w:val="22"/>
        </w:rPr>
        <w:t xml:space="preserve"> </w:t>
      </w:r>
      <w:r w:rsidRPr="002C4341">
        <w:rPr>
          <w:noProof/>
        </w:rPr>
        <w:t>IGCSE Chemistry/2016/s/Paper 43/</w:t>
      </w:r>
    </w:p>
    <w:p w14:paraId="6913F3DE" w14:textId="297C7A48" w:rsidR="00505E40" w:rsidRPr="002C4341" w:rsidRDefault="00505E40" w:rsidP="00505E40">
      <w:pPr>
        <w:spacing w:after="0" w:line="240" w:lineRule="auto"/>
        <w:rPr>
          <w:noProof/>
        </w:rPr>
      </w:pPr>
      <w:r w:rsidRPr="007037E3">
        <w:rPr>
          <w:noProof/>
        </w:rPr>
        <w:drawing>
          <wp:inline distT="0" distB="0" distL="0" distR="0" wp14:anchorId="6A86508B" wp14:editId="7036F26E">
            <wp:extent cx="6507480" cy="3466213"/>
            <wp:effectExtent l="0" t="0" r="7620" b="1270"/>
            <wp:docPr id="6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1">
                      <a:extLst>
                        <a:ext uri="{28A0092B-C50C-407E-A947-70E740481C1C}">
                          <a14:useLocalDpi xmlns:a14="http://schemas.microsoft.com/office/drawing/2010/main" val="0"/>
                        </a:ext>
                      </a:extLst>
                    </a:blip>
                    <a:srcRect b="61135"/>
                    <a:stretch/>
                  </pic:blipFill>
                  <pic:spPr bwMode="auto">
                    <a:xfrm>
                      <a:off x="0" y="0"/>
                      <a:ext cx="6507480" cy="3466213"/>
                    </a:xfrm>
                    <a:prstGeom prst="rect">
                      <a:avLst/>
                    </a:prstGeom>
                    <a:noFill/>
                    <a:ln>
                      <a:noFill/>
                    </a:ln>
                    <a:extLst>
                      <a:ext uri="{53640926-AAD7-44D8-BBD7-CCE9431645EC}">
                        <a14:shadowObscured xmlns:a14="http://schemas.microsoft.com/office/drawing/2010/main"/>
                      </a:ext>
                    </a:extLst>
                  </pic:spPr>
                </pic:pic>
              </a:graphicData>
            </a:graphic>
          </wp:inline>
        </w:drawing>
      </w:r>
    </w:p>
    <w:p w14:paraId="3D7F7260" w14:textId="506DF2BD" w:rsidR="00505E40" w:rsidRPr="002C4341" w:rsidRDefault="00625E91" w:rsidP="00505E40">
      <w:pPr>
        <w:spacing w:after="0" w:line="240" w:lineRule="auto"/>
        <w:rPr>
          <w:noProof/>
        </w:rPr>
      </w:pPr>
      <w:r w:rsidRPr="00331ABD">
        <w:rPr>
          <w:rFonts w:ascii="Calibri" w:hAnsi="Calibri" w:cs="Calibri"/>
          <w:noProof/>
          <w:color w:val="000000"/>
          <w:sz w:val="22"/>
          <w:szCs w:val="22"/>
        </w:rPr>
        <mc:AlternateContent>
          <mc:Choice Requires="wps">
            <w:drawing>
              <wp:anchor distT="45720" distB="45720" distL="114300" distR="114300" simplePos="0" relativeHeight="251845632" behindDoc="0" locked="0" layoutInCell="1" allowOverlap="1" wp14:anchorId="3268D4EE" wp14:editId="551662F6">
                <wp:simplePos x="0" y="0"/>
                <wp:positionH relativeFrom="margin">
                  <wp:posOffset>164062</wp:posOffset>
                </wp:positionH>
                <wp:positionV relativeFrom="paragraph">
                  <wp:posOffset>404246</wp:posOffset>
                </wp:positionV>
                <wp:extent cx="5731727" cy="852681"/>
                <wp:effectExtent l="0" t="0" r="21590" b="2413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727" cy="852681"/>
                        </a:xfrm>
                        <a:prstGeom prst="rect">
                          <a:avLst/>
                        </a:prstGeom>
                        <a:solidFill>
                          <a:srgbClr val="FFFFFF"/>
                        </a:solidFill>
                        <a:ln w="9525">
                          <a:solidFill>
                            <a:srgbClr val="000000"/>
                          </a:solidFill>
                          <a:miter lim="800000"/>
                          <a:headEnd/>
                          <a:tailEnd/>
                        </a:ln>
                      </wps:spPr>
                      <wps:txbx>
                        <w:txbxContent>
                          <w:p w14:paraId="23AFAD33" w14:textId="77777777" w:rsidR="008656F9" w:rsidRDefault="008656F9" w:rsidP="00625E91">
                            <w:pPr>
                              <w:spacing w:after="0" w:line="240" w:lineRule="auto"/>
                            </w:pPr>
                          </w:p>
                          <w:p w14:paraId="25945618" w14:textId="77777777" w:rsidR="008656F9" w:rsidRDefault="008656F9" w:rsidP="00625E91">
                            <w:pPr>
                              <w:spacing w:after="0" w:line="240" w:lineRule="auto"/>
                            </w:pPr>
                          </w:p>
                          <w:p w14:paraId="46B7A505" w14:textId="77777777" w:rsidR="008656F9" w:rsidRDefault="008656F9" w:rsidP="00625E91">
                            <w:pPr>
                              <w:spacing w:after="0" w:line="240" w:lineRule="auto"/>
                            </w:pPr>
                          </w:p>
                          <w:p w14:paraId="0E42838A" w14:textId="77777777" w:rsidR="008656F9" w:rsidRDefault="008656F9" w:rsidP="00625E91">
                            <w:pPr>
                              <w:spacing w:after="0" w:line="240" w:lineRule="auto"/>
                            </w:pPr>
                          </w:p>
                          <w:p w14:paraId="28BD0CFE" w14:textId="77777777" w:rsidR="008656F9" w:rsidRDefault="008656F9" w:rsidP="00625E91">
                            <w:pPr>
                              <w:spacing w:after="0" w:line="240" w:lineRule="auto"/>
                            </w:pPr>
                          </w:p>
                          <w:p w14:paraId="77A8272A" w14:textId="77777777" w:rsidR="008656F9" w:rsidRDefault="008656F9" w:rsidP="00625E91">
                            <w:pPr>
                              <w:spacing w:after="0" w:line="240" w:lineRule="auto"/>
                            </w:pPr>
                          </w:p>
                          <w:p w14:paraId="08F36D9F" w14:textId="77777777" w:rsidR="008656F9" w:rsidRDefault="008656F9" w:rsidP="00625E91">
                            <w:pPr>
                              <w:spacing w:after="0" w:line="240" w:lineRule="auto"/>
                            </w:pPr>
                          </w:p>
                          <w:p w14:paraId="7DC12DDF" w14:textId="77777777" w:rsidR="008656F9" w:rsidRDefault="008656F9" w:rsidP="00625E91">
                            <w:pPr>
                              <w:spacing w:after="0" w:line="240" w:lineRule="auto"/>
                            </w:pPr>
                          </w:p>
                          <w:p w14:paraId="7709BE4B" w14:textId="77777777" w:rsidR="008656F9" w:rsidRDefault="008656F9" w:rsidP="00625E91">
                            <w:pPr>
                              <w:spacing w:after="0" w:line="240" w:lineRule="auto"/>
                            </w:pPr>
                          </w:p>
                          <w:p w14:paraId="4BD62DDE" w14:textId="77777777" w:rsidR="008656F9" w:rsidRDefault="008656F9" w:rsidP="00625E91">
                            <w:pPr>
                              <w:spacing w:after="0" w:line="240" w:lineRule="auto"/>
                            </w:pPr>
                          </w:p>
                          <w:p w14:paraId="72AA89C4" w14:textId="77777777" w:rsidR="008656F9" w:rsidRDefault="008656F9" w:rsidP="00625E91">
                            <w:pPr>
                              <w:spacing w:after="0" w:line="240" w:lineRule="auto"/>
                            </w:pPr>
                          </w:p>
                          <w:p w14:paraId="13742888" w14:textId="77777777" w:rsidR="008656F9" w:rsidRDefault="008656F9" w:rsidP="00625E91">
                            <w:pPr>
                              <w:spacing w:after="0" w:line="240" w:lineRule="auto"/>
                            </w:pPr>
                          </w:p>
                          <w:p w14:paraId="6A43947D" w14:textId="77777777" w:rsidR="008656F9" w:rsidRDefault="008656F9" w:rsidP="00625E91">
                            <w:pPr>
                              <w:spacing w:after="0" w:line="240" w:lineRule="auto"/>
                            </w:pPr>
                          </w:p>
                          <w:p w14:paraId="3DA46A42" w14:textId="77777777" w:rsidR="008656F9" w:rsidRDefault="008656F9" w:rsidP="00625E91">
                            <w:pPr>
                              <w:spacing w:after="0" w:line="240" w:lineRule="auto"/>
                            </w:pPr>
                          </w:p>
                          <w:p w14:paraId="678D4090" w14:textId="77777777" w:rsidR="008656F9" w:rsidRDefault="008656F9" w:rsidP="00625E91">
                            <w:pPr>
                              <w:spacing w:after="0" w:line="240" w:lineRule="auto"/>
                            </w:pPr>
                          </w:p>
                          <w:p w14:paraId="30F2C54E" w14:textId="77777777" w:rsidR="008656F9" w:rsidRDefault="008656F9" w:rsidP="00625E91">
                            <w:pPr>
                              <w:spacing w:after="0" w:line="240" w:lineRule="auto"/>
                            </w:pPr>
                          </w:p>
                          <w:p w14:paraId="6C8817E0" w14:textId="77777777" w:rsidR="008656F9" w:rsidRDefault="008656F9" w:rsidP="00625E91">
                            <w:pPr>
                              <w:spacing w:after="0" w:line="240" w:lineRule="auto"/>
                            </w:pPr>
                          </w:p>
                          <w:p w14:paraId="3C08E4B6" w14:textId="77777777" w:rsidR="008656F9" w:rsidRDefault="008656F9" w:rsidP="00625E91">
                            <w:pPr>
                              <w:spacing w:after="0" w:line="240" w:lineRule="auto"/>
                            </w:pPr>
                          </w:p>
                          <w:p w14:paraId="3C3AE92B" w14:textId="77777777" w:rsidR="008656F9" w:rsidRDefault="008656F9" w:rsidP="00625E91">
                            <w:pPr>
                              <w:spacing w:after="0" w:line="240" w:lineRule="auto"/>
                            </w:pPr>
                          </w:p>
                          <w:p w14:paraId="3B0FE24D" w14:textId="77777777" w:rsidR="008656F9" w:rsidRDefault="008656F9" w:rsidP="00625E91">
                            <w:pPr>
                              <w:spacing w:after="0" w:line="240" w:lineRule="auto"/>
                            </w:pPr>
                          </w:p>
                          <w:p w14:paraId="6B6968FB" w14:textId="77777777" w:rsidR="008656F9" w:rsidRDefault="008656F9" w:rsidP="00625E91">
                            <w:pPr>
                              <w:spacing w:after="0" w:line="240" w:lineRule="auto"/>
                            </w:pPr>
                          </w:p>
                          <w:p w14:paraId="45ED4A30" w14:textId="77777777" w:rsidR="008656F9" w:rsidRDefault="008656F9" w:rsidP="00625E9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8D4EE" id="_x0000_s1117" type="#_x0000_t202" style="position:absolute;margin-left:12.9pt;margin-top:31.85pt;width:451.3pt;height:67.1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">
                <v:textbox>
                  <w:txbxContent>
                    <w:p w14:paraId="23AFAD33" w14:textId="77777777" w:rsidR="008656F9" w:rsidRDefault="008656F9" w:rsidP="00625E91">
                      <w:pPr>
                        <w:spacing w:after="0" w:line="240" w:lineRule="auto"/>
                      </w:pPr>
                    </w:p>
                    <w:p w14:paraId="25945618" w14:textId="77777777" w:rsidR="008656F9" w:rsidRDefault="008656F9" w:rsidP="00625E91">
                      <w:pPr>
                        <w:spacing w:after="0" w:line="240" w:lineRule="auto"/>
                      </w:pPr>
                    </w:p>
                    <w:p w14:paraId="46B7A505" w14:textId="77777777" w:rsidR="008656F9" w:rsidRDefault="008656F9" w:rsidP="00625E91">
                      <w:pPr>
                        <w:spacing w:after="0" w:line="240" w:lineRule="auto"/>
                      </w:pPr>
                    </w:p>
                    <w:p w14:paraId="0E42838A" w14:textId="77777777" w:rsidR="008656F9" w:rsidRDefault="008656F9" w:rsidP="00625E91">
                      <w:pPr>
                        <w:spacing w:after="0" w:line="240" w:lineRule="auto"/>
                      </w:pPr>
                    </w:p>
                    <w:p w14:paraId="28BD0CFE" w14:textId="77777777" w:rsidR="008656F9" w:rsidRDefault="008656F9" w:rsidP="00625E91">
                      <w:pPr>
                        <w:spacing w:after="0" w:line="240" w:lineRule="auto"/>
                      </w:pPr>
                    </w:p>
                    <w:p w14:paraId="77A8272A" w14:textId="77777777" w:rsidR="008656F9" w:rsidRDefault="008656F9" w:rsidP="00625E91">
                      <w:pPr>
                        <w:spacing w:after="0" w:line="240" w:lineRule="auto"/>
                      </w:pPr>
                    </w:p>
                    <w:p w14:paraId="08F36D9F" w14:textId="77777777" w:rsidR="008656F9" w:rsidRDefault="008656F9" w:rsidP="00625E91">
                      <w:pPr>
                        <w:spacing w:after="0" w:line="240" w:lineRule="auto"/>
                      </w:pPr>
                    </w:p>
                    <w:p w14:paraId="7DC12DDF" w14:textId="77777777" w:rsidR="008656F9" w:rsidRDefault="008656F9" w:rsidP="00625E91">
                      <w:pPr>
                        <w:spacing w:after="0" w:line="240" w:lineRule="auto"/>
                      </w:pPr>
                    </w:p>
                    <w:p w14:paraId="7709BE4B" w14:textId="77777777" w:rsidR="008656F9" w:rsidRDefault="008656F9" w:rsidP="00625E91">
                      <w:pPr>
                        <w:spacing w:after="0" w:line="240" w:lineRule="auto"/>
                      </w:pPr>
                    </w:p>
                    <w:p w14:paraId="4BD62DDE" w14:textId="77777777" w:rsidR="008656F9" w:rsidRDefault="008656F9" w:rsidP="00625E91">
                      <w:pPr>
                        <w:spacing w:after="0" w:line="240" w:lineRule="auto"/>
                      </w:pPr>
                    </w:p>
                    <w:p w14:paraId="72AA89C4" w14:textId="77777777" w:rsidR="008656F9" w:rsidRDefault="008656F9" w:rsidP="00625E91">
                      <w:pPr>
                        <w:spacing w:after="0" w:line="240" w:lineRule="auto"/>
                      </w:pPr>
                    </w:p>
                    <w:p w14:paraId="13742888" w14:textId="77777777" w:rsidR="008656F9" w:rsidRDefault="008656F9" w:rsidP="00625E91">
                      <w:pPr>
                        <w:spacing w:after="0" w:line="240" w:lineRule="auto"/>
                      </w:pPr>
                    </w:p>
                    <w:p w14:paraId="6A43947D" w14:textId="77777777" w:rsidR="008656F9" w:rsidRDefault="008656F9" w:rsidP="00625E91">
                      <w:pPr>
                        <w:spacing w:after="0" w:line="240" w:lineRule="auto"/>
                      </w:pPr>
                    </w:p>
                    <w:p w14:paraId="3DA46A42" w14:textId="77777777" w:rsidR="008656F9" w:rsidRDefault="008656F9" w:rsidP="00625E91">
                      <w:pPr>
                        <w:spacing w:after="0" w:line="240" w:lineRule="auto"/>
                      </w:pPr>
                    </w:p>
                    <w:p w14:paraId="678D4090" w14:textId="77777777" w:rsidR="008656F9" w:rsidRDefault="008656F9" w:rsidP="00625E91">
                      <w:pPr>
                        <w:spacing w:after="0" w:line="240" w:lineRule="auto"/>
                      </w:pPr>
                    </w:p>
                    <w:p w14:paraId="30F2C54E" w14:textId="77777777" w:rsidR="008656F9" w:rsidRDefault="008656F9" w:rsidP="00625E91">
                      <w:pPr>
                        <w:spacing w:after="0" w:line="240" w:lineRule="auto"/>
                      </w:pPr>
                    </w:p>
                    <w:p w14:paraId="6C8817E0" w14:textId="77777777" w:rsidR="008656F9" w:rsidRDefault="008656F9" w:rsidP="00625E91">
                      <w:pPr>
                        <w:spacing w:after="0" w:line="240" w:lineRule="auto"/>
                      </w:pPr>
                    </w:p>
                    <w:p w14:paraId="3C08E4B6" w14:textId="77777777" w:rsidR="008656F9" w:rsidRDefault="008656F9" w:rsidP="00625E91">
                      <w:pPr>
                        <w:spacing w:after="0" w:line="240" w:lineRule="auto"/>
                      </w:pPr>
                    </w:p>
                    <w:p w14:paraId="3C3AE92B" w14:textId="77777777" w:rsidR="008656F9" w:rsidRDefault="008656F9" w:rsidP="00625E91">
                      <w:pPr>
                        <w:spacing w:after="0" w:line="240" w:lineRule="auto"/>
                      </w:pPr>
                    </w:p>
                    <w:p w14:paraId="3B0FE24D" w14:textId="77777777" w:rsidR="008656F9" w:rsidRDefault="008656F9" w:rsidP="00625E91">
                      <w:pPr>
                        <w:spacing w:after="0" w:line="240" w:lineRule="auto"/>
                      </w:pPr>
                    </w:p>
                    <w:p w14:paraId="6B6968FB" w14:textId="77777777" w:rsidR="008656F9" w:rsidRDefault="008656F9" w:rsidP="00625E91">
                      <w:pPr>
                        <w:spacing w:after="0" w:line="240" w:lineRule="auto"/>
                      </w:pPr>
                    </w:p>
                    <w:p w14:paraId="45ED4A30" w14:textId="77777777" w:rsidR="008656F9" w:rsidRDefault="008656F9" w:rsidP="00625E91">
                      <w:pPr>
                        <w:spacing w:after="0" w:line="240" w:lineRule="auto"/>
                      </w:pPr>
                    </w:p>
                  </w:txbxContent>
                </v:textbox>
                <w10:wrap anchorx="margin"/>
              </v:shape>
            </w:pict>
          </mc:Fallback>
        </mc:AlternateContent>
      </w:r>
      <w:r w:rsidR="00505E40" w:rsidRPr="007037E3">
        <w:rPr>
          <w:noProof/>
        </w:rPr>
        <w:drawing>
          <wp:inline distT="0" distB="0" distL="0" distR="0" wp14:anchorId="760194A1" wp14:editId="35AFEC09">
            <wp:extent cx="6234430" cy="1254642"/>
            <wp:effectExtent l="0" t="0" r="0" b="3175"/>
            <wp:docPr id="6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2">
                      <a:extLst>
                        <a:ext uri="{28A0092B-C50C-407E-A947-70E740481C1C}">
                          <a14:useLocalDpi xmlns:a14="http://schemas.microsoft.com/office/drawing/2010/main" val="0"/>
                        </a:ext>
                      </a:extLst>
                    </a:blip>
                    <a:srcRect b="73705"/>
                    <a:stretch/>
                  </pic:blipFill>
                  <pic:spPr bwMode="auto">
                    <a:xfrm>
                      <a:off x="0" y="0"/>
                      <a:ext cx="6234430" cy="1254642"/>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5D53A7D6" w14:textId="77777777" w:rsidR="00505E40" w:rsidRDefault="00505E40" w:rsidP="00505E40">
      <w:pPr>
        <w:spacing w:after="0" w:line="240" w:lineRule="auto"/>
      </w:pPr>
    </w:p>
    <w:p w14:paraId="6D5AAA36" w14:textId="77777777" w:rsidR="00505E40" w:rsidRDefault="00505E40" w:rsidP="00505E40">
      <w:pPr>
        <w:pStyle w:val="Heading1"/>
      </w:pPr>
      <w:r>
        <w:t>Mark Scheme</w:t>
      </w:r>
    </w:p>
    <w:p w14:paraId="4A40C1EB" w14:textId="77777777" w:rsidR="00505E40" w:rsidRPr="002C4341" w:rsidRDefault="00505E40" w:rsidP="00505E40">
      <w:pPr>
        <w:spacing w:after="0" w:line="240" w:lineRule="auto"/>
        <w:rPr>
          <w:noProof/>
        </w:rPr>
      </w:pPr>
      <w:r>
        <w:rPr>
          <w:rFonts w:ascii="Calibri" w:hAnsi="Calibri" w:cs="Calibri"/>
          <w:b/>
          <w:bCs/>
          <w:color w:val="000000"/>
          <w:sz w:val="22"/>
          <w:szCs w:val="22"/>
        </w:rPr>
        <w:t>Q# 1/</w:t>
      </w:r>
      <w:r w:rsidRPr="002C4341">
        <w:rPr>
          <w:rFonts w:cs="Calibri"/>
          <w:b/>
          <w:color w:val="000000"/>
        </w:rPr>
        <w:t xml:space="preserve"> </w:t>
      </w:r>
      <w:r w:rsidRPr="002C4341">
        <w:rPr>
          <w:noProof/>
        </w:rPr>
        <w:t>IGCSE Chemistry/2017/m/Paper 42/</w:t>
      </w:r>
    </w:p>
    <w:p w14:paraId="315C2838" w14:textId="77777777" w:rsidR="00505E40" w:rsidRPr="002C4341" w:rsidRDefault="00505E40" w:rsidP="00505E40">
      <w:pPr>
        <w:spacing w:after="0" w:line="240" w:lineRule="auto"/>
      </w:pPr>
      <w:r w:rsidRPr="007037E3">
        <w:rPr>
          <w:noProof/>
        </w:rPr>
        <w:drawing>
          <wp:inline distT="0" distB="0" distL="0" distR="0" wp14:anchorId="38FEDF60" wp14:editId="24CC3201">
            <wp:extent cx="6496050" cy="1786270"/>
            <wp:effectExtent l="0" t="0" r="0" b="4445"/>
            <wp:docPr id="663"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rotWithShape="1">
                    <a:blip r:embed="rId83">
                      <a:extLst>
                        <a:ext uri="{28A0092B-C50C-407E-A947-70E740481C1C}">
                          <a14:useLocalDpi xmlns:a14="http://schemas.microsoft.com/office/drawing/2010/main" val="0"/>
                        </a:ext>
                      </a:extLst>
                    </a:blip>
                    <a:srcRect t="51401" b="12942"/>
                    <a:stretch/>
                  </pic:blipFill>
                  <pic:spPr bwMode="auto">
                    <a:xfrm>
                      <a:off x="0" y="0"/>
                      <a:ext cx="6496050" cy="1786270"/>
                    </a:xfrm>
                    <a:prstGeom prst="rect">
                      <a:avLst/>
                    </a:prstGeom>
                    <a:noFill/>
                    <a:ln>
                      <a:noFill/>
                    </a:ln>
                    <a:extLst>
                      <a:ext uri="{53640926-AAD7-44D8-BBD7-CCE9431645EC}">
                        <a14:shadowObscured xmlns:a14="http://schemas.microsoft.com/office/drawing/2010/main"/>
                      </a:ext>
                    </a:extLst>
                  </pic:spPr>
                </pic:pic>
              </a:graphicData>
            </a:graphic>
          </wp:inline>
        </w:drawing>
      </w:r>
    </w:p>
    <w:p w14:paraId="377FA9A3" w14:textId="77777777" w:rsidR="00505E40" w:rsidRPr="002C4341" w:rsidRDefault="00505E40" w:rsidP="00505E40">
      <w:pPr>
        <w:spacing w:after="0" w:line="240" w:lineRule="auto"/>
        <w:rPr>
          <w:noProof/>
        </w:rPr>
      </w:pPr>
      <w:r>
        <w:rPr>
          <w:rFonts w:ascii="Calibri" w:hAnsi="Calibri" w:cs="Calibri"/>
          <w:b/>
          <w:bCs/>
          <w:color w:val="000000"/>
          <w:sz w:val="22"/>
          <w:szCs w:val="22"/>
        </w:rPr>
        <w:lastRenderedPageBreak/>
        <w:t>Q# 2/</w:t>
      </w:r>
      <w:r w:rsidRPr="002C4341">
        <w:rPr>
          <w:rFonts w:cs="Calibri"/>
          <w:b/>
          <w:color w:val="000000"/>
        </w:rPr>
        <w:t xml:space="preserve"> </w:t>
      </w:r>
      <w:r w:rsidRPr="002C4341">
        <w:rPr>
          <w:noProof/>
        </w:rPr>
        <w:t>IGCSE Chemistry/2016/s/Paper 43/</w:t>
      </w:r>
    </w:p>
    <w:p w14:paraId="379B9C05" w14:textId="77777777" w:rsidR="00505E40" w:rsidRPr="002C4341" w:rsidRDefault="00505E40" w:rsidP="00505E40">
      <w:pPr>
        <w:spacing w:after="0" w:line="240" w:lineRule="auto"/>
      </w:pPr>
      <w:r w:rsidRPr="007037E3">
        <w:rPr>
          <w:noProof/>
        </w:rPr>
        <w:drawing>
          <wp:inline distT="0" distB="0" distL="0" distR="0" wp14:anchorId="48A718D2" wp14:editId="4D6FFC91">
            <wp:extent cx="6269990" cy="939239"/>
            <wp:effectExtent l="0" t="0" r="0" b="0"/>
            <wp:docPr id="657"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rotWithShape="1">
                    <a:blip r:embed="rId84">
                      <a:extLst>
                        <a:ext uri="{28A0092B-C50C-407E-A947-70E740481C1C}">
                          <a14:useLocalDpi xmlns:a14="http://schemas.microsoft.com/office/drawing/2010/main" val="0"/>
                        </a:ext>
                      </a:extLst>
                    </a:blip>
                    <a:srcRect t="29668" b="33147"/>
                    <a:stretch/>
                  </pic:blipFill>
                  <pic:spPr bwMode="auto">
                    <a:xfrm>
                      <a:off x="0" y="0"/>
                      <a:ext cx="6269990" cy="939239"/>
                    </a:xfrm>
                    <a:prstGeom prst="rect">
                      <a:avLst/>
                    </a:prstGeom>
                    <a:noFill/>
                    <a:ln>
                      <a:noFill/>
                    </a:ln>
                    <a:extLst>
                      <a:ext uri="{53640926-AAD7-44D8-BBD7-CCE9431645EC}">
                        <a14:shadowObscured xmlns:a14="http://schemas.microsoft.com/office/drawing/2010/main"/>
                      </a:ext>
                    </a:extLst>
                  </pic:spPr>
                </pic:pic>
              </a:graphicData>
            </a:graphic>
          </wp:inline>
        </w:drawing>
      </w:r>
    </w:p>
    <w:p w14:paraId="67BD426E" w14:textId="77777777" w:rsidR="00505E40" w:rsidRPr="002C4341" w:rsidRDefault="00505E40" w:rsidP="00505E40">
      <w:pPr>
        <w:spacing w:after="0" w:line="240" w:lineRule="auto"/>
        <w:rPr>
          <w:noProof/>
        </w:rPr>
      </w:pPr>
      <w:r>
        <w:rPr>
          <w:rFonts w:ascii="Calibri" w:hAnsi="Calibri" w:cs="Calibri"/>
          <w:b/>
          <w:bCs/>
          <w:color w:val="000000"/>
          <w:sz w:val="22"/>
          <w:szCs w:val="22"/>
        </w:rPr>
        <w:t>Q# 3/</w:t>
      </w:r>
      <w:r w:rsidRPr="002C4341">
        <w:rPr>
          <w:rFonts w:cs="Calibri"/>
          <w:b/>
          <w:color w:val="000000"/>
        </w:rPr>
        <w:t xml:space="preserve"> </w:t>
      </w:r>
      <w:r w:rsidRPr="002C4341">
        <w:rPr>
          <w:noProof/>
        </w:rPr>
        <w:t>IGCSE Chemistry/2016/w/Paper 42/</w:t>
      </w:r>
    </w:p>
    <w:p w14:paraId="62AA7543" w14:textId="77777777" w:rsidR="00505E40" w:rsidRPr="002C4341" w:rsidRDefault="00505E40" w:rsidP="00505E40">
      <w:pPr>
        <w:spacing w:after="0" w:line="240" w:lineRule="auto"/>
      </w:pPr>
      <w:r w:rsidRPr="007037E3">
        <w:rPr>
          <w:noProof/>
        </w:rPr>
        <w:drawing>
          <wp:inline distT="0" distB="0" distL="0" distR="0" wp14:anchorId="5C391D11" wp14:editId="161CFF94">
            <wp:extent cx="6448425" cy="538864"/>
            <wp:effectExtent l="0" t="0" r="0" b="0"/>
            <wp:docPr id="641"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rotWithShape="1">
                    <a:blip r:embed="rId85">
                      <a:extLst>
                        <a:ext uri="{28A0092B-C50C-407E-A947-70E740481C1C}">
                          <a14:useLocalDpi xmlns:a14="http://schemas.microsoft.com/office/drawing/2010/main" val="0"/>
                        </a:ext>
                      </a:extLst>
                    </a:blip>
                    <a:srcRect t="86711"/>
                    <a:stretch/>
                  </pic:blipFill>
                  <pic:spPr bwMode="auto">
                    <a:xfrm>
                      <a:off x="0" y="0"/>
                      <a:ext cx="6448425" cy="538864"/>
                    </a:xfrm>
                    <a:prstGeom prst="rect">
                      <a:avLst/>
                    </a:prstGeom>
                    <a:noFill/>
                    <a:ln>
                      <a:noFill/>
                    </a:ln>
                    <a:extLst>
                      <a:ext uri="{53640926-AAD7-44D8-BBD7-CCE9431645EC}">
                        <a14:shadowObscured xmlns:a14="http://schemas.microsoft.com/office/drawing/2010/main"/>
                      </a:ext>
                    </a:extLst>
                  </pic:spPr>
                </pic:pic>
              </a:graphicData>
            </a:graphic>
          </wp:inline>
        </w:drawing>
      </w:r>
    </w:p>
    <w:p w14:paraId="40617C7B" w14:textId="77777777" w:rsidR="00505E40" w:rsidRPr="002C4341" w:rsidRDefault="00505E40" w:rsidP="00505E40">
      <w:pPr>
        <w:spacing w:after="0" w:line="240" w:lineRule="auto"/>
        <w:rPr>
          <w:noProof/>
        </w:rPr>
      </w:pPr>
      <w:r>
        <w:rPr>
          <w:rFonts w:ascii="Calibri" w:hAnsi="Calibri" w:cs="Calibri"/>
          <w:b/>
          <w:bCs/>
          <w:color w:val="000000"/>
          <w:sz w:val="22"/>
          <w:szCs w:val="22"/>
        </w:rPr>
        <w:t>Q# 4/</w:t>
      </w:r>
      <w:r w:rsidRPr="002C4341">
        <w:rPr>
          <w:rFonts w:cs="Calibri"/>
          <w:b/>
          <w:color w:val="000000"/>
        </w:rPr>
        <w:t xml:space="preserve"> </w:t>
      </w:r>
      <w:r w:rsidRPr="002C4341">
        <w:rPr>
          <w:noProof/>
        </w:rPr>
        <w:t>IGCSE Chemistry/2016/w/Paper 41/</w:t>
      </w:r>
    </w:p>
    <w:p w14:paraId="76F15F29" w14:textId="77777777" w:rsidR="00505E40" w:rsidRPr="002C4341" w:rsidRDefault="00505E40" w:rsidP="00505E40">
      <w:pPr>
        <w:spacing w:after="0" w:line="240" w:lineRule="auto"/>
      </w:pPr>
      <w:r w:rsidRPr="007037E3">
        <w:rPr>
          <w:noProof/>
        </w:rPr>
        <w:drawing>
          <wp:inline distT="0" distB="0" distL="0" distR="0" wp14:anchorId="7185818B" wp14:editId="29C794DA">
            <wp:extent cx="6590665" cy="492317"/>
            <wp:effectExtent l="0" t="0" r="635" b="3175"/>
            <wp:docPr id="638"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rotWithShape="1">
                    <a:blip r:embed="rId86">
                      <a:extLst>
                        <a:ext uri="{28A0092B-C50C-407E-A947-70E740481C1C}">
                          <a14:useLocalDpi xmlns:a14="http://schemas.microsoft.com/office/drawing/2010/main" val="0"/>
                        </a:ext>
                      </a:extLst>
                    </a:blip>
                    <a:srcRect t="39706" b="47556"/>
                    <a:stretch/>
                  </pic:blipFill>
                  <pic:spPr bwMode="auto">
                    <a:xfrm>
                      <a:off x="0" y="0"/>
                      <a:ext cx="6590665" cy="492317"/>
                    </a:xfrm>
                    <a:prstGeom prst="rect">
                      <a:avLst/>
                    </a:prstGeom>
                    <a:noFill/>
                    <a:ln>
                      <a:noFill/>
                    </a:ln>
                    <a:extLst>
                      <a:ext uri="{53640926-AAD7-44D8-BBD7-CCE9431645EC}">
                        <a14:shadowObscured xmlns:a14="http://schemas.microsoft.com/office/drawing/2010/main"/>
                      </a:ext>
                    </a:extLst>
                  </pic:spPr>
                </pic:pic>
              </a:graphicData>
            </a:graphic>
          </wp:inline>
        </w:drawing>
      </w:r>
    </w:p>
    <w:p w14:paraId="24DC97FD" w14:textId="77777777" w:rsidR="00505E40" w:rsidRPr="002C4341" w:rsidRDefault="00505E40" w:rsidP="00505E40">
      <w:pPr>
        <w:spacing w:after="0" w:line="240" w:lineRule="auto"/>
        <w:rPr>
          <w:noProof/>
        </w:rPr>
      </w:pPr>
      <w:r>
        <w:rPr>
          <w:rFonts w:ascii="Calibri" w:hAnsi="Calibri" w:cs="Calibri"/>
          <w:b/>
          <w:bCs/>
          <w:color w:val="000000"/>
          <w:sz w:val="22"/>
          <w:szCs w:val="22"/>
        </w:rPr>
        <w:t>Q# 5/</w:t>
      </w:r>
      <w:r w:rsidRPr="002C4341">
        <w:rPr>
          <w:rFonts w:cs="Calibri"/>
          <w:b/>
          <w:color w:val="000000"/>
        </w:rPr>
        <w:t xml:space="preserve"> </w:t>
      </w:r>
      <w:r w:rsidRPr="002C4341">
        <w:rPr>
          <w:noProof/>
        </w:rPr>
        <w:t>IGCSE Chemistry/2018/s/Paper 42/</w:t>
      </w:r>
    </w:p>
    <w:p w14:paraId="3DBF948F" w14:textId="77777777" w:rsidR="00505E40" w:rsidRPr="002C4341" w:rsidRDefault="00505E40" w:rsidP="00505E40">
      <w:pPr>
        <w:spacing w:after="0" w:line="240" w:lineRule="auto"/>
      </w:pPr>
      <w:r w:rsidRPr="007037E3">
        <w:rPr>
          <w:noProof/>
        </w:rPr>
        <w:drawing>
          <wp:inline distT="0" distB="0" distL="0" distR="0" wp14:anchorId="68A643A3" wp14:editId="4D7DB941">
            <wp:extent cx="6507480" cy="1022602"/>
            <wp:effectExtent l="0" t="0" r="7620" b="6350"/>
            <wp:docPr id="631"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rotWithShape="1">
                    <a:blip r:embed="rId87">
                      <a:extLst>
                        <a:ext uri="{28A0092B-C50C-407E-A947-70E740481C1C}">
                          <a14:useLocalDpi xmlns:a14="http://schemas.microsoft.com/office/drawing/2010/main" val="0"/>
                        </a:ext>
                      </a:extLst>
                    </a:blip>
                    <a:srcRect t="41419"/>
                    <a:stretch/>
                  </pic:blipFill>
                  <pic:spPr bwMode="auto">
                    <a:xfrm>
                      <a:off x="0" y="0"/>
                      <a:ext cx="6507480" cy="1022602"/>
                    </a:xfrm>
                    <a:prstGeom prst="rect">
                      <a:avLst/>
                    </a:prstGeom>
                    <a:noFill/>
                    <a:ln>
                      <a:noFill/>
                    </a:ln>
                    <a:extLst>
                      <a:ext uri="{53640926-AAD7-44D8-BBD7-CCE9431645EC}">
                        <a14:shadowObscured xmlns:a14="http://schemas.microsoft.com/office/drawing/2010/main"/>
                      </a:ext>
                    </a:extLst>
                  </pic:spPr>
                </pic:pic>
              </a:graphicData>
            </a:graphic>
          </wp:inline>
        </w:drawing>
      </w:r>
    </w:p>
    <w:p w14:paraId="79B30F02" w14:textId="77777777" w:rsidR="00505E40" w:rsidRPr="002C4341" w:rsidRDefault="00505E40" w:rsidP="00505E40">
      <w:pPr>
        <w:spacing w:after="0" w:line="240" w:lineRule="auto"/>
      </w:pPr>
      <w:r w:rsidRPr="007037E3">
        <w:rPr>
          <w:noProof/>
        </w:rPr>
        <w:drawing>
          <wp:inline distT="0" distB="0" distL="0" distR="0" wp14:anchorId="6B38C1CF" wp14:editId="7B70222C">
            <wp:extent cx="6483957" cy="831569"/>
            <wp:effectExtent l="0" t="0" r="0" b="6985"/>
            <wp:docPr id="635"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rotWithShape="1">
                    <a:blip r:embed="rId88">
                      <a:extLst>
                        <a:ext uri="{28A0092B-C50C-407E-A947-70E740481C1C}">
                          <a14:useLocalDpi xmlns:a14="http://schemas.microsoft.com/office/drawing/2010/main" val="0"/>
                        </a:ext>
                      </a:extLst>
                    </a:blip>
                    <a:srcRect t="76656"/>
                    <a:stretch/>
                  </pic:blipFill>
                  <pic:spPr bwMode="auto">
                    <a:xfrm>
                      <a:off x="0" y="0"/>
                      <a:ext cx="6483985" cy="831573"/>
                    </a:xfrm>
                    <a:prstGeom prst="rect">
                      <a:avLst/>
                    </a:prstGeom>
                    <a:noFill/>
                    <a:ln>
                      <a:noFill/>
                    </a:ln>
                    <a:extLst>
                      <a:ext uri="{53640926-AAD7-44D8-BBD7-CCE9431645EC}">
                        <a14:shadowObscured xmlns:a14="http://schemas.microsoft.com/office/drawing/2010/main"/>
                      </a:ext>
                    </a:extLst>
                  </pic:spPr>
                </pic:pic>
              </a:graphicData>
            </a:graphic>
          </wp:inline>
        </w:drawing>
      </w:r>
    </w:p>
    <w:p w14:paraId="6553B07E" w14:textId="77777777" w:rsidR="00505E40" w:rsidRPr="002C4341" w:rsidRDefault="00505E40" w:rsidP="00505E40">
      <w:pPr>
        <w:spacing w:after="0" w:line="240" w:lineRule="auto"/>
        <w:rPr>
          <w:noProof/>
        </w:rPr>
      </w:pPr>
      <w:r>
        <w:rPr>
          <w:rFonts w:ascii="Calibri" w:hAnsi="Calibri" w:cs="Calibri"/>
          <w:b/>
          <w:bCs/>
          <w:color w:val="000000"/>
          <w:sz w:val="22"/>
          <w:szCs w:val="22"/>
        </w:rPr>
        <w:t>Q# 6/</w:t>
      </w:r>
      <w:r w:rsidRPr="002C4341">
        <w:rPr>
          <w:rFonts w:cs="Calibri"/>
          <w:b/>
          <w:color w:val="000000"/>
        </w:rPr>
        <w:t xml:space="preserve"> </w:t>
      </w:r>
      <w:r w:rsidRPr="002C4341">
        <w:rPr>
          <w:noProof/>
        </w:rPr>
        <w:t>IGCSE Chemistry/2017/w/Paper 43/</w:t>
      </w:r>
    </w:p>
    <w:p w14:paraId="56A6B9D9" w14:textId="77777777" w:rsidR="00505E40" w:rsidRPr="002C4341" w:rsidRDefault="00505E40" w:rsidP="00505E40">
      <w:pPr>
        <w:spacing w:after="0" w:line="240" w:lineRule="auto"/>
      </w:pPr>
      <w:r w:rsidRPr="007037E3">
        <w:rPr>
          <w:noProof/>
        </w:rPr>
        <w:drawing>
          <wp:inline distT="0" distB="0" distL="0" distR="0" wp14:anchorId="17DBFB7B" wp14:editId="6D4B5D25">
            <wp:extent cx="6590665" cy="1151890"/>
            <wp:effectExtent l="0" t="0" r="0" b="0"/>
            <wp:docPr id="625"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89">
                      <a:extLst>
                        <a:ext uri="{28A0092B-C50C-407E-A947-70E740481C1C}">
                          <a14:useLocalDpi xmlns:a14="http://schemas.microsoft.com/office/drawing/2010/main" val="0"/>
                        </a:ext>
                      </a:extLst>
                    </a:blip>
                    <a:srcRect t="56953" b="16313"/>
                    <a:stretch>
                      <a:fillRect/>
                    </a:stretch>
                  </pic:blipFill>
                  <pic:spPr bwMode="auto">
                    <a:xfrm>
                      <a:off x="0" y="0"/>
                      <a:ext cx="6590665" cy="1151890"/>
                    </a:xfrm>
                    <a:prstGeom prst="rect">
                      <a:avLst/>
                    </a:prstGeom>
                    <a:noFill/>
                    <a:ln>
                      <a:noFill/>
                    </a:ln>
                  </pic:spPr>
                </pic:pic>
              </a:graphicData>
            </a:graphic>
          </wp:inline>
        </w:drawing>
      </w:r>
    </w:p>
    <w:p w14:paraId="55349F22" w14:textId="77777777" w:rsidR="00505E40" w:rsidRPr="002C4341" w:rsidRDefault="00505E40" w:rsidP="00505E40">
      <w:pPr>
        <w:spacing w:after="0" w:line="240" w:lineRule="auto"/>
        <w:rPr>
          <w:noProof/>
        </w:rPr>
      </w:pPr>
      <w:r>
        <w:rPr>
          <w:rFonts w:ascii="Calibri" w:hAnsi="Calibri" w:cs="Calibri"/>
          <w:b/>
          <w:bCs/>
          <w:color w:val="000000"/>
          <w:sz w:val="22"/>
          <w:szCs w:val="22"/>
        </w:rPr>
        <w:t>Q# 7/</w:t>
      </w:r>
      <w:r w:rsidRPr="002C4341">
        <w:rPr>
          <w:rFonts w:cs="Calibri"/>
          <w:b/>
          <w:color w:val="000000"/>
        </w:rPr>
        <w:t xml:space="preserve"> </w:t>
      </w:r>
      <w:r w:rsidRPr="002C4341">
        <w:rPr>
          <w:noProof/>
        </w:rPr>
        <w:t>IGCSE Chemistry/2017/w/Paper 42/</w:t>
      </w:r>
    </w:p>
    <w:p w14:paraId="5EC9CB5E" w14:textId="77777777" w:rsidR="00505E40" w:rsidRPr="002C4341" w:rsidRDefault="00505E40" w:rsidP="00505E40">
      <w:pPr>
        <w:spacing w:after="0" w:line="240" w:lineRule="auto"/>
      </w:pPr>
      <w:r w:rsidRPr="007037E3">
        <w:rPr>
          <w:noProof/>
        </w:rPr>
        <w:drawing>
          <wp:inline distT="0" distB="0" distL="0" distR="0" wp14:anchorId="7F414EDF" wp14:editId="077BB9BA">
            <wp:extent cx="6590174" cy="723014"/>
            <wp:effectExtent l="0" t="0" r="1270" b="1270"/>
            <wp:docPr id="623"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rotWithShape="1">
                    <a:blip r:embed="rId90">
                      <a:extLst>
                        <a:ext uri="{28A0092B-C50C-407E-A947-70E740481C1C}">
                          <a14:useLocalDpi xmlns:a14="http://schemas.microsoft.com/office/drawing/2010/main" val="0"/>
                        </a:ext>
                      </a:extLst>
                    </a:blip>
                    <a:srcRect t="40295" b="16211"/>
                    <a:stretch/>
                  </pic:blipFill>
                  <pic:spPr bwMode="auto">
                    <a:xfrm>
                      <a:off x="0" y="0"/>
                      <a:ext cx="6590665" cy="723068"/>
                    </a:xfrm>
                    <a:prstGeom prst="rect">
                      <a:avLst/>
                    </a:prstGeom>
                    <a:noFill/>
                    <a:ln>
                      <a:noFill/>
                    </a:ln>
                    <a:extLst>
                      <a:ext uri="{53640926-AAD7-44D8-BBD7-CCE9431645EC}">
                        <a14:shadowObscured xmlns:a14="http://schemas.microsoft.com/office/drawing/2010/main"/>
                      </a:ext>
                    </a:extLst>
                  </pic:spPr>
                </pic:pic>
              </a:graphicData>
            </a:graphic>
          </wp:inline>
        </w:drawing>
      </w:r>
    </w:p>
    <w:p w14:paraId="7E8BC430" w14:textId="77777777" w:rsidR="00505E40" w:rsidRPr="002C4341" w:rsidRDefault="00505E40" w:rsidP="00505E40">
      <w:pPr>
        <w:spacing w:after="0" w:line="240" w:lineRule="auto"/>
        <w:rPr>
          <w:noProof/>
        </w:rPr>
      </w:pPr>
      <w:r>
        <w:rPr>
          <w:rFonts w:ascii="Calibri" w:hAnsi="Calibri" w:cs="Calibri"/>
          <w:b/>
          <w:bCs/>
          <w:color w:val="000000"/>
          <w:sz w:val="22"/>
          <w:szCs w:val="22"/>
        </w:rPr>
        <w:t>Q# 8/</w:t>
      </w:r>
      <w:r w:rsidRPr="002C4341">
        <w:rPr>
          <w:rFonts w:cs="Calibri"/>
          <w:b/>
          <w:color w:val="000000"/>
        </w:rPr>
        <w:t xml:space="preserve"> </w:t>
      </w:r>
      <w:r w:rsidRPr="002C4341">
        <w:rPr>
          <w:noProof/>
        </w:rPr>
        <w:t>IGCSE Chemistry/2017/s/Paper 43/</w:t>
      </w:r>
    </w:p>
    <w:p w14:paraId="52F26CFB" w14:textId="77777777" w:rsidR="00505E40" w:rsidRPr="002C4341" w:rsidRDefault="00505E40" w:rsidP="00505E40">
      <w:pPr>
        <w:spacing w:after="0" w:line="240" w:lineRule="auto"/>
      </w:pPr>
      <w:r w:rsidRPr="007037E3">
        <w:rPr>
          <w:noProof/>
        </w:rPr>
        <w:drawing>
          <wp:inline distT="0" distB="0" distL="0" distR="0" wp14:anchorId="3090B9A9" wp14:editId="3B2F5EDD">
            <wp:extent cx="6590665" cy="510540"/>
            <wp:effectExtent l="0" t="0" r="0" b="0"/>
            <wp:docPr id="616"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1">
                      <a:extLst>
                        <a:ext uri="{28A0092B-C50C-407E-A947-70E740481C1C}">
                          <a14:useLocalDpi xmlns:a14="http://schemas.microsoft.com/office/drawing/2010/main" val="0"/>
                        </a:ext>
                      </a:extLst>
                    </a:blip>
                    <a:srcRect t="80408"/>
                    <a:stretch>
                      <a:fillRect/>
                    </a:stretch>
                  </pic:blipFill>
                  <pic:spPr bwMode="auto">
                    <a:xfrm>
                      <a:off x="0" y="0"/>
                      <a:ext cx="6590665" cy="510540"/>
                    </a:xfrm>
                    <a:prstGeom prst="rect">
                      <a:avLst/>
                    </a:prstGeom>
                    <a:noFill/>
                    <a:ln>
                      <a:noFill/>
                    </a:ln>
                  </pic:spPr>
                </pic:pic>
              </a:graphicData>
            </a:graphic>
          </wp:inline>
        </w:drawing>
      </w:r>
    </w:p>
    <w:p w14:paraId="6BAC0607" w14:textId="77777777" w:rsidR="00D773AC" w:rsidRDefault="00D773AC">
      <w:pPr>
        <w:rPr>
          <w:rFonts w:ascii="Calibri" w:hAnsi="Calibri" w:cs="Calibri"/>
          <w:b/>
          <w:bCs/>
          <w:color w:val="000000"/>
          <w:sz w:val="22"/>
          <w:szCs w:val="22"/>
        </w:rPr>
      </w:pPr>
      <w:r>
        <w:rPr>
          <w:rFonts w:ascii="Calibri" w:hAnsi="Calibri" w:cs="Calibri"/>
          <w:b/>
          <w:bCs/>
          <w:color w:val="000000"/>
          <w:sz w:val="22"/>
          <w:szCs w:val="22"/>
        </w:rPr>
        <w:br w:type="page"/>
      </w:r>
    </w:p>
    <w:p w14:paraId="394BC9A7" w14:textId="7F9E017D" w:rsidR="00505E40" w:rsidRPr="002C4341" w:rsidRDefault="00505E40" w:rsidP="00505E40">
      <w:pPr>
        <w:spacing w:after="0" w:line="240" w:lineRule="auto"/>
        <w:rPr>
          <w:noProof/>
        </w:rPr>
      </w:pPr>
      <w:r>
        <w:rPr>
          <w:rFonts w:ascii="Calibri" w:hAnsi="Calibri" w:cs="Calibri"/>
          <w:b/>
          <w:bCs/>
          <w:color w:val="000000"/>
          <w:sz w:val="22"/>
          <w:szCs w:val="22"/>
        </w:rPr>
        <w:lastRenderedPageBreak/>
        <w:t>Q# 9/</w:t>
      </w:r>
      <w:r w:rsidRPr="002C4341">
        <w:rPr>
          <w:rFonts w:cs="Calibri"/>
          <w:b/>
          <w:color w:val="000000"/>
        </w:rPr>
        <w:t xml:space="preserve"> </w:t>
      </w:r>
      <w:r w:rsidRPr="002C4341">
        <w:rPr>
          <w:noProof/>
        </w:rPr>
        <w:t>IGCSE Chemistry/2017/s/Paper 43/</w:t>
      </w:r>
    </w:p>
    <w:p w14:paraId="2B83D7CC" w14:textId="77777777" w:rsidR="00505E40" w:rsidRPr="002C4341" w:rsidRDefault="00505E40" w:rsidP="00505E40">
      <w:pPr>
        <w:spacing w:after="0" w:line="240" w:lineRule="auto"/>
      </w:pPr>
      <w:r w:rsidRPr="007037E3">
        <w:rPr>
          <w:noProof/>
        </w:rPr>
        <w:drawing>
          <wp:inline distT="0" distB="0" distL="0" distR="0" wp14:anchorId="23570F4A" wp14:editId="5DF25CE7">
            <wp:extent cx="6590665" cy="2778760"/>
            <wp:effectExtent l="0" t="0" r="0" b="0"/>
            <wp:docPr id="607"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2">
                      <a:extLst>
                        <a:ext uri="{28A0092B-C50C-407E-A947-70E740481C1C}">
                          <a14:useLocalDpi xmlns:a14="http://schemas.microsoft.com/office/drawing/2010/main" val="0"/>
                        </a:ext>
                      </a:extLst>
                    </a:blip>
                    <a:srcRect t="6871"/>
                    <a:stretch>
                      <a:fillRect/>
                    </a:stretch>
                  </pic:blipFill>
                  <pic:spPr bwMode="auto">
                    <a:xfrm>
                      <a:off x="0" y="0"/>
                      <a:ext cx="6590665" cy="2778760"/>
                    </a:xfrm>
                    <a:prstGeom prst="rect">
                      <a:avLst/>
                    </a:prstGeom>
                    <a:noFill/>
                    <a:ln>
                      <a:noFill/>
                    </a:ln>
                  </pic:spPr>
                </pic:pic>
              </a:graphicData>
            </a:graphic>
          </wp:inline>
        </w:drawing>
      </w:r>
    </w:p>
    <w:p w14:paraId="7BFA7590" w14:textId="77777777" w:rsidR="00505E40" w:rsidRPr="002C4341" w:rsidRDefault="00505E40" w:rsidP="00505E40">
      <w:pPr>
        <w:spacing w:after="0" w:line="240" w:lineRule="auto"/>
        <w:rPr>
          <w:noProof/>
        </w:rPr>
      </w:pPr>
      <w:r>
        <w:rPr>
          <w:rFonts w:ascii="Calibri" w:hAnsi="Calibri" w:cs="Calibri"/>
          <w:b/>
          <w:bCs/>
          <w:color w:val="000000"/>
          <w:sz w:val="22"/>
          <w:szCs w:val="22"/>
        </w:rPr>
        <w:t>Q# 10/</w:t>
      </w:r>
      <w:r w:rsidRPr="002C4341">
        <w:rPr>
          <w:rFonts w:cs="Calibri"/>
          <w:b/>
          <w:color w:val="000000"/>
        </w:rPr>
        <w:t xml:space="preserve"> </w:t>
      </w:r>
      <w:r w:rsidRPr="002C4341">
        <w:rPr>
          <w:noProof/>
        </w:rPr>
        <w:t>IGCSE Chemistry/2017/s/Paper 42/</w:t>
      </w:r>
    </w:p>
    <w:p w14:paraId="527D07F4" w14:textId="2F5C689A" w:rsidR="00505E40" w:rsidRDefault="00505E40" w:rsidP="00505E40">
      <w:pPr>
        <w:spacing w:after="0" w:line="240" w:lineRule="auto"/>
      </w:pPr>
      <w:r w:rsidRPr="007037E3">
        <w:rPr>
          <w:noProof/>
        </w:rPr>
        <w:drawing>
          <wp:inline distT="0" distB="0" distL="0" distR="0" wp14:anchorId="35E2EDA6" wp14:editId="229453B7">
            <wp:extent cx="6565084" cy="1405054"/>
            <wp:effectExtent l="0" t="0" r="7620" b="5080"/>
            <wp:docPr id="596"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rotWithShape="1">
                    <a:blip r:embed="rId93">
                      <a:extLst>
                        <a:ext uri="{28A0092B-C50C-407E-A947-70E740481C1C}">
                          <a14:useLocalDpi xmlns:a14="http://schemas.microsoft.com/office/drawing/2010/main" val="0"/>
                        </a:ext>
                      </a:extLst>
                    </a:blip>
                    <a:srcRect t="17661" b="30514"/>
                    <a:stretch/>
                  </pic:blipFill>
                  <pic:spPr bwMode="auto">
                    <a:xfrm>
                      <a:off x="0" y="0"/>
                      <a:ext cx="6567170" cy="1405500"/>
                    </a:xfrm>
                    <a:prstGeom prst="rect">
                      <a:avLst/>
                    </a:prstGeom>
                    <a:noFill/>
                    <a:ln>
                      <a:noFill/>
                    </a:ln>
                    <a:extLst>
                      <a:ext uri="{53640926-AAD7-44D8-BBD7-CCE9431645EC}">
                        <a14:shadowObscured xmlns:a14="http://schemas.microsoft.com/office/drawing/2010/main"/>
                      </a:ext>
                    </a:extLst>
                  </pic:spPr>
                </pic:pic>
              </a:graphicData>
            </a:graphic>
          </wp:inline>
        </w:drawing>
      </w:r>
    </w:p>
    <w:p w14:paraId="07259C9D" w14:textId="48F5DD25" w:rsidR="00821F2B" w:rsidRPr="002C4341" w:rsidRDefault="00821F2B" w:rsidP="00505E40">
      <w:pPr>
        <w:spacing w:after="0" w:line="240" w:lineRule="auto"/>
      </w:pPr>
      <w:r w:rsidRPr="007037E3">
        <w:rPr>
          <w:noProof/>
        </w:rPr>
        <w:drawing>
          <wp:inline distT="0" distB="0" distL="0" distR="0" wp14:anchorId="1B31B16E" wp14:editId="0D9EB8A1">
            <wp:extent cx="6284928" cy="430762"/>
            <wp:effectExtent l="0" t="0" r="1905" b="7620"/>
            <wp:docPr id="1510"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rotWithShape="1">
                    <a:blip r:embed="rId92">
                      <a:extLst>
                        <a:ext uri="{28A0092B-C50C-407E-A947-70E740481C1C}">
                          <a14:useLocalDpi xmlns:a14="http://schemas.microsoft.com/office/drawing/2010/main" val="0"/>
                        </a:ext>
                      </a:extLst>
                    </a:blip>
                    <a:srcRect t="84861"/>
                    <a:stretch/>
                  </pic:blipFill>
                  <pic:spPr bwMode="auto">
                    <a:xfrm>
                      <a:off x="0" y="0"/>
                      <a:ext cx="6285865" cy="430826"/>
                    </a:xfrm>
                    <a:prstGeom prst="rect">
                      <a:avLst/>
                    </a:prstGeom>
                    <a:noFill/>
                    <a:ln>
                      <a:noFill/>
                    </a:ln>
                    <a:extLst>
                      <a:ext uri="{53640926-AAD7-44D8-BBD7-CCE9431645EC}">
                        <a14:shadowObscured xmlns:a14="http://schemas.microsoft.com/office/drawing/2010/main"/>
                      </a:ext>
                    </a:extLst>
                  </pic:spPr>
                </pic:pic>
              </a:graphicData>
            </a:graphic>
          </wp:inline>
        </w:drawing>
      </w:r>
    </w:p>
    <w:p w14:paraId="21A6F22F" w14:textId="77777777" w:rsidR="00505E40" w:rsidRPr="002C4341" w:rsidRDefault="00505E40" w:rsidP="00505E40">
      <w:pPr>
        <w:spacing w:after="0" w:line="240" w:lineRule="auto"/>
        <w:rPr>
          <w:noProof/>
        </w:rPr>
      </w:pPr>
      <w:r>
        <w:rPr>
          <w:rFonts w:ascii="Calibri" w:hAnsi="Calibri" w:cs="Calibri"/>
          <w:b/>
          <w:bCs/>
          <w:color w:val="000000"/>
          <w:sz w:val="22"/>
          <w:szCs w:val="22"/>
        </w:rPr>
        <w:t>Q# 11/</w:t>
      </w:r>
      <w:r w:rsidRPr="002C4341">
        <w:rPr>
          <w:rFonts w:cs="Calibri"/>
          <w:b/>
          <w:color w:val="000000"/>
        </w:rPr>
        <w:t xml:space="preserve"> </w:t>
      </w:r>
      <w:r w:rsidRPr="002C4341">
        <w:rPr>
          <w:noProof/>
        </w:rPr>
        <w:t>IGCSE Chemistry/2016/w/Paper 43/</w:t>
      </w:r>
    </w:p>
    <w:p w14:paraId="1CA5C70C" w14:textId="77777777" w:rsidR="00505E40" w:rsidRPr="002C4341" w:rsidRDefault="00505E40" w:rsidP="00505E40">
      <w:pPr>
        <w:spacing w:after="0" w:line="240" w:lineRule="auto"/>
      </w:pPr>
      <w:r w:rsidRPr="007037E3">
        <w:rPr>
          <w:noProof/>
        </w:rPr>
        <w:drawing>
          <wp:inline distT="0" distB="0" distL="0" distR="0" wp14:anchorId="3B2C33C3" wp14:editId="29CA9928">
            <wp:extent cx="6583340" cy="489098"/>
            <wp:effectExtent l="0" t="0" r="0" b="6350"/>
            <wp:docPr id="594"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rotWithShape="1">
                    <a:blip r:embed="rId94">
                      <a:extLst>
                        <a:ext uri="{28A0092B-C50C-407E-A947-70E740481C1C}">
                          <a14:useLocalDpi xmlns:a14="http://schemas.microsoft.com/office/drawing/2010/main" val="0"/>
                        </a:ext>
                      </a:extLst>
                    </a:blip>
                    <a:srcRect t="25553" b="57141"/>
                    <a:stretch/>
                  </pic:blipFill>
                  <pic:spPr bwMode="auto">
                    <a:xfrm>
                      <a:off x="0" y="0"/>
                      <a:ext cx="6590665" cy="489642"/>
                    </a:xfrm>
                    <a:prstGeom prst="rect">
                      <a:avLst/>
                    </a:prstGeom>
                    <a:noFill/>
                    <a:ln>
                      <a:noFill/>
                    </a:ln>
                    <a:extLst>
                      <a:ext uri="{53640926-AAD7-44D8-BBD7-CCE9431645EC}">
                        <a14:shadowObscured xmlns:a14="http://schemas.microsoft.com/office/drawing/2010/main"/>
                      </a:ext>
                    </a:extLst>
                  </pic:spPr>
                </pic:pic>
              </a:graphicData>
            </a:graphic>
          </wp:inline>
        </w:drawing>
      </w:r>
    </w:p>
    <w:p w14:paraId="1ED1E643" w14:textId="77777777" w:rsidR="00505E40" w:rsidRPr="002C4341" w:rsidRDefault="00505E40" w:rsidP="00505E40">
      <w:pPr>
        <w:spacing w:after="0" w:line="240" w:lineRule="auto"/>
        <w:rPr>
          <w:noProof/>
        </w:rPr>
      </w:pPr>
      <w:r>
        <w:rPr>
          <w:rFonts w:ascii="Calibri" w:hAnsi="Calibri" w:cs="Calibri"/>
          <w:b/>
          <w:bCs/>
          <w:color w:val="000000"/>
          <w:sz w:val="22"/>
          <w:szCs w:val="22"/>
        </w:rPr>
        <w:t>Q# 12/</w:t>
      </w:r>
      <w:r w:rsidRPr="002C4341">
        <w:rPr>
          <w:rFonts w:cs="Calibri"/>
          <w:b/>
          <w:color w:val="000000"/>
        </w:rPr>
        <w:t xml:space="preserve"> </w:t>
      </w:r>
      <w:r w:rsidRPr="002C4341">
        <w:rPr>
          <w:noProof/>
        </w:rPr>
        <w:t>IGCSE Chemistry/2016/w/Paper 43/</w:t>
      </w:r>
    </w:p>
    <w:p w14:paraId="757B5614" w14:textId="77777777" w:rsidR="00505E40" w:rsidRPr="002C4341" w:rsidRDefault="00505E40" w:rsidP="00505E40">
      <w:pPr>
        <w:spacing w:after="0" w:line="240" w:lineRule="auto"/>
      </w:pPr>
      <w:r w:rsidRPr="007037E3">
        <w:rPr>
          <w:noProof/>
        </w:rPr>
        <w:drawing>
          <wp:inline distT="0" distB="0" distL="0" distR="0" wp14:anchorId="5C625AC9" wp14:editId="4441C742">
            <wp:extent cx="6590665" cy="487488"/>
            <wp:effectExtent l="0" t="0" r="635" b="8255"/>
            <wp:docPr id="59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rotWithShape="1">
                    <a:blip r:embed="rId95">
                      <a:extLst>
                        <a:ext uri="{28A0092B-C50C-407E-A947-70E740481C1C}">
                          <a14:useLocalDpi xmlns:a14="http://schemas.microsoft.com/office/drawing/2010/main" val="0"/>
                        </a:ext>
                      </a:extLst>
                    </a:blip>
                    <a:srcRect t="50955" b="36823"/>
                    <a:stretch/>
                  </pic:blipFill>
                  <pic:spPr bwMode="auto">
                    <a:xfrm>
                      <a:off x="0" y="0"/>
                      <a:ext cx="6590665" cy="487488"/>
                    </a:xfrm>
                    <a:prstGeom prst="rect">
                      <a:avLst/>
                    </a:prstGeom>
                    <a:noFill/>
                    <a:ln>
                      <a:noFill/>
                    </a:ln>
                    <a:extLst>
                      <a:ext uri="{53640926-AAD7-44D8-BBD7-CCE9431645EC}">
                        <a14:shadowObscured xmlns:a14="http://schemas.microsoft.com/office/drawing/2010/main"/>
                      </a:ext>
                    </a:extLst>
                  </pic:spPr>
                </pic:pic>
              </a:graphicData>
            </a:graphic>
          </wp:inline>
        </w:drawing>
      </w:r>
    </w:p>
    <w:p w14:paraId="17A230E2" w14:textId="77777777" w:rsidR="00505E40" w:rsidRPr="002C4341" w:rsidRDefault="00505E40" w:rsidP="00505E40">
      <w:pPr>
        <w:spacing w:after="0" w:line="240" w:lineRule="auto"/>
        <w:rPr>
          <w:noProof/>
        </w:rPr>
      </w:pPr>
      <w:r>
        <w:rPr>
          <w:rFonts w:ascii="Calibri" w:hAnsi="Calibri" w:cs="Calibri"/>
          <w:b/>
          <w:bCs/>
          <w:color w:val="000000"/>
          <w:sz w:val="22"/>
          <w:szCs w:val="22"/>
        </w:rPr>
        <w:t>Q# 13/</w:t>
      </w:r>
      <w:r w:rsidRPr="002C4341">
        <w:rPr>
          <w:rFonts w:cs="Calibri"/>
          <w:b/>
          <w:color w:val="000000"/>
        </w:rPr>
        <w:t xml:space="preserve"> </w:t>
      </w:r>
      <w:r w:rsidRPr="002C4341">
        <w:rPr>
          <w:noProof/>
        </w:rPr>
        <w:t>IGCSE Chemistry/2016/s/Paper 43/</w:t>
      </w:r>
    </w:p>
    <w:p w14:paraId="443A0C11" w14:textId="77777777" w:rsidR="00505E40" w:rsidRPr="002C4341" w:rsidRDefault="00505E40" w:rsidP="00505E40">
      <w:pPr>
        <w:spacing w:after="0" w:line="240" w:lineRule="auto"/>
      </w:pPr>
      <w:r w:rsidRPr="007037E3">
        <w:rPr>
          <w:noProof/>
        </w:rPr>
        <w:drawing>
          <wp:inline distT="0" distB="0" distL="0" distR="0" wp14:anchorId="2A85FA95" wp14:editId="70EAE42B">
            <wp:extent cx="6294120" cy="1543685"/>
            <wp:effectExtent l="0" t="0" r="0" b="0"/>
            <wp:docPr id="586"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6">
                      <a:extLst>
                        <a:ext uri="{28A0092B-C50C-407E-A947-70E740481C1C}">
                          <a14:useLocalDpi xmlns:a14="http://schemas.microsoft.com/office/drawing/2010/main" val="0"/>
                        </a:ext>
                      </a:extLst>
                    </a:blip>
                    <a:srcRect b="53654"/>
                    <a:stretch>
                      <a:fillRect/>
                    </a:stretch>
                  </pic:blipFill>
                  <pic:spPr bwMode="auto">
                    <a:xfrm>
                      <a:off x="0" y="0"/>
                      <a:ext cx="6294120" cy="1543685"/>
                    </a:xfrm>
                    <a:prstGeom prst="rect">
                      <a:avLst/>
                    </a:prstGeom>
                    <a:noFill/>
                    <a:ln>
                      <a:noFill/>
                    </a:ln>
                  </pic:spPr>
                </pic:pic>
              </a:graphicData>
            </a:graphic>
          </wp:inline>
        </w:drawing>
      </w:r>
    </w:p>
    <w:p w14:paraId="01EDCA56" w14:textId="77777777" w:rsidR="00505E40" w:rsidRPr="002C4341" w:rsidRDefault="00505E40" w:rsidP="00505E40">
      <w:pPr>
        <w:spacing w:after="0" w:line="240" w:lineRule="auto"/>
        <w:rPr>
          <w:noProof/>
        </w:rPr>
      </w:pPr>
      <w:r>
        <w:rPr>
          <w:rFonts w:ascii="Calibri" w:hAnsi="Calibri" w:cs="Calibri"/>
          <w:b/>
          <w:bCs/>
          <w:color w:val="000000"/>
          <w:sz w:val="22"/>
          <w:szCs w:val="22"/>
        </w:rPr>
        <w:t>Q# 14/</w:t>
      </w:r>
      <w:r w:rsidRPr="002C4341">
        <w:rPr>
          <w:rFonts w:cs="Calibri"/>
          <w:b/>
          <w:color w:val="000000"/>
        </w:rPr>
        <w:t xml:space="preserve"> </w:t>
      </w:r>
      <w:r w:rsidRPr="002C4341">
        <w:rPr>
          <w:noProof/>
        </w:rPr>
        <w:t>IGCSE Chemistry/2016/s/Paper 42/</w:t>
      </w:r>
    </w:p>
    <w:p w14:paraId="1A77F6C6" w14:textId="77777777" w:rsidR="00505E40" w:rsidRPr="002C4341" w:rsidRDefault="00505E40" w:rsidP="00505E40">
      <w:pPr>
        <w:spacing w:after="0" w:line="240" w:lineRule="auto"/>
      </w:pPr>
      <w:r w:rsidRPr="007037E3">
        <w:rPr>
          <w:noProof/>
        </w:rPr>
        <w:drawing>
          <wp:inline distT="0" distB="0" distL="0" distR="0" wp14:anchorId="7E402EBE" wp14:editId="7F4E293A">
            <wp:extent cx="6419768" cy="520995"/>
            <wp:effectExtent l="0" t="0" r="635" b="0"/>
            <wp:docPr id="570"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rotWithShape="1">
                    <a:blip r:embed="rId97">
                      <a:extLst>
                        <a:ext uri="{28A0092B-C50C-407E-A947-70E740481C1C}">
                          <a14:useLocalDpi xmlns:a14="http://schemas.microsoft.com/office/drawing/2010/main" val="0"/>
                        </a:ext>
                      </a:extLst>
                    </a:blip>
                    <a:srcRect t="61861" b="27053"/>
                    <a:stretch/>
                  </pic:blipFill>
                  <pic:spPr bwMode="auto">
                    <a:xfrm>
                      <a:off x="0" y="0"/>
                      <a:ext cx="6424295" cy="521362"/>
                    </a:xfrm>
                    <a:prstGeom prst="rect">
                      <a:avLst/>
                    </a:prstGeom>
                    <a:noFill/>
                    <a:ln>
                      <a:noFill/>
                    </a:ln>
                    <a:extLst>
                      <a:ext uri="{53640926-AAD7-44D8-BBD7-CCE9431645EC}">
                        <a14:shadowObscured xmlns:a14="http://schemas.microsoft.com/office/drawing/2010/main"/>
                      </a:ext>
                    </a:extLst>
                  </pic:spPr>
                </pic:pic>
              </a:graphicData>
            </a:graphic>
          </wp:inline>
        </w:drawing>
      </w:r>
    </w:p>
    <w:p w14:paraId="0742BFE2" w14:textId="77777777" w:rsidR="00505E40" w:rsidRPr="002C4341" w:rsidRDefault="00505E40" w:rsidP="00505E40">
      <w:pPr>
        <w:spacing w:after="0" w:line="240" w:lineRule="auto"/>
      </w:pPr>
    </w:p>
    <w:p w14:paraId="080F1435" w14:textId="77777777" w:rsidR="00D773AC" w:rsidRDefault="00D773AC">
      <w:pPr>
        <w:rPr>
          <w:rFonts w:ascii="Calibri" w:hAnsi="Calibri" w:cs="Calibri"/>
          <w:b/>
          <w:bCs/>
          <w:color w:val="000000"/>
          <w:sz w:val="22"/>
          <w:szCs w:val="22"/>
        </w:rPr>
      </w:pPr>
      <w:r>
        <w:rPr>
          <w:rFonts w:ascii="Calibri" w:hAnsi="Calibri" w:cs="Calibri"/>
          <w:b/>
          <w:bCs/>
          <w:color w:val="000000"/>
          <w:sz w:val="22"/>
          <w:szCs w:val="22"/>
        </w:rPr>
        <w:br w:type="page"/>
      </w:r>
    </w:p>
    <w:p w14:paraId="26C80331" w14:textId="417030DB" w:rsidR="00505E40" w:rsidRPr="002C4341" w:rsidRDefault="00505E40" w:rsidP="00505E40">
      <w:pPr>
        <w:spacing w:after="0" w:line="240" w:lineRule="auto"/>
        <w:rPr>
          <w:noProof/>
        </w:rPr>
      </w:pPr>
      <w:r>
        <w:rPr>
          <w:rFonts w:ascii="Calibri" w:hAnsi="Calibri" w:cs="Calibri"/>
          <w:b/>
          <w:bCs/>
          <w:color w:val="000000"/>
          <w:sz w:val="22"/>
          <w:szCs w:val="22"/>
        </w:rPr>
        <w:lastRenderedPageBreak/>
        <w:t>Q# 15/</w:t>
      </w:r>
      <w:r w:rsidRPr="002C4341">
        <w:rPr>
          <w:rFonts w:cs="Calibri"/>
          <w:b/>
          <w:color w:val="000000"/>
        </w:rPr>
        <w:t xml:space="preserve"> </w:t>
      </w:r>
      <w:r w:rsidRPr="002C4341">
        <w:rPr>
          <w:noProof/>
        </w:rPr>
        <w:t>IGCSE Chemistry/2018/s/Paper 42/</w:t>
      </w:r>
    </w:p>
    <w:p w14:paraId="622F2A38" w14:textId="77777777" w:rsidR="00505E40" w:rsidRPr="002C4341" w:rsidRDefault="00505E40" w:rsidP="00505E40">
      <w:pPr>
        <w:spacing w:after="0" w:line="240" w:lineRule="auto"/>
      </w:pPr>
      <w:r w:rsidRPr="007037E3">
        <w:rPr>
          <w:noProof/>
        </w:rPr>
        <w:drawing>
          <wp:inline distT="0" distB="0" distL="0" distR="0" wp14:anchorId="7490A029" wp14:editId="6B5D3C1A">
            <wp:extent cx="6482838" cy="1520456"/>
            <wp:effectExtent l="0" t="0" r="0" b="3810"/>
            <wp:docPr id="566"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rotWithShape="1">
                    <a:blip r:embed="rId88">
                      <a:extLst>
                        <a:ext uri="{28A0092B-C50C-407E-A947-70E740481C1C}">
                          <a14:useLocalDpi xmlns:a14="http://schemas.microsoft.com/office/drawing/2010/main" val="0"/>
                        </a:ext>
                      </a:extLst>
                    </a:blip>
                    <a:srcRect b="57311"/>
                    <a:stretch/>
                  </pic:blipFill>
                  <pic:spPr bwMode="auto">
                    <a:xfrm>
                      <a:off x="0" y="0"/>
                      <a:ext cx="6483985" cy="1520725"/>
                    </a:xfrm>
                    <a:prstGeom prst="rect">
                      <a:avLst/>
                    </a:prstGeom>
                    <a:noFill/>
                    <a:ln>
                      <a:noFill/>
                    </a:ln>
                    <a:extLst>
                      <a:ext uri="{53640926-AAD7-44D8-BBD7-CCE9431645EC}">
                        <a14:shadowObscured xmlns:a14="http://schemas.microsoft.com/office/drawing/2010/main"/>
                      </a:ext>
                    </a:extLst>
                  </pic:spPr>
                </pic:pic>
              </a:graphicData>
            </a:graphic>
          </wp:inline>
        </w:drawing>
      </w:r>
    </w:p>
    <w:p w14:paraId="467381C2" w14:textId="77777777" w:rsidR="00505E40" w:rsidRPr="002C4341" w:rsidRDefault="00505E40" w:rsidP="00505E40">
      <w:pPr>
        <w:spacing w:after="0" w:line="240" w:lineRule="auto"/>
      </w:pPr>
    </w:p>
    <w:p w14:paraId="5845BA07" w14:textId="77777777" w:rsidR="00505E40" w:rsidRPr="002C4341" w:rsidRDefault="00505E40" w:rsidP="00505E40">
      <w:pPr>
        <w:spacing w:after="0" w:line="240" w:lineRule="auto"/>
        <w:rPr>
          <w:noProof/>
        </w:rPr>
      </w:pPr>
      <w:r>
        <w:rPr>
          <w:rFonts w:ascii="Calibri" w:hAnsi="Calibri" w:cs="Calibri"/>
          <w:b/>
          <w:bCs/>
          <w:color w:val="000000"/>
          <w:sz w:val="22"/>
          <w:szCs w:val="22"/>
        </w:rPr>
        <w:t>Q# 16/</w:t>
      </w:r>
      <w:r w:rsidRPr="002C4341">
        <w:rPr>
          <w:rFonts w:cs="Calibri"/>
          <w:b/>
          <w:color w:val="000000"/>
        </w:rPr>
        <w:t xml:space="preserve"> </w:t>
      </w:r>
      <w:r w:rsidRPr="002C4341">
        <w:rPr>
          <w:noProof/>
        </w:rPr>
        <w:t>IGCSE Chemistry/2016/w/Paper 41/</w:t>
      </w:r>
    </w:p>
    <w:p w14:paraId="05FE947C" w14:textId="77777777" w:rsidR="00505E40" w:rsidRPr="002C4341" w:rsidRDefault="00505E40" w:rsidP="00505E40">
      <w:pPr>
        <w:spacing w:after="0" w:line="240" w:lineRule="auto"/>
      </w:pPr>
      <w:r w:rsidRPr="007037E3">
        <w:rPr>
          <w:noProof/>
        </w:rPr>
        <w:drawing>
          <wp:inline distT="0" distB="0" distL="0" distR="0" wp14:anchorId="72D7B158" wp14:editId="57BB7F91">
            <wp:extent cx="6590665" cy="1940398"/>
            <wp:effectExtent l="0" t="0" r="635" b="3175"/>
            <wp:docPr id="564"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rotWithShape="1">
                    <a:blip r:embed="rId98">
                      <a:extLst>
                        <a:ext uri="{28A0092B-C50C-407E-A947-70E740481C1C}">
                          <a14:useLocalDpi xmlns:a14="http://schemas.microsoft.com/office/drawing/2010/main" val="0"/>
                        </a:ext>
                      </a:extLst>
                    </a:blip>
                    <a:srcRect t="19278" b="34555"/>
                    <a:stretch/>
                  </pic:blipFill>
                  <pic:spPr bwMode="auto">
                    <a:xfrm>
                      <a:off x="0" y="0"/>
                      <a:ext cx="6590665" cy="1940398"/>
                    </a:xfrm>
                    <a:prstGeom prst="rect">
                      <a:avLst/>
                    </a:prstGeom>
                    <a:noFill/>
                    <a:ln>
                      <a:noFill/>
                    </a:ln>
                    <a:extLst>
                      <a:ext uri="{53640926-AAD7-44D8-BBD7-CCE9431645EC}">
                        <a14:shadowObscured xmlns:a14="http://schemas.microsoft.com/office/drawing/2010/main"/>
                      </a:ext>
                    </a:extLst>
                  </pic:spPr>
                </pic:pic>
              </a:graphicData>
            </a:graphic>
          </wp:inline>
        </w:drawing>
      </w:r>
    </w:p>
    <w:p w14:paraId="129308C8" w14:textId="77777777" w:rsidR="00505E40" w:rsidRPr="002C4341" w:rsidRDefault="00505E40" w:rsidP="00505E40">
      <w:pPr>
        <w:spacing w:after="0" w:line="240" w:lineRule="auto"/>
        <w:rPr>
          <w:noProof/>
        </w:rPr>
      </w:pPr>
      <w:r>
        <w:rPr>
          <w:rFonts w:ascii="Calibri" w:hAnsi="Calibri" w:cs="Calibri"/>
          <w:b/>
          <w:bCs/>
          <w:color w:val="000000"/>
          <w:sz w:val="22"/>
          <w:szCs w:val="22"/>
        </w:rPr>
        <w:t>Q# 17/</w:t>
      </w:r>
      <w:r w:rsidRPr="002C4341">
        <w:rPr>
          <w:rFonts w:cs="Calibri"/>
          <w:b/>
          <w:color w:val="000000"/>
        </w:rPr>
        <w:t xml:space="preserve"> </w:t>
      </w:r>
      <w:r w:rsidRPr="002C4341">
        <w:rPr>
          <w:noProof/>
        </w:rPr>
        <w:t>IGCSE Chemistry/2017/m/Paper 42/</w:t>
      </w:r>
    </w:p>
    <w:p w14:paraId="2DC488D2" w14:textId="77777777" w:rsidR="00505E40" w:rsidRPr="002C4341" w:rsidRDefault="00505E40" w:rsidP="00505E40">
      <w:pPr>
        <w:spacing w:after="0" w:line="240" w:lineRule="auto"/>
      </w:pPr>
      <w:r w:rsidRPr="007037E3">
        <w:rPr>
          <w:noProof/>
        </w:rPr>
        <w:drawing>
          <wp:inline distT="0" distB="0" distL="0" distR="0" wp14:anchorId="4F19CE98" wp14:editId="2C176CCB">
            <wp:extent cx="6507480" cy="1579245"/>
            <wp:effectExtent l="0" t="0" r="0" b="0"/>
            <wp:docPr id="559"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9">
                      <a:extLst>
                        <a:ext uri="{28A0092B-C50C-407E-A947-70E740481C1C}">
                          <a14:useLocalDpi xmlns:a14="http://schemas.microsoft.com/office/drawing/2010/main" val="0"/>
                        </a:ext>
                      </a:extLst>
                    </a:blip>
                    <a:srcRect t="23798" b="58765"/>
                    <a:stretch>
                      <a:fillRect/>
                    </a:stretch>
                  </pic:blipFill>
                  <pic:spPr bwMode="auto">
                    <a:xfrm>
                      <a:off x="0" y="0"/>
                      <a:ext cx="6507480" cy="1579245"/>
                    </a:xfrm>
                    <a:prstGeom prst="rect">
                      <a:avLst/>
                    </a:prstGeom>
                    <a:noFill/>
                    <a:ln>
                      <a:noFill/>
                    </a:ln>
                  </pic:spPr>
                </pic:pic>
              </a:graphicData>
            </a:graphic>
          </wp:inline>
        </w:drawing>
      </w:r>
    </w:p>
    <w:p w14:paraId="67C1A18D" w14:textId="77777777" w:rsidR="00505E40" w:rsidRPr="002C4341" w:rsidRDefault="00505E40" w:rsidP="00505E40">
      <w:pPr>
        <w:spacing w:after="0" w:line="240" w:lineRule="auto"/>
        <w:rPr>
          <w:noProof/>
        </w:rPr>
      </w:pPr>
      <w:r>
        <w:rPr>
          <w:rFonts w:ascii="Calibri" w:hAnsi="Calibri" w:cs="Calibri"/>
          <w:b/>
          <w:bCs/>
          <w:color w:val="000000"/>
          <w:sz w:val="22"/>
          <w:szCs w:val="22"/>
        </w:rPr>
        <w:t>Q# 18/</w:t>
      </w:r>
      <w:r w:rsidRPr="002C4341">
        <w:rPr>
          <w:rFonts w:cs="Calibri"/>
          <w:b/>
          <w:color w:val="000000"/>
        </w:rPr>
        <w:t xml:space="preserve"> </w:t>
      </w:r>
      <w:r w:rsidRPr="002C4341">
        <w:rPr>
          <w:noProof/>
        </w:rPr>
        <w:t>IGCSE Chemistry/2018/w/Paper 43/</w:t>
      </w:r>
    </w:p>
    <w:p w14:paraId="0A5F8015" w14:textId="77777777" w:rsidR="00505E40" w:rsidRPr="002C4341" w:rsidRDefault="00505E40" w:rsidP="00505E40">
      <w:pPr>
        <w:spacing w:after="0" w:line="240" w:lineRule="auto"/>
      </w:pPr>
      <w:r w:rsidRPr="007037E3">
        <w:rPr>
          <w:noProof/>
        </w:rPr>
        <w:drawing>
          <wp:inline distT="0" distB="0" distL="0" distR="0" wp14:anchorId="19B57DD7" wp14:editId="62A96FA1">
            <wp:extent cx="6543040" cy="1175385"/>
            <wp:effectExtent l="0" t="0" r="0" b="0"/>
            <wp:docPr id="553"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43040" cy="1175385"/>
                    </a:xfrm>
                    <a:prstGeom prst="rect">
                      <a:avLst/>
                    </a:prstGeom>
                    <a:noFill/>
                    <a:ln>
                      <a:noFill/>
                    </a:ln>
                  </pic:spPr>
                </pic:pic>
              </a:graphicData>
            </a:graphic>
          </wp:inline>
        </w:drawing>
      </w:r>
    </w:p>
    <w:p w14:paraId="0CC161A6" w14:textId="77777777" w:rsidR="00505E40" w:rsidRPr="002C4341" w:rsidRDefault="00505E40" w:rsidP="00505E40">
      <w:pPr>
        <w:spacing w:after="0" w:line="240" w:lineRule="auto"/>
      </w:pPr>
      <w:r w:rsidRPr="007037E3">
        <w:rPr>
          <w:noProof/>
        </w:rPr>
        <w:drawing>
          <wp:inline distT="0" distB="0" distL="0" distR="0" wp14:anchorId="192C5B1E" wp14:editId="55B04964">
            <wp:extent cx="6531501" cy="1679915"/>
            <wp:effectExtent l="0" t="0" r="3175" b="0"/>
            <wp:docPr id="556"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rotWithShape="1">
                    <a:blip r:embed="rId101">
                      <a:extLst>
                        <a:ext uri="{28A0092B-C50C-407E-A947-70E740481C1C}">
                          <a14:useLocalDpi xmlns:a14="http://schemas.microsoft.com/office/drawing/2010/main" val="0"/>
                        </a:ext>
                      </a:extLst>
                    </a:blip>
                    <a:srcRect t="2686" b="26577"/>
                    <a:stretch/>
                  </pic:blipFill>
                  <pic:spPr bwMode="auto">
                    <a:xfrm>
                      <a:off x="0" y="0"/>
                      <a:ext cx="6531610" cy="1679943"/>
                    </a:xfrm>
                    <a:prstGeom prst="rect">
                      <a:avLst/>
                    </a:prstGeom>
                    <a:noFill/>
                    <a:ln>
                      <a:noFill/>
                    </a:ln>
                    <a:extLst>
                      <a:ext uri="{53640926-AAD7-44D8-BBD7-CCE9431645EC}">
                        <a14:shadowObscured xmlns:a14="http://schemas.microsoft.com/office/drawing/2010/main"/>
                      </a:ext>
                    </a:extLst>
                  </pic:spPr>
                </pic:pic>
              </a:graphicData>
            </a:graphic>
          </wp:inline>
        </w:drawing>
      </w:r>
    </w:p>
    <w:p w14:paraId="659DA874" w14:textId="77777777" w:rsidR="00D773AC" w:rsidRDefault="00D773AC">
      <w:pPr>
        <w:rPr>
          <w:rFonts w:ascii="Calibri" w:hAnsi="Calibri" w:cs="Calibri"/>
          <w:b/>
          <w:bCs/>
          <w:color w:val="000000"/>
          <w:sz w:val="22"/>
          <w:szCs w:val="22"/>
        </w:rPr>
      </w:pPr>
      <w:r>
        <w:rPr>
          <w:rFonts w:ascii="Calibri" w:hAnsi="Calibri" w:cs="Calibri"/>
          <w:b/>
          <w:bCs/>
          <w:color w:val="000000"/>
          <w:sz w:val="22"/>
          <w:szCs w:val="22"/>
        </w:rPr>
        <w:br w:type="page"/>
      </w:r>
    </w:p>
    <w:p w14:paraId="71CBE3BC" w14:textId="4586F624" w:rsidR="00505E40" w:rsidRPr="002C4341" w:rsidRDefault="00505E40" w:rsidP="00505E40">
      <w:pPr>
        <w:spacing w:after="0" w:line="240" w:lineRule="auto"/>
        <w:rPr>
          <w:noProof/>
        </w:rPr>
      </w:pPr>
      <w:r>
        <w:rPr>
          <w:rFonts w:ascii="Calibri" w:hAnsi="Calibri" w:cs="Calibri"/>
          <w:b/>
          <w:bCs/>
          <w:color w:val="000000"/>
          <w:sz w:val="22"/>
          <w:szCs w:val="22"/>
        </w:rPr>
        <w:lastRenderedPageBreak/>
        <w:t>Q# 19/</w:t>
      </w:r>
      <w:r w:rsidRPr="002C4341">
        <w:rPr>
          <w:rFonts w:cs="Calibri"/>
          <w:b/>
          <w:color w:val="000000"/>
        </w:rPr>
        <w:t xml:space="preserve"> </w:t>
      </w:r>
      <w:r w:rsidRPr="002C4341">
        <w:rPr>
          <w:noProof/>
        </w:rPr>
        <w:t>IGCSE Chemistry/2018/w/Paper 42/</w:t>
      </w:r>
    </w:p>
    <w:p w14:paraId="35EC999C" w14:textId="77777777" w:rsidR="00505E40" w:rsidRPr="002C4341" w:rsidRDefault="00505E40" w:rsidP="00505E40">
      <w:pPr>
        <w:spacing w:after="0" w:line="240" w:lineRule="auto"/>
      </w:pPr>
      <w:r w:rsidRPr="007037E3">
        <w:rPr>
          <w:noProof/>
        </w:rPr>
        <w:drawing>
          <wp:inline distT="0" distB="0" distL="0" distR="0" wp14:anchorId="66FC63B5" wp14:editId="7B8A038C">
            <wp:extent cx="6531610" cy="1662430"/>
            <wp:effectExtent l="0" t="0" r="0" b="0"/>
            <wp:docPr id="551"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31610" cy="1662430"/>
                    </a:xfrm>
                    <a:prstGeom prst="rect">
                      <a:avLst/>
                    </a:prstGeom>
                    <a:noFill/>
                    <a:ln>
                      <a:noFill/>
                    </a:ln>
                  </pic:spPr>
                </pic:pic>
              </a:graphicData>
            </a:graphic>
          </wp:inline>
        </w:drawing>
      </w:r>
    </w:p>
    <w:p w14:paraId="50CDC851" w14:textId="77777777" w:rsidR="00505E40" w:rsidRPr="002C4341" w:rsidRDefault="00505E40" w:rsidP="00505E40">
      <w:pPr>
        <w:spacing w:after="0" w:line="240" w:lineRule="auto"/>
      </w:pPr>
    </w:p>
    <w:p w14:paraId="018AB2AE" w14:textId="77777777" w:rsidR="00505E40" w:rsidRPr="002C4341" w:rsidRDefault="00505E40" w:rsidP="00505E40">
      <w:pPr>
        <w:spacing w:after="0" w:line="240" w:lineRule="auto"/>
        <w:rPr>
          <w:noProof/>
        </w:rPr>
      </w:pPr>
      <w:r>
        <w:rPr>
          <w:rFonts w:ascii="Calibri" w:hAnsi="Calibri" w:cs="Calibri"/>
          <w:b/>
          <w:bCs/>
          <w:color w:val="000000"/>
          <w:sz w:val="22"/>
          <w:szCs w:val="22"/>
        </w:rPr>
        <w:t>Q# 20/</w:t>
      </w:r>
      <w:r w:rsidRPr="002C4341">
        <w:rPr>
          <w:rFonts w:cs="Calibri"/>
          <w:b/>
          <w:color w:val="000000"/>
        </w:rPr>
        <w:t xml:space="preserve"> </w:t>
      </w:r>
      <w:r w:rsidRPr="002C4341">
        <w:rPr>
          <w:noProof/>
        </w:rPr>
        <w:t>IGCSE Chemistry/2018/w/Paper 41/</w:t>
      </w:r>
    </w:p>
    <w:p w14:paraId="40F57C3A" w14:textId="77777777" w:rsidR="00505E40" w:rsidRPr="002C4341" w:rsidRDefault="00505E40" w:rsidP="00505E40">
      <w:pPr>
        <w:spacing w:after="0" w:line="240" w:lineRule="auto"/>
      </w:pPr>
      <w:r w:rsidRPr="007037E3">
        <w:rPr>
          <w:noProof/>
        </w:rPr>
        <w:drawing>
          <wp:inline distT="0" distB="0" distL="0" distR="0" wp14:anchorId="78B7082B" wp14:editId="20C152A2">
            <wp:extent cx="6460490" cy="1402242"/>
            <wp:effectExtent l="0" t="0" r="0" b="7620"/>
            <wp:docPr id="549"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rotWithShape="1">
                    <a:blip r:embed="rId103">
                      <a:extLst>
                        <a:ext uri="{28A0092B-C50C-407E-A947-70E740481C1C}">
                          <a14:useLocalDpi xmlns:a14="http://schemas.microsoft.com/office/drawing/2010/main" val="0"/>
                        </a:ext>
                      </a:extLst>
                    </a:blip>
                    <a:srcRect t="56743"/>
                    <a:stretch/>
                  </pic:blipFill>
                  <pic:spPr bwMode="auto">
                    <a:xfrm>
                      <a:off x="0" y="0"/>
                      <a:ext cx="6460490" cy="1402242"/>
                    </a:xfrm>
                    <a:prstGeom prst="rect">
                      <a:avLst/>
                    </a:prstGeom>
                    <a:noFill/>
                    <a:ln>
                      <a:noFill/>
                    </a:ln>
                    <a:extLst>
                      <a:ext uri="{53640926-AAD7-44D8-BBD7-CCE9431645EC}">
                        <a14:shadowObscured xmlns:a14="http://schemas.microsoft.com/office/drawing/2010/main"/>
                      </a:ext>
                    </a:extLst>
                  </pic:spPr>
                </pic:pic>
              </a:graphicData>
            </a:graphic>
          </wp:inline>
        </w:drawing>
      </w:r>
    </w:p>
    <w:p w14:paraId="24AB8DB2" w14:textId="77777777" w:rsidR="00505E40" w:rsidRPr="002C4341" w:rsidRDefault="00505E40" w:rsidP="00505E40">
      <w:pPr>
        <w:spacing w:after="0" w:line="240" w:lineRule="auto"/>
        <w:rPr>
          <w:noProof/>
        </w:rPr>
      </w:pPr>
      <w:r>
        <w:rPr>
          <w:rFonts w:ascii="Calibri" w:hAnsi="Calibri" w:cs="Calibri"/>
          <w:b/>
          <w:bCs/>
          <w:color w:val="000000"/>
          <w:sz w:val="22"/>
          <w:szCs w:val="22"/>
        </w:rPr>
        <w:t>Q# 21/</w:t>
      </w:r>
      <w:r w:rsidRPr="002C4341">
        <w:rPr>
          <w:rFonts w:cs="Calibri"/>
          <w:b/>
          <w:color w:val="000000"/>
        </w:rPr>
        <w:t xml:space="preserve"> </w:t>
      </w:r>
      <w:r w:rsidRPr="002C4341">
        <w:rPr>
          <w:noProof/>
        </w:rPr>
        <w:t>IGCSE Chemistry/2018/s/Paper 43/</w:t>
      </w:r>
    </w:p>
    <w:p w14:paraId="6467B5B0" w14:textId="77777777" w:rsidR="00505E40" w:rsidRPr="002C4341" w:rsidRDefault="00505E40" w:rsidP="00505E40">
      <w:pPr>
        <w:spacing w:after="0" w:line="240" w:lineRule="auto"/>
      </w:pPr>
      <w:r w:rsidRPr="007037E3">
        <w:rPr>
          <w:noProof/>
        </w:rPr>
        <w:drawing>
          <wp:inline distT="0" distB="0" distL="0" distR="0" wp14:anchorId="338BD1D1" wp14:editId="15FD04E9">
            <wp:extent cx="6501348" cy="701749"/>
            <wp:effectExtent l="0" t="0" r="0" b="3175"/>
            <wp:docPr id="517"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rotWithShape="1">
                    <a:blip r:embed="rId104">
                      <a:extLst>
                        <a:ext uri="{28A0092B-C50C-407E-A947-70E740481C1C}">
                          <a14:useLocalDpi xmlns:a14="http://schemas.microsoft.com/office/drawing/2010/main" val="0"/>
                        </a:ext>
                      </a:extLst>
                    </a:blip>
                    <a:srcRect t="52109" b="27280"/>
                    <a:stretch/>
                  </pic:blipFill>
                  <pic:spPr bwMode="auto">
                    <a:xfrm>
                      <a:off x="0" y="0"/>
                      <a:ext cx="6507480" cy="702411"/>
                    </a:xfrm>
                    <a:prstGeom prst="rect">
                      <a:avLst/>
                    </a:prstGeom>
                    <a:noFill/>
                    <a:ln>
                      <a:noFill/>
                    </a:ln>
                    <a:extLst>
                      <a:ext uri="{53640926-AAD7-44D8-BBD7-CCE9431645EC}">
                        <a14:shadowObscured xmlns:a14="http://schemas.microsoft.com/office/drawing/2010/main"/>
                      </a:ext>
                    </a:extLst>
                  </pic:spPr>
                </pic:pic>
              </a:graphicData>
            </a:graphic>
          </wp:inline>
        </w:drawing>
      </w:r>
    </w:p>
    <w:p w14:paraId="79B1FA79" w14:textId="77777777" w:rsidR="00505E40" w:rsidRPr="002C4341" w:rsidRDefault="00505E40" w:rsidP="00505E40">
      <w:pPr>
        <w:spacing w:after="0" w:line="240" w:lineRule="auto"/>
        <w:rPr>
          <w:noProof/>
        </w:rPr>
      </w:pPr>
      <w:r>
        <w:rPr>
          <w:rFonts w:ascii="Calibri" w:hAnsi="Calibri" w:cs="Calibri"/>
          <w:b/>
          <w:bCs/>
          <w:color w:val="000000"/>
          <w:sz w:val="22"/>
          <w:szCs w:val="22"/>
        </w:rPr>
        <w:t>Q# 22/</w:t>
      </w:r>
      <w:r w:rsidRPr="002C4341">
        <w:rPr>
          <w:rFonts w:cs="Calibri"/>
          <w:b/>
          <w:color w:val="000000"/>
        </w:rPr>
        <w:t xml:space="preserve"> </w:t>
      </w:r>
      <w:r w:rsidRPr="002C4341">
        <w:rPr>
          <w:noProof/>
        </w:rPr>
        <w:t>IGCSE Chemistry/2017/w/Paper 43/</w:t>
      </w:r>
    </w:p>
    <w:p w14:paraId="3BE2F67C" w14:textId="77777777" w:rsidR="00505E40" w:rsidRPr="002C4341" w:rsidRDefault="00505E40" w:rsidP="00505E40">
      <w:pPr>
        <w:spacing w:after="0" w:line="240" w:lineRule="auto"/>
      </w:pPr>
      <w:r w:rsidRPr="007037E3">
        <w:rPr>
          <w:noProof/>
        </w:rPr>
        <w:drawing>
          <wp:inline distT="0" distB="0" distL="0" distR="0" wp14:anchorId="26B22B26" wp14:editId="1C2E15BE">
            <wp:extent cx="6590665" cy="1745615"/>
            <wp:effectExtent l="0" t="0" r="0" b="0"/>
            <wp:docPr id="514"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05">
                      <a:extLst>
                        <a:ext uri="{28A0092B-C50C-407E-A947-70E740481C1C}">
                          <a14:useLocalDpi xmlns:a14="http://schemas.microsoft.com/office/drawing/2010/main" val="0"/>
                        </a:ext>
                      </a:extLst>
                    </a:blip>
                    <a:srcRect t="34433"/>
                    <a:stretch>
                      <a:fillRect/>
                    </a:stretch>
                  </pic:blipFill>
                  <pic:spPr bwMode="auto">
                    <a:xfrm>
                      <a:off x="0" y="0"/>
                      <a:ext cx="6590665" cy="1745615"/>
                    </a:xfrm>
                    <a:prstGeom prst="rect">
                      <a:avLst/>
                    </a:prstGeom>
                    <a:noFill/>
                    <a:ln>
                      <a:noFill/>
                    </a:ln>
                  </pic:spPr>
                </pic:pic>
              </a:graphicData>
            </a:graphic>
          </wp:inline>
        </w:drawing>
      </w:r>
    </w:p>
    <w:p w14:paraId="0D16B6B6" w14:textId="77777777" w:rsidR="00505E40" w:rsidRPr="002C4341" w:rsidRDefault="00505E40" w:rsidP="00505E40">
      <w:pPr>
        <w:spacing w:after="0" w:line="240" w:lineRule="auto"/>
      </w:pPr>
    </w:p>
    <w:p w14:paraId="3B6C186B" w14:textId="77777777" w:rsidR="00505E40" w:rsidRPr="002C4341" w:rsidRDefault="00505E40" w:rsidP="00505E40">
      <w:pPr>
        <w:spacing w:after="0" w:line="240" w:lineRule="auto"/>
        <w:rPr>
          <w:noProof/>
        </w:rPr>
      </w:pPr>
      <w:r>
        <w:rPr>
          <w:rFonts w:ascii="Calibri" w:hAnsi="Calibri" w:cs="Calibri"/>
          <w:b/>
          <w:bCs/>
          <w:color w:val="000000"/>
          <w:sz w:val="22"/>
          <w:szCs w:val="22"/>
        </w:rPr>
        <w:t>Q# 23/</w:t>
      </w:r>
      <w:r w:rsidRPr="002C4341">
        <w:rPr>
          <w:rFonts w:cs="Calibri"/>
          <w:b/>
          <w:color w:val="000000"/>
        </w:rPr>
        <w:t xml:space="preserve"> </w:t>
      </w:r>
      <w:r w:rsidRPr="002C4341">
        <w:rPr>
          <w:noProof/>
        </w:rPr>
        <w:t>IGCSE Chemistry/2017/w/Paper 42/</w:t>
      </w:r>
    </w:p>
    <w:p w14:paraId="3CF19278" w14:textId="77777777" w:rsidR="00505E40" w:rsidRPr="002C4341" w:rsidRDefault="00505E40" w:rsidP="00505E40">
      <w:pPr>
        <w:spacing w:after="0" w:line="240" w:lineRule="auto"/>
      </w:pPr>
      <w:r w:rsidRPr="007037E3">
        <w:rPr>
          <w:noProof/>
        </w:rPr>
        <w:drawing>
          <wp:inline distT="0" distB="0" distL="0" distR="0" wp14:anchorId="2F04D1B2" wp14:editId="66ED71ED">
            <wp:extent cx="6590665" cy="1175385"/>
            <wp:effectExtent l="0" t="0" r="0" b="0"/>
            <wp:docPr id="50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06">
                      <a:extLst>
                        <a:ext uri="{28A0092B-C50C-407E-A947-70E740481C1C}">
                          <a14:useLocalDpi xmlns:a14="http://schemas.microsoft.com/office/drawing/2010/main" val="0"/>
                        </a:ext>
                      </a:extLst>
                    </a:blip>
                    <a:srcRect b="48808"/>
                    <a:stretch>
                      <a:fillRect/>
                    </a:stretch>
                  </pic:blipFill>
                  <pic:spPr bwMode="auto">
                    <a:xfrm>
                      <a:off x="0" y="0"/>
                      <a:ext cx="6590665" cy="1175385"/>
                    </a:xfrm>
                    <a:prstGeom prst="rect">
                      <a:avLst/>
                    </a:prstGeom>
                    <a:noFill/>
                    <a:ln>
                      <a:noFill/>
                    </a:ln>
                  </pic:spPr>
                </pic:pic>
              </a:graphicData>
            </a:graphic>
          </wp:inline>
        </w:drawing>
      </w:r>
    </w:p>
    <w:p w14:paraId="1A8CD804" w14:textId="77777777" w:rsidR="00505E40" w:rsidRPr="002C4341" w:rsidRDefault="00505E40" w:rsidP="00505E40">
      <w:pPr>
        <w:spacing w:after="0" w:line="240" w:lineRule="auto"/>
      </w:pPr>
      <w:r w:rsidRPr="007037E3">
        <w:rPr>
          <w:noProof/>
        </w:rPr>
        <w:drawing>
          <wp:inline distT="0" distB="0" distL="0" distR="0" wp14:anchorId="3E389040" wp14:editId="1B02CA75">
            <wp:extent cx="6590665" cy="712470"/>
            <wp:effectExtent l="0" t="0" r="0" b="0"/>
            <wp:docPr id="50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06">
                      <a:extLst>
                        <a:ext uri="{28A0092B-C50C-407E-A947-70E740481C1C}">
                          <a14:useLocalDpi xmlns:a14="http://schemas.microsoft.com/office/drawing/2010/main" val="0"/>
                        </a:ext>
                      </a:extLst>
                    </a:blip>
                    <a:srcRect t="68677"/>
                    <a:stretch>
                      <a:fillRect/>
                    </a:stretch>
                  </pic:blipFill>
                  <pic:spPr bwMode="auto">
                    <a:xfrm>
                      <a:off x="0" y="0"/>
                      <a:ext cx="6590665" cy="712470"/>
                    </a:xfrm>
                    <a:prstGeom prst="rect">
                      <a:avLst/>
                    </a:prstGeom>
                    <a:noFill/>
                    <a:ln>
                      <a:noFill/>
                    </a:ln>
                  </pic:spPr>
                </pic:pic>
              </a:graphicData>
            </a:graphic>
          </wp:inline>
        </w:drawing>
      </w:r>
    </w:p>
    <w:p w14:paraId="7C1EF38B" w14:textId="77777777" w:rsidR="00D773AC" w:rsidRDefault="00D773AC">
      <w:pPr>
        <w:rPr>
          <w:rFonts w:ascii="Calibri" w:hAnsi="Calibri" w:cs="Calibri"/>
          <w:b/>
          <w:bCs/>
          <w:color w:val="000000"/>
          <w:sz w:val="22"/>
          <w:szCs w:val="22"/>
        </w:rPr>
      </w:pPr>
      <w:r>
        <w:rPr>
          <w:rFonts w:ascii="Calibri" w:hAnsi="Calibri" w:cs="Calibri"/>
          <w:b/>
          <w:bCs/>
          <w:color w:val="000000"/>
          <w:sz w:val="22"/>
          <w:szCs w:val="22"/>
        </w:rPr>
        <w:br w:type="page"/>
      </w:r>
    </w:p>
    <w:p w14:paraId="2847E3CD" w14:textId="6C546120" w:rsidR="00505E40" w:rsidRPr="002C4341" w:rsidRDefault="00505E40" w:rsidP="00505E40">
      <w:pPr>
        <w:spacing w:after="0" w:line="240" w:lineRule="auto"/>
        <w:rPr>
          <w:noProof/>
        </w:rPr>
      </w:pPr>
      <w:r>
        <w:rPr>
          <w:rFonts w:ascii="Calibri" w:hAnsi="Calibri" w:cs="Calibri"/>
          <w:b/>
          <w:bCs/>
          <w:color w:val="000000"/>
          <w:sz w:val="22"/>
          <w:szCs w:val="22"/>
        </w:rPr>
        <w:lastRenderedPageBreak/>
        <w:t>Q# 24/</w:t>
      </w:r>
      <w:r w:rsidRPr="002C4341">
        <w:rPr>
          <w:rFonts w:cs="Calibri"/>
          <w:b/>
          <w:color w:val="000000"/>
        </w:rPr>
        <w:t xml:space="preserve"> </w:t>
      </w:r>
      <w:r w:rsidRPr="002C4341">
        <w:rPr>
          <w:noProof/>
        </w:rPr>
        <w:t>IGCSE Chemistry/2017/w/Paper 41/Q5</w:t>
      </w:r>
    </w:p>
    <w:p w14:paraId="68FAFAD9" w14:textId="77777777" w:rsidR="00505E40" w:rsidRPr="002C4341" w:rsidRDefault="00505E40" w:rsidP="00505E40">
      <w:pPr>
        <w:spacing w:after="0" w:line="240" w:lineRule="auto"/>
      </w:pPr>
      <w:r w:rsidRPr="007037E3">
        <w:rPr>
          <w:noProof/>
        </w:rPr>
        <w:drawing>
          <wp:inline distT="0" distB="0" distL="0" distR="0" wp14:anchorId="551DB0DC" wp14:editId="6F16D743">
            <wp:extent cx="6590665" cy="1132057"/>
            <wp:effectExtent l="0" t="0" r="635" b="0"/>
            <wp:docPr id="50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rotWithShape="1">
                    <a:blip r:embed="rId107">
                      <a:extLst>
                        <a:ext uri="{28A0092B-C50C-407E-A947-70E740481C1C}">
                          <a14:useLocalDpi xmlns:a14="http://schemas.microsoft.com/office/drawing/2010/main" val="0"/>
                        </a:ext>
                      </a:extLst>
                    </a:blip>
                    <a:srcRect t="43919" b="27081"/>
                    <a:stretch/>
                  </pic:blipFill>
                  <pic:spPr bwMode="auto">
                    <a:xfrm>
                      <a:off x="0" y="0"/>
                      <a:ext cx="6590665" cy="1132057"/>
                    </a:xfrm>
                    <a:prstGeom prst="rect">
                      <a:avLst/>
                    </a:prstGeom>
                    <a:noFill/>
                    <a:ln>
                      <a:noFill/>
                    </a:ln>
                    <a:extLst>
                      <a:ext uri="{53640926-AAD7-44D8-BBD7-CCE9431645EC}">
                        <a14:shadowObscured xmlns:a14="http://schemas.microsoft.com/office/drawing/2010/main"/>
                      </a:ext>
                    </a:extLst>
                  </pic:spPr>
                </pic:pic>
              </a:graphicData>
            </a:graphic>
          </wp:inline>
        </w:drawing>
      </w:r>
    </w:p>
    <w:p w14:paraId="7F764CB1" w14:textId="77777777" w:rsidR="00505E40" w:rsidRPr="002C4341" w:rsidRDefault="00505E40" w:rsidP="00505E40">
      <w:pPr>
        <w:spacing w:after="0" w:line="240" w:lineRule="auto"/>
        <w:rPr>
          <w:noProof/>
        </w:rPr>
      </w:pPr>
      <w:r>
        <w:rPr>
          <w:rFonts w:ascii="Calibri" w:hAnsi="Calibri" w:cs="Calibri"/>
          <w:b/>
          <w:bCs/>
          <w:color w:val="000000"/>
          <w:sz w:val="22"/>
          <w:szCs w:val="22"/>
        </w:rPr>
        <w:t>Q# 25/</w:t>
      </w:r>
      <w:r w:rsidRPr="002C4341">
        <w:rPr>
          <w:rFonts w:cs="Calibri"/>
          <w:b/>
          <w:color w:val="000000"/>
        </w:rPr>
        <w:t xml:space="preserve"> </w:t>
      </w:r>
      <w:r w:rsidRPr="002C4341">
        <w:rPr>
          <w:noProof/>
        </w:rPr>
        <w:t>IGCSE Chemistry/2017/w/Paper 41/</w:t>
      </w:r>
    </w:p>
    <w:p w14:paraId="786917C9" w14:textId="77777777" w:rsidR="00505E40" w:rsidRPr="002C4341" w:rsidRDefault="00505E40" w:rsidP="00505E40">
      <w:pPr>
        <w:spacing w:after="0" w:line="240" w:lineRule="auto"/>
      </w:pPr>
      <w:r w:rsidRPr="007037E3">
        <w:rPr>
          <w:noProof/>
        </w:rPr>
        <w:drawing>
          <wp:inline distT="0" distB="0" distL="0" distR="0" wp14:anchorId="5A4D2265" wp14:editId="5C2D5CAC">
            <wp:extent cx="6590665" cy="474980"/>
            <wp:effectExtent l="0" t="0" r="0" b="0"/>
            <wp:docPr id="50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8">
                      <a:extLst>
                        <a:ext uri="{28A0092B-C50C-407E-A947-70E740481C1C}">
                          <a14:useLocalDpi xmlns:a14="http://schemas.microsoft.com/office/drawing/2010/main" val="0"/>
                        </a:ext>
                      </a:extLst>
                    </a:blip>
                    <a:srcRect t="86208"/>
                    <a:stretch>
                      <a:fillRect/>
                    </a:stretch>
                  </pic:blipFill>
                  <pic:spPr bwMode="auto">
                    <a:xfrm>
                      <a:off x="0" y="0"/>
                      <a:ext cx="6590665" cy="474980"/>
                    </a:xfrm>
                    <a:prstGeom prst="rect">
                      <a:avLst/>
                    </a:prstGeom>
                    <a:noFill/>
                    <a:ln>
                      <a:noFill/>
                    </a:ln>
                  </pic:spPr>
                </pic:pic>
              </a:graphicData>
            </a:graphic>
          </wp:inline>
        </w:drawing>
      </w:r>
    </w:p>
    <w:p w14:paraId="72C27307" w14:textId="77777777" w:rsidR="00505E40" w:rsidRPr="002C4341" w:rsidRDefault="00505E40" w:rsidP="00505E40">
      <w:pPr>
        <w:spacing w:after="0" w:line="240" w:lineRule="auto"/>
      </w:pPr>
      <w:r w:rsidRPr="007037E3">
        <w:rPr>
          <w:noProof/>
        </w:rPr>
        <w:drawing>
          <wp:inline distT="0" distB="0" distL="0" distR="0" wp14:anchorId="53492679" wp14:editId="3855D0B1">
            <wp:extent cx="6590665" cy="688975"/>
            <wp:effectExtent l="0" t="0" r="0" b="0"/>
            <wp:docPr id="502"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9">
                      <a:extLst>
                        <a:ext uri="{28A0092B-C50C-407E-A947-70E740481C1C}">
                          <a14:useLocalDpi xmlns:a14="http://schemas.microsoft.com/office/drawing/2010/main" val="0"/>
                        </a:ext>
                      </a:extLst>
                    </a:blip>
                    <a:srcRect b="69009"/>
                    <a:stretch>
                      <a:fillRect/>
                    </a:stretch>
                  </pic:blipFill>
                  <pic:spPr bwMode="auto">
                    <a:xfrm>
                      <a:off x="0" y="0"/>
                      <a:ext cx="6590665" cy="688975"/>
                    </a:xfrm>
                    <a:prstGeom prst="rect">
                      <a:avLst/>
                    </a:prstGeom>
                    <a:noFill/>
                    <a:ln>
                      <a:noFill/>
                    </a:ln>
                  </pic:spPr>
                </pic:pic>
              </a:graphicData>
            </a:graphic>
          </wp:inline>
        </w:drawing>
      </w:r>
    </w:p>
    <w:p w14:paraId="28C3BADF" w14:textId="77777777" w:rsidR="00505E40" w:rsidRPr="002C4341" w:rsidRDefault="00505E40" w:rsidP="00505E40">
      <w:pPr>
        <w:spacing w:after="0" w:line="240" w:lineRule="auto"/>
        <w:rPr>
          <w:noProof/>
        </w:rPr>
      </w:pPr>
      <w:r>
        <w:rPr>
          <w:rFonts w:ascii="Calibri" w:hAnsi="Calibri" w:cs="Calibri"/>
          <w:b/>
          <w:bCs/>
          <w:color w:val="000000"/>
          <w:sz w:val="22"/>
          <w:szCs w:val="22"/>
        </w:rPr>
        <w:t>Q# 26/</w:t>
      </w:r>
      <w:r w:rsidRPr="002C4341">
        <w:rPr>
          <w:rFonts w:cs="Calibri"/>
          <w:b/>
          <w:color w:val="000000"/>
        </w:rPr>
        <w:t xml:space="preserve"> </w:t>
      </w:r>
      <w:r w:rsidRPr="002C4341">
        <w:rPr>
          <w:noProof/>
        </w:rPr>
        <w:t>IGCSE Chemistry/2017/s/Paper 41/</w:t>
      </w:r>
    </w:p>
    <w:p w14:paraId="77E4C311" w14:textId="77777777" w:rsidR="00505E40" w:rsidRPr="002C4341" w:rsidRDefault="00505E40" w:rsidP="00505E40">
      <w:pPr>
        <w:spacing w:after="0" w:line="240" w:lineRule="auto"/>
      </w:pPr>
      <w:r w:rsidRPr="007037E3">
        <w:rPr>
          <w:noProof/>
        </w:rPr>
        <w:drawing>
          <wp:inline distT="0" distB="0" distL="0" distR="0" wp14:anchorId="4F33DCE2" wp14:editId="13ADA7FD">
            <wp:extent cx="6590665" cy="514025"/>
            <wp:effectExtent l="0" t="0" r="635" b="635"/>
            <wp:docPr id="498"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rotWithShape="1">
                    <a:blip r:embed="rId110">
                      <a:extLst>
                        <a:ext uri="{28A0092B-C50C-407E-A947-70E740481C1C}">
                          <a14:useLocalDpi xmlns:a14="http://schemas.microsoft.com/office/drawing/2010/main" val="0"/>
                        </a:ext>
                      </a:extLst>
                    </a:blip>
                    <a:srcRect t="87069"/>
                    <a:stretch/>
                  </pic:blipFill>
                  <pic:spPr bwMode="auto">
                    <a:xfrm>
                      <a:off x="0" y="0"/>
                      <a:ext cx="6590665" cy="514025"/>
                    </a:xfrm>
                    <a:prstGeom prst="rect">
                      <a:avLst/>
                    </a:prstGeom>
                    <a:noFill/>
                    <a:ln>
                      <a:noFill/>
                    </a:ln>
                    <a:extLst>
                      <a:ext uri="{53640926-AAD7-44D8-BBD7-CCE9431645EC}">
                        <a14:shadowObscured xmlns:a14="http://schemas.microsoft.com/office/drawing/2010/main"/>
                      </a:ext>
                    </a:extLst>
                  </pic:spPr>
                </pic:pic>
              </a:graphicData>
            </a:graphic>
          </wp:inline>
        </w:drawing>
      </w:r>
    </w:p>
    <w:p w14:paraId="1E1C5D03" w14:textId="77777777" w:rsidR="00505E40" w:rsidRPr="002C4341" w:rsidRDefault="00505E40" w:rsidP="00505E40">
      <w:pPr>
        <w:spacing w:after="0" w:line="240" w:lineRule="auto"/>
      </w:pPr>
      <w:r w:rsidRPr="007037E3">
        <w:rPr>
          <w:noProof/>
        </w:rPr>
        <w:drawing>
          <wp:inline distT="0" distB="0" distL="0" distR="0" wp14:anchorId="08125F3E" wp14:editId="43DC8831">
            <wp:extent cx="6590665" cy="522605"/>
            <wp:effectExtent l="0" t="0" r="0" b="0"/>
            <wp:docPr id="499"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0">
                      <a:extLst>
                        <a:ext uri="{28A0092B-C50C-407E-A947-70E740481C1C}">
                          <a14:useLocalDpi xmlns:a14="http://schemas.microsoft.com/office/drawing/2010/main" val="0"/>
                        </a:ext>
                      </a:extLst>
                    </a:blip>
                    <a:srcRect t="86459" b="375"/>
                    <a:stretch>
                      <a:fillRect/>
                    </a:stretch>
                  </pic:blipFill>
                  <pic:spPr bwMode="auto">
                    <a:xfrm>
                      <a:off x="0" y="0"/>
                      <a:ext cx="6590665" cy="522605"/>
                    </a:xfrm>
                    <a:prstGeom prst="rect">
                      <a:avLst/>
                    </a:prstGeom>
                    <a:noFill/>
                    <a:ln>
                      <a:noFill/>
                    </a:ln>
                  </pic:spPr>
                </pic:pic>
              </a:graphicData>
            </a:graphic>
          </wp:inline>
        </w:drawing>
      </w:r>
    </w:p>
    <w:p w14:paraId="4128FD0E" w14:textId="77777777" w:rsidR="00505E40" w:rsidRPr="002C4341" w:rsidRDefault="00505E40" w:rsidP="00505E40">
      <w:pPr>
        <w:spacing w:after="0" w:line="240" w:lineRule="auto"/>
        <w:rPr>
          <w:noProof/>
        </w:rPr>
      </w:pPr>
      <w:r>
        <w:rPr>
          <w:rFonts w:ascii="Calibri" w:hAnsi="Calibri" w:cs="Calibri"/>
          <w:b/>
          <w:bCs/>
          <w:color w:val="000000"/>
          <w:sz w:val="22"/>
          <w:szCs w:val="22"/>
        </w:rPr>
        <w:t>Q# 27/</w:t>
      </w:r>
      <w:r w:rsidRPr="002C4341">
        <w:rPr>
          <w:rFonts w:cs="Calibri"/>
          <w:b/>
          <w:color w:val="000000"/>
        </w:rPr>
        <w:t xml:space="preserve"> </w:t>
      </w:r>
      <w:r w:rsidRPr="002C4341">
        <w:rPr>
          <w:noProof/>
        </w:rPr>
        <w:t>IGCSE Chemistry/2016/w/Paper 41/</w:t>
      </w:r>
    </w:p>
    <w:p w14:paraId="5C80C811" w14:textId="77777777" w:rsidR="00505E40" w:rsidRPr="002C4341" w:rsidRDefault="00505E40" w:rsidP="00505E40">
      <w:pPr>
        <w:spacing w:after="0" w:line="240" w:lineRule="auto"/>
      </w:pPr>
      <w:r w:rsidRPr="007037E3">
        <w:rPr>
          <w:noProof/>
        </w:rPr>
        <w:drawing>
          <wp:inline distT="0" distB="0" distL="0" distR="0" wp14:anchorId="7E61A241" wp14:editId="029A8B62">
            <wp:extent cx="6590665" cy="2517775"/>
            <wp:effectExtent l="0" t="0" r="0" b="0"/>
            <wp:docPr id="496"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11">
                      <a:extLst>
                        <a:ext uri="{28A0092B-C50C-407E-A947-70E740481C1C}">
                          <a14:useLocalDpi xmlns:a14="http://schemas.microsoft.com/office/drawing/2010/main" val="0"/>
                        </a:ext>
                      </a:extLst>
                    </a:blip>
                    <a:srcRect t="11150"/>
                    <a:stretch>
                      <a:fillRect/>
                    </a:stretch>
                  </pic:blipFill>
                  <pic:spPr bwMode="auto">
                    <a:xfrm>
                      <a:off x="0" y="0"/>
                      <a:ext cx="6590665" cy="2517775"/>
                    </a:xfrm>
                    <a:prstGeom prst="rect">
                      <a:avLst/>
                    </a:prstGeom>
                    <a:noFill/>
                    <a:ln>
                      <a:noFill/>
                    </a:ln>
                  </pic:spPr>
                </pic:pic>
              </a:graphicData>
            </a:graphic>
          </wp:inline>
        </w:drawing>
      </w:r>
    </w:p>
    <w:p w14:paraId="5388270A" w14:textId="77777777" w:rsidR="00505E40" w:rsidRPr="002C4341" w:rsidRDefault="00505E40" w:rsidP="00505E40">
      <w:pPr>
        <w:spacing w:after="0" w:line="240" w:lineRule="auto"/>
        <w:rPr>
          <w:noProof/>
        </w:rPr>
      </w:pPr>
      <w:r>
        <w:rPr>
          <w:rFonts w:ascii="Calibri" w:hAnsi="Calibri" w:cs="Calibri"/>
          <w:b/>
          <w:bCs/>
          <w:color w:val="000000"/>
          <w:sz w:val="22"/>
          <w:szCs w:val="22"/>
        </w:rPr>
        <w:t>Q# 28/</w:t>
      </w:r>
      <w:r w:rsidRPr="002C4341">
        <w:rPr>
          <w:rFonts w:cs="Calibri"/>
          <w:b/>
          <w:color w:val="000000"/>
        </w:rPr>
        <w:t xml:space="preserve"> </w:t>
      </w:r>
      <w:r w:rsidRPr="002C4341">
        <w:rPr>
          <w:noProof/>
        </w:rPr>
        <w:t>IGCSE Chemistry/2016/s/Paper 41/</w:t>
      </w:r>
    </w:p>
    <w:p w14:paraId="294E95EF" w14:textId="77777777" w:rsidR="00505E40" w:rsidRPr="002C4341" w:rsidRDefault="00505E40" w:rsidP="00505E40">
      <w:pPr>
        <w:spacing w:after="0" w:line="240" w:lineRule="auto"/>
      </w:pPr>
      <w:r w:rsidRPr="007037E3">
        <w:rPr>
          <w:noProof/>
        </w:rPr>
        <w:drawing>
          <wp:inline distT="0" distB="0" distL="0" distR="0" wp14:anchorId="7DE1D423" wp14:editId="5B9442FE">
            <wp:extent cx="6341110" cy="1082468"/>
            <wp:effectExtent l="0" t="0" r="2540" b="3810"/>
            <wp:docPr id="471"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rotWithShape="1">
                    <a:blip r:embed="rId112">
                      <a:extLst>
                        <a:ext uri="{28A0092B-C50C-407E-A947-70E740481C1C}">
                          <a14:useLocalDpi xmlns:a14="http://schemas.microsoft.com/office/drawing/2010/main" val="0"/>
                        </a:ext>
                      </a:extLst>
                    </a:blip>
                    <a:srcRect t="53258"/>
                    <a:stretch/>
                  </pic:blipFill>
                  <pic:spPr bwMode="auto">
                    <a:xfrm>
                      <a:off x="0" y="0"/>
                      <a:ext cx="6341110" cy="1082468"/>
                    </a:xfrm>
                    <a:prstGeom prst="rect">
                      <a:avLst/>
                    </a:prstGeom>
                    <a:noFill/>
                    <a:ln>
                      <a:noFill/>
                    </a:ln>
                    <a:extLst>
                      <a:ext uri="{53640926-AAD7-44D8-BBD7-CCE9431645EC}">
                        <a14:shadowObscured xmlns:a14="http://schemas.microsoft.com/office/drawing/2010/main"/>
                      </a:ext>
                    </a:extLst>
                  </pic:spPr>
                </pic:pic>
              </a:graphicData>
            </a:graphic>
          </wp:inline>
        </w:drawing>
      </w:r>
    </w:p>
    <w:p w14:paraId="17C86654" w14:textId="77777777" w:rsidR="00D773AC" w:rsidRDefault="00D773AC">
      <w:pPr>
        <w:rPr>
          <w:rFonts w:ascii="Calibri" w:hAnsi="Calibri" w:cs="Calibri"/>
          <w:b/>
          <w:bCs/>
          <w:color w:val="000000"/>
          <w:sz w:val="22"/>
          <w:szCs w:val="22"/>
        </w:rPr>
      </w:pPr>
      <w:r>
        <w:rPr>
          <w:rFonts w:ascii="Calibri" w:hAnsi="Calibri" w:cs="Calibri"/>
          <w:b/>
          <w:bCs/>
          <w:color w:val="000000"/>
          <w:sz w:val="22"/>
          <w:szCs w:val="22"/>
        </w:rPr>
        <w:br w:type="page"/>
      </w:r>
    </w:p>
    <w:p w14:paraId="46DAA97F" w14:textId="4A72237E" w:rsidR="00505E40" w:rsidRPr="002C4341" w:rsidRDefault="00505E40" w:rsidP="00505E40">
      <w:pPr>
        <w:spacing w:after="0" w:line="240" w:lineRule="auto"/>
        <w:rPr>
          <w:noProof/>
        </w:rPr>
      </w:pPr>
      <w:r>
        <w:rPr>
          <w:rFonts w:ascii="Calibri" w:hAnsi="Calibri" w:cs="Calibri"/>
          <w:b/>
          <w:bCs/>
          <w:color w:val="000000"/>
          <w:sz w:val="22"/>
          <w:szCs w:val="22"/>
        </w:rPr>
        <w:lastRenderedPageBreak/>
        <w:t>Q# 29/</w:t>
      </w:r>
      <w:r w:rsidRPr="002C4341">
        <w:rPr>
          <w:rFonts w:cs="Calibri"/>
          <w:b/>
          <w:color w:val="000000"/>
        </w:rPr>
        <w:t xml:space="preserve"> </w:t>
      </w:r>
      <w:r w:rsidRPr="002C4341">
        <w:rPr>
          <w:noProof/>
        </w:rPr>
        <w:t>IGCSE Chemistry/2018/w/Paper 43/</w:t>
      </w:r>
    </w:p>
    <w:p w14:paraId="4DA54567" w14:textId="77777777" w:rsidR="00505E40" w:rsidRPr="002C4341" w:rsidRDefault="00505E40" w:rsidP="00505E40">
      <w:pPr>
        <w:spacing w:after="0" w:line="240" w:lineRule="auto"/>
      </w:pPr>
      <w:r w:rsidRPr="007037E3">
        <w:rPr>
          <w:noProof/>
        </w:rPr>
        <w:drawing>
          <wp:inline distT="0" distB="0" distL="0" distR="0" wp14:anchorId="61DAF9FD" wp14:editId="28B55872">
            <wp:extent cx="6519545" cy="2615609"/>
            <wp:effectExtent l="0" t="0" r="0" b="0"/>
            <wp:docPr id="461"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rotWithShape="1">
                    <a:blip r:embed="rId113">
                      <a:extLst>
                        <a:ext uri="{28A0092B-C50C-407E-A947-70E740481C1C}">
                          <a14:useLocalDpi xmlns:a14="http://schemas.microsoft.com/office/drawing/2010/main" val="0"/>
                        </a:ext>
                      </a:extLst>
                    </a:blip>
                    <a:srcRect b="37247"/>
                    <a:stretch/>
                  </pic:blipFill>
                  <pic:spPr bwMode="auto">
                    <a:xfrm>
                      <a:off x="0" y="0"/>
                      <a:ext cx="6519545" cy="2615609"/>
                    </a:xfrm>
                    <a:prstGeom prst="rect">
                      <a:avLst/>
                    </a:prstGeom>
                    <a:noFill/>
                    <a:ln>
                      <a:noFill/>
                    </a:ln>
                    <a:extLst>
                      <a:ext uri="{53640926-AAD7-44D8-BBD7-CCE9431645EC}">
                        <a14:shadowObscured xmlns:a14="http://schemas.microsoft.com/office/drawing/2010/main"/>
                      </a:ext>
                    </a:extLst>
                  </pic:spPr>
                </pic:pic>
              </a:graphicData>
            </a:graphic>
          </wp:inline>
        </w:drawing>
      </w:r>
    </w:p>
    <w:p w14:paraId="58645935" w14:textId="77777777" w:rsidR="00505E40" w:rsidRPr="002C4341" w:rsidRDefault="00505E40" w:rsidP="00505E40">
      <w:pPr>
        <w:spacing w:after="0" w:line="240" w:lineRule="auto"/>
      </w:pPr>
    </w:p>
    <w:p w14:paraId="1CBF2976" w14:textId="77777777" w:rsidR="00505E40" w:rsidRPr="002C4341" w:rsidRDefault="00505E40" w:rsidP="00505E40">
      <w:pPr>
        <w:spacing w:after="0" w:line="240" w:lineRule="auto"/>
        <w:rPr>
          <w:noProof/>
        </w:rPr>
      </w:pPr>
      <w:r>
        <w:rPr>
          <w:rFonts w:ascii="Calibri" w:hAnsi="Calibri" w:cs="Calibri"/>
          <w:b/>
          <w:bCs/>
          <w:color w:val="000000"/>
          <w:sz w:val="22"/>
          <w:szCs w:val="22"/>
        </w:rPr>
        <w:t>Q# 30/</w:t>
      </w:r>
      <w:r w:rsidRPr="002C4341">
        <w:rPr>
          <w:rFonts w:cs="Calibri"/>
          <w:b/>
          <w:color w:val="000000"/>
        </w:rPr>
        <w:t xml:space="preserve"> </w:t>
      </w:r>
      <w:r w:rsidRPr="002C4341">
        <w:rPr>
          <w:noProof/>
        </w:rPr>
        <w:t>IGCSE Chemistry/2018/s/Paper 43/</w:t>
      </w:r>
    </w:p>
    <w:p w14:paraId="6CA65A39" w14:textId="77777777" w:rsidR="00505E40" w:rsidRPr="002C4341" w:rsidRDefault="00505E40" w:rsidP="00505E40">
      <w:pPr>
        <w:spacing w:after="0" w:line="240" w:lineRule="auto"/>
      </w:pPr>
      <w:r w:rsidRPr="007037E3">
        <w:rPr>
          <w:noProof/>
        </w:rPr>
        <w:drawing>
          <wp:inline distT="0" distB="0" distL="0" distR="0" wp14:anchorId="500ED8B7" wp14:editId="649CD35F">
            <wp:extent cx="6478270" cy="722942"/>
            <wp:effectExtent l="0" t="0" r="0" b="1270"/>
            <wp:docPr id="458"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rotWithShape="1">
                    <a:blip r:embed="rId114">
                      <a:extLst>
                        <a:ext uri="{28A0092B-C50C-407E-A947-70E740481C1C}">
                          <a14:useLocalDpi xmlns:a14="http://schemas.microsoft.com/office/drawing/2010/main" val="0"/>
                        </a:ext>
                      </a:extLst>
                    </a:blip>
                    <a:srcRect t="66172" b="8958"/>
                    <a:stretch/>
                  </pic:blipFill>
                  <pic:spPr bwMode="auto">
                    <a:xfrm>
                      <a:off x="0" y="0"/>
                      <a:ext cx="6478780" cy="722999"/>
                    </a:xfrm>
                    <a:prstGeom prst="rect">
                      <a:avLst/>
                    </a:prstGeom>
                    <a:noFill/>
                    <a:ln>
                      <a:noFill/>
                    </a:ln>
                    <a:extLst>
                      <a:ext uri="{53640926-AAD7-44D8-BBD7-CCE9431645EC}">
                        <a14:shadowObscured xmlns:a14="http://schemas.microsoft.com/office/drawing/2010/main"/>
                      </a:ext>
                    </a:extLst>
                  </pic:spPr>
                </pic:pic>
              </a:graphicData>
            </a:graphic>
          </wp:inline>
        </w:drawing>
      </w:r>
    </w:p>
    <w:p w14:paraId="44E02C0D" w14:textId="77777777" w:rsidR="00505E40" w:rsidRPr="002C4341" w:rsidRDefault="00505E40" w:rsidP="00505E40">
      <w:pPr>
        <w:spacing w:after="0" w:line="240" w:lineRule="auto"/>
        <w:rPr>
          <w:noProof/>
        </w:rPr>
      </w:pPr>
      <w:r>
        <w:rPr>
          <w:rFonts w:ascii="Calibri" w:hAnsi="Calibri" w:cs="Calibri"/>
          <w:b/>
          <w:bCs/>
          <w:color w:val="000000"/>
          <w:sz w:val="22"/>
          <w:szCs w:val="22"/>
        </w:rPr>
        <w:t>Q# 31/</w:t>
      </w:r>
      <w:r w:rsidRPr="002C4341">
        <w:rPr>
          <w:rFonts w:cs="Calibri"/>
          <w:b/>
          <w:color w:val="000000"/>
        </w:rPr>
        <w:t xml:space="preserve"> </w:t>
      </w:r>
      <w:r w:rsidRPr="002C4341">
        <w:rPr>
          <w:noProof/>
        </w:rPr>
        <w:t>IGCSE Chemistry/2018/s/Paper 42/</w:t>
      </w:r>
    </w:p>
    <w:p w14:paraId="6706C590" w14:textId="77777777" w:rsidR="00505E40" w:rsidRPr="002C4341" w:rsidRDefault="00505E40" w:rsidP="00505E40">
      <w:pPr>
        <w:spacing w:after="0" w:line="240" w:lineRule="auto"/>
      </w:pPr>
      <w:r w:rsidRPr="007037E3">
        <w:rPr>
          <w:noProof/>
        </w:rPr>
        <w:drawing>
          <wp:inline distT="0" distB="0" distL="0" distR="0" wp14:anchorId="6F65DD1E" wp14:editId="31E0C089">
            <wp:extent cx="6471920" cy="1330037"/>
            <wp:effectExtent l="0" t="0" r="5080" b="3810"/>
            <wp:docPr id="1630"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rotWithShape="1">
                    <a:blip r:embed="rId115">
                      <a:extLst>
                        <a:ext uri="{28A0092B-C50C-407E-A947-70E740481C1C}">
                          <a14:useLocalDpi xmlns:a14="http://schemas.microsoft.com/office/drawing/2010/main" val="0"/>
                        </a:ext>
                      </a:extLst>
                    </a:blip>
                    <a:srcRect b="58515"/>
                    <a:stretch/>
                  </pic:blipFill>
                  <pic:spPr bwMode="auto">
                    <a:xfrm>
                      <a:off x="0" y="0"/>
                      <a:ext cx="6471920" cy="1330037"/>
                    </a:xfrm>
                    <a:prstGeom prst="rect">
                      <a:avLst/>
                    </a:prstGeom>
                    <a:noFill/>
                    <a:ln>
                      <a:noFill/>
                    </a:ln>
                    <a:extLst>
                      <a:ext uri="{53640926-AAD7-44D8-BBD7-CCE9431645EC}">
                        <a14:shadowObscured xmlns:a14="http://schemas.microsoft.com/office/drawing/2010/main"/>
                      </a:ext>
                    </a:extLst>
                  </pic:spPr>
                </pic:pic>
              </a:graphicData>
            </a:graphic>
          </wp:inline>
        </w:drawing>
      </w:r>
    </w:p>
    <w:p w14:paraId="09D61329" w14:textId="77777777" w:rsidR="00505E40" w:rsidRPr="002C4341" w:rsidRDefault="00505E40" w:rsidP="00505E40">
      <w:pPr>
        <w:spacing w:after="0" w:line="240" w:lineRule="auto"/>
        <w:rPr>
          <w:noProof/>
        </w:rPr>
      </w:pPr>
      <w:r>
        <w:rPr>
          <w:rFonts w:ascii="Calibri" w:hAnsi="Calibri" w:cs="Calibri"/>
          <w:b/>
          <w:bCs/>
          <w:color w:val="000000"/>
          <w:sz w:val="22"/>
          <w:szCs w:val="22"/>
        </w:rPr>
        <w:t>Q# 32/</w:t>
      </w:r>
      <w:r w:rsidRPr="002C4341">
        <w:rPr>
          <w:rFonts w:cs="Calibri"/>
          <w:b/>
          <w:color w:val="000000"/>
        </w:rPr>
        <w:t xml:space="preserve"> </w:t>
      </w:r>
      <w:r w:rsidRPr="002C4341">
        <w:rPr>
          <w:noProof/>
        </w:rPr>
        <w:t>IGCSE Chemistry/2017/w/Paper 41/Q5</w:t>
      </w:r>
    </w:p>
    <w:p w14:paraId="74A9CA4F" w14:textId="77777777" w:rsidR="00505E40" w:rsidRPr="002C4341" w:rsidRDefault="00505E40" w:rsidP="00505E40">
      <w:pPr>
        <w:spacing w:after="0" w:line="240" w:lineRule="auto"/>
      </w:pPr>
      <w:r w:rsidRPr="007037E3">
        <w:rPr>
          <w:noProof/>
        </w:rPr>
        <w:drawing>
          <wp:inline distT="0" distB="0" distL="0" distR="0" wp14:anchorId="16470C55" wp14:editId="3EB0D413">
            <wp:extent cx="6590665" cy="926465"/>
            <wp:effectExtent l="0" t="0" r="0" b="0"/>
            <wp:docPr id="1628"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07">
                      <a:extLst>
                        <a:ext uri="{28A0092B-C50C-407E-A947-70E740481C1C}">
                          <a14:useLocalDpi xmlns:a14="http://schemas.microsoft.com/office/drawing/2010/main" val="0"/>
                        </a:ext>
                      </a:extLst>
                    </a:blip>
                    <a:srcRect t="15306" b="60927"/>
                    <a:stretch>
                      <a:fillRect/>
                    </a:stretch>
                  </pic:blipFill>
                  <pic:spPr bwMode="auto">
                    <a:xfrm>
                      <a:off x="0" y="0"/>
                      <a:ext cx="6590665" cy="926465"/>
                    </a:xfrm>
                    <a:prstGeom prst="rect">
                      <a:avLst/>
                    </a:prstGeom>
                    <a:noFill/>
                    <a:ln>
                      <a:noFill/>
                    </a:ln>
                  </pic:spPr>
                </pic:pic>
              </a:graphicData>
            </a:graphic>
          </wp:inline>
        </w:drawing>
      </w:r>
    </w:p>
    <w:p w14:paraId="30C31E4E" w14:textId="77777777" w:rsidR="00505E40" w:rsidRPr="002C4341" w:rsidRDefault="00505E40" w:rsidP="00505E40">
      <w:pPr>
        <w:spacing w:after="0" w:line="240" w:lineRule="auto"/>
        <w:rPr>
          <w:noProof/>
        </w:rPr>
      </w:pPr>
      <w:r>
        <w:rPr>
          <w:rFonts w:ascii="Calibri" w:hAnsi="Calibri" w:cs="Calibri"/>
          <w:b/>
          <w:bCs/>
          <w:color w:val="000000"/>
          <w:sz w:val="22"/>
          <w:szCs w:val="22"/>
        </w:rPr>
        <w:t>Q# 33/</w:t>
      </w:r>
      <w:r w:rsidRPr="002C4341">
        <w:rPr>
          <w:rFonts w:cs="Calibri"/>
          <w:b/>
          <w:color w:val="000000"/>
        </w:rPr>
        <w:t xml:space="preserve"> </w:t>
      </w:r>
      <w:r w:rsidRPr="002C4341">
        <w:rPr>
          <w:noProof/>
        </w:rPr>
        <w:t>IGCSE Chemistry/2017/w/Paper 41/</w:t>
      </w:r>
    </w:p>
    <w:p w14:paraId="486E5580" w14:textId="77777777" w:rsidR="00505E40" w:rsidRPr="002C4341" w:rsidRDefault="00505E40" w:rsidP="00505E40">
      <w:pPr>
        <w:spacing w:after="0" w:line="240" w:lineRule="auto"/>
      </w:pPr>
      <w:r w:rsidRPr="007037E3">
        <w:rPr>
          <w:noProof/>
        </w:rPr>
        <w:drawing>
          <wp:inline distT="0" distB="0" distL="0" distR="0" wp14:anchorId="20C4A369" wp14:editId="32BDCA10">
            <wp:extent cx="6590665" cy="2209519"/>
            <wp:effectExtent l="0" t="0" r="635" b="635"/>
            <wp:docPr id="1626"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rotWithShape="1">
                    <a:blip r:embed="rId116">
                      <a:extLst>
                        <a:ext uri="{28A0092B-C50C-407E-A947-70E740481C1C}">
                          <a14:useLocalDpi xmlns:a14="http://schemas.microsoft.com/office/drawing/2010/main" val="0"/>
                        </a:ext>
                      </a:extLst>
                    </a:blip>
                    <a:srcRect t="3265" b="28883"/>
                    <a:stretch/>
                  </pic:blipFill>
                  <pic:spPr bwMode="auto">
                    <a:xfrm>
                      <a:off x="0" y="0"/>
                      <a:ext cx="6590665" cy="2209519"/>
                    </a:xfrm>
                    <a:prstGeom prst="rect">
                      <a:avLst/>
                    </a:prstGeom>
                    <a:noFill/>
                    <a:ln>
                      <a:noFill/>
                    </a:ln>
                    <a:extLst>
                      <a:ext uri="{53640926-AAD7-44D8-BBD7-CCE9431645EC}">
                        <a14:shadowObscured xmlns:a14="http://schemas.microsoft.com/office/drawing/2010/main"/>
                      </a:ext>
                    </a:extLst>
                  </pic:spPr>
                </pic:pic>
              </a:graphicData>
            </a:graphic>
          </wp:inline>
        </w:drawing>
      </w:r>
    </w:p>
    <w:p w14:paraId="4BD2EE0F" w14:textId="77777777" w:rsidR="00505E40" w:rsidRPr="002C4341" w:rsidRDefault="00505E40" w:rsidP="00505E40">
      <w:pPr>
        <w:spacing w:after="0" w:line="240" w:lineRule="auto"/>
        <w:rPr>
          <w:noProof/>
        </w:rPr>
      </w:pPr>
      <w:r>
        <w:rPr>
          <w:rFonts w:ascii="Calibri" w:hAnsi="Calibri" w:cs="Calibri"/>
          <w:b/>
          <w:bCs/>
          <w:color w:val="000000"/>
          <w:sz w:val="22"/>
          <w:szCs w:val="22"/>
        </w:rPr>
        <w:t>Q# 34/</w:t>
      </w:r>
      <w:r w:rsidRPr="002C4341">
        <w:rPr>
          <w:rFonts w:cs="Calibri"/>
          <w:b/>
          <w:color w:val="000000"/>
        </w:rPr>
        <w:t xml:space="preserve"> </w:t>
      </w:r>
      <w:r w:rsidRPr="002C4341">
        <w:rPr>
          <w:noProof/>
        </w:rPr>
        <w:t>IGCSE Chemistry/2017/s/Paper 42/</w:t>
      </w:r>
    </w:p>
    <w:p w14:paraId="76039820" w14:textId="77777777" w:rsidR="00505E40" w:rsidRPr="002C4341" w:rsidRDefault="00505E40" w:rsidP="00505E40">
      <w:pPr>
        <w:spacing w:after="0" w:line="240" w:lineRule="auto"/>
      </w:pPr>
      <w:r w:rsidRPr="007037E3">
        <w:rPr>
          <w:noProof/>
        </w:rPr>
        <w:drawing>
          <wp:inline distT="0" distB="0" distL="0" distR="0" wp14:anchorId="35FD9643" wp14:editId="5C7A68FF">
            <wp:extent cx="6590665" cy="629285"/>
            <wp:effectExtent l="0" t="0" r="0" b="0"/>
            <wp:docPr id="1622"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17">
                      <a:extLst>
                        <a:ext uri="{28A0092B-C50C-407E-A947-70E740481C1C}">
                          <a14:useLocalDpi xmlns:a14="http://schemas.microsoft.com/office/drawing/2010/main" val="0"/>
                        </a:ext>
                      </a:extLst>
                    </a:blip>
                    <a:srcRect t="31139" b="47685"/>
                    <a:stretch>
                      <a:fillRect/>
                    </a:stretch>
                  </pic:blipFill>
                  <pic:spPr bwMode="auto">
                    <a:xfrm>
                      <a:off x="0" y="0"/>
                      <a:ext cx="6590665" cy="629285"/>
                    </a:xfrm>
                    <a:prstGeom prst="rect">
                      <a:avLst/>
                    </a:prstGeom>
                    <a:noFill/>
                    <a:ln>
                      <a:noFill/>
                    </a:ln>
                  </pic:spPr>
                </pic:pic>
              </a:graphicData>
            </a:graphic>
          </wp:inline>
        </w:drawing>
      </w:r>
    </w:p>
    <w:p w14:paraId="02F00C4C" w14:textId="77777777" w:rsidR="00505E40" w:rsidRPr="002C4341" w:rsidRDefault="00505E40" w:rsidP="00505E40">
      <w:pPr>
        <w:spacing w:after="0" w:line="240" w:lineRule="auto"/>
        <w:rPr>
          <w:noProof/>
        </w:rPr>
      </w:pPr>
      <w:r>
        <w:rPr>
          <w:rFonts w:ascii="Calibri" w:hAnsi="Calibri" w:cs="Calibri"/>
          <w:b/>
          <w:bCs/>
          <w:color w:val="000000"/>
          <w:sz w:val="22"/>
          <w:szCs w:val="22"/>
        </w:rPr>
        <w:lastRenderedPageBreak/>
        <w:t>Q# 35/</w:t>
      </w:r>
      <w:r w:rsidRPr="002C4341">
        <w:rPr>
          <w:rFonts w:cs="Calibri"/>
          <w:b/>
          <w:color w:val="000000"/>
        </w:rPr>
        <w:t xml:space="preserve"> </w:t>
      </w:r>
      <w:r w:rsidRPr="002C4341">
        <w:rPr>
          <w:noProof/>
        </w:rPr>
        <w:t>IGCSE Chemistry/2017/s/Paper 42/</w:t>
      </w:r>
    </w:p>
    <w:p w14:paraId="4E147F13" w14:textId="77777777" w:rsidR="00505E40" w:rsidRPr="002C4341" w:rsidRDefault="00505E40" w:rsidP="00505E40">
      <w:pPr>
        <w:spacing w:after="0" w:line="240" w:lineRule="auto"/>
      </w:pPr>
      <w:r w:rsidRPr="007037E3">
        <w:rPr>
          <w:noProof/>
        </w:rPr>
        <w:drawing>
          <wp:inline distT="0" distB="0" distL="0" distR="0" wp14:anchorId="5F1AE49D" wp14:editId="25C13D0B">
            <wp:extent cx="6590665" cy="2012950"/>
            <wp:effectExtent l="0" t="0" r="635" b="6350"/>
            <wp:docPr id="1620"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rotWithShape="1">
                    <a:blip r:embed="rId118">
                      <a:extLst>
                        <a:ext uri="{28A0092B-C50C-407E-A947-70E740481C1C}">
                          <a14:useLocalDpi xmlns:a14="http://schemas.microsoft.com/office/drawing/2010/main" val="0"/>
                        </a:ext>
                      </a:extLst>
                    </a:blip>
                    <a:srcRect t="53605" b="-1"/>
                    <a:stretch/>
                  </pic:blipFill>
                  <pic:spPr bwMode="auto">
                    <a:xfrm>
                      <a:off x="0" y="0"/>
                      <a:ext cx="6590665" cy="2012950"/>
                    </a:xfrm>
                    <a:prstGeom prst="rect">
                      <a:avLst/>
                    </a:prstGeom>
                    <a:noFill/>
                    <a:ln>
                      <a:noFill/>
                    </a:ln>
                    <a:extLst>
                      <a:ext uri="{53640926-AAD7-44D8-BBD7-CCE9431645EC}">
                        <a14:shadowObscured xmlns:a14="http://schemas.microsoft.com/office/drawing/2010/main"/>
                      </a:ext>
                    </a:extLst>
                  </pic:spPr>
                </pic:pic>
              </a:graphicData>
            </a:graphic>
          </wp:inline>
        </w:drawing>
      </w:r>
    </w:p>
    <w:p w14:paraId="035BCFFA" w14:textId="77777777" w:rsidR="00505E40" w:rsidRPr="002C4341" w:rsidRDefault="00505E40" w:rsidP="00505E40">
      <w:pPr>
        <w:spacing w:after="0" w:line="240" w:lineRule="auto"/>
        <w:rPr>
          <w:noProof/>
        </w:rPr>
      </w:pPr>
      <w:r>
        <w:rPr>
          <w:rFonts w:ascii="Calibri" w:hAnsi="Calibri" w:cs="Calibri"/>
          <w:b/>
          <w:bCs/>
          <w:color w:val="000000"/>
          <w:sz w:val="22"/>
          <w:szCs w:val="22"/>
        </w:rPr>
        <w:t>Q# 36/</w:t>
      </w:r>
      <w:r w:rsidRPr="002C4341">
        <w:rPr>
          <w:rFonts w:cs="Calibri"/>
          <w:b/>
          <w:color w:val="000000"/>
        </w:rPr>
        <w:t xml:space="preserve"> </w:t>
      </w:r>
      <w:r w:rsidRPr="002C4341">
        <w:rPr>
          <w:noProof/>
        </w:rPr>
        <w:t>IGCSE Chemistry/2017/s/Paper 41/</w:t>
      </w:r>
    </w:p>
    <w:p w14:paraId="74466CA7" w14:textId="77777777" w:rsidR="00505E40" w:rsidRPr="002C4341" w:rsidRDefault="00505E40" w:rsidP="00505E40">
      <w:pPr>
        <w:spacing w:after="0" w:line="240" w:lineRule="auto"/>
      </w:pPr>
      <w:r w:rsidRPr="007037E3">
        <w:rPr>
          <w:noProof/>
        </w:rPr>
        <w:drawing>
          <wp:inline distT="0" distB="0" distL="0" distR="0" wp14:anchorId="014F98F4" wp14:editId="65AB86D4">
            <wp:extent cx="6590665" cy="1472565"/>
            <wp:effectExtent l="0" t="0" r="0" b="0"/>
            <wp:docPr id="1618"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19">
                      <a:extLst>
                        <a:ext uri="{28A0092B-C50C-407E-A947-70E740481C1C}">
                          <a14:useLocalDpi xmlns:a14="http://schemas.microsoft.com/office/drawing/2010/main" val="0"/>
                        </a:ext>
                      </a:extLst>
                    </a:blip>
                    <a:srcRect t="19231" b="44591"/>
                    <a:stretch>
                      <a:fillRect/>
                    </a:stretch>
                  </pic:blipFill>
                  <pic:spPr bwMode="auto">
                    <a:xfrm>
                      <a:off x="0" y="0"/>
                      <a:ext cx="6590665" cy="1472565"/>
                    </a:xfrm>
                    <a:prstGeom prst="rect">
                      <a:avLst/>
                    </a:prstGeom>
                    <a:noFill/>
                    <a:ln>
                      <a:noFill/>
                    </a:ln>
                  </pic:spPr>
                </pic:pic>
              </a:graphicData>
            </a:graphic>
          </wp:inline>
        </w:drawing>
      </w:r>
    </w:p>
    <w:p w14:paraId="4CC343C5" w14:textId="77777777" w:rsidR="00505E40" w:rsidRPr="002C4341" w:rsidRDefault="00505E40" w:rsidP="00505E40">
      <w:pPr>
        <w:spacing w:after="0" w:line="240" w:lineRule="auto"/>
        <w:rPr>
          <w:noProof/>
        </w:rPr>
      </w:pPr>
      <w:r>
        <w:rPr>
          <w:rFonts w:ascii="Calibri" w:hAnsi="Calibri" w:cs="Calibri"/>
          <w:b/>
          <w:bCs/>
          <w:color w:val="000000"/>
          <w:sz w:val="22"/>
          <w:szCs w:val="22"/>
        </w:rPr>
        <w:t>Q# 37/</w:t>
      </w:r>
      <w:r w:rsidRPr="002C4341">
        <w:rPr>
          <w:rFonts w:cs="Calibri"/>
          <w:b/>
          <w:color w:val="000000"/>
        </w:rPr>
        <w:t xml:space="preserve"> </w:t>
      </w:r>
      <w:r w:rsidRPr="002C4341">
        <w:rPr>
          <w:noProof/>
        </w:rPr>
        <w:t>IGCSE Chemistry/2017/m/Paper 42/</w:t>
      </w:r>
    </w:p>
    <w:p w14:paraId="7A0BB534" w14:textId="77777777" w:rsidR="00505E40" w:rsidRPr="002C4341" w:rsidRDefault="00505E40" w:rsidP="00505E40">
      <w:pPr>
        <w:spacing w:after="0" w:line="240" w:lineRule="auto"/>
      </w:pPr>
      <w:r w:rsidRPr="007037E3">
        <w:rPr>
          <w:noProof/>
        </w:rPr>
        <w:drawing>
          <wp:inline distT="0" distB="0" distL="0" distR="0" wp14:anchorId="00606A15" wp14:editId="0DD25843">
            <wp:extent cx="6496050" cy="974090"/>
            <wp:effectExtent l="0" t="0" r="0" b="0"/>
            <wp:docPr id="3"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3">
                      <a:extLst>
                        <a:ext uri="{28A0092B-C50C-407E-A947-70E740481C1C}">
                          <a14:useLocalDpi xmlns:a14="http://schemas.microsoft.com/office/drawing/2010/main" val="0"/>
                        </a:ext>
                      </a:extLst>
                    </a:blip>
                    <a:srcRect t="7452" b="73183"/>
                    <a:stretch>
                      <a:fillRect/>
                    </a:stretch>
                  </pic:blipFill>
                  <pic:spPr bwMode="auto">
                    <a:xfrm>
                      <a:off x="0" y="0"/>
                      <a:ext cx="6496050" cy="974090"/>
                    </a:xfrm>
                    <a:prstGeom prst="rect">
                      <a:avLst/>
                    </a:prstGeom>
                    <a:noFill/>
                    <a:ln>
                      <a:noFill/>
                    </a:ln>
                  </pic:spPr>
                </pic:pic>
              </a:graphicData>
            </a:graphic>
          </wp:inline>
        </w:drawing>
      </w:r>
    </w:p>
    <w:p w14:paraId="2E338786" w14:textId="77777777" w:rsidR="00505E40" w:rsidRPr="002C4341" w:rsidRDefault="00505E40" w:rsidP="00505E40">
      <w:pPr>
        <w:spacing w:after="0" w:line="240" w:lineRule="auto"/>
      </w:pPr>
      <w:r w:rsidRPr="007037E3">
        <w:rPr>
          <w:noProof/>
        </w:rPr>
        <w:drawing>
          <wp:inline distT="0" distB="0" distL="0" distR="0" wp14:anchorId="5990B165" wp14:editId="1EF25A99">
            <wp:extent cx="6496050" cy="676910"/>
            <wp:effectExtent l="0" t="0" r="0" b="0"/>
            <wp:docPr id="673"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3">
                      <a:extLst>
                        <a:ext uri="{28A0092B-C50C-407E-A947-70E740481C1C}">
                          <a14:useLocalDpi xmlns:a14="http://schemas.microsoft.com/office/drawing/2010/main" val="0"/>
                        </a:ext>
                      </a:extLst>
                    </a:blip>
                    <a:srcRect t="38737" b="47853"/>
                    <a:stretch>
                      <a:fillRect/>
                    </a:stretch>
                  </pic:blipFill>
                  <pic:spPr bwMode="auto">
                    <a:xfrm>
                      <a:off x="0" y="0"/>
                      <a:ext cx="6496050" cy="676910"/>
                    </a:xfrm>
                    <a:prstGeom prst="rect">
                      <a:avLst/>
                    </a:prstGeom>
                    <a:noFill/>
                    <a:ln>
                      <a:noFill/>
                    </a:ln>
                  </pic:spPr>
                </pic:pic>
              </a:graphicData>
            </a:graphic>
          </wp:inline>
        </w:drawing>
      </w:r>
    </w:p>
    <w:p w14:paraId="09E2EE6F" w14:textId="77777777" w:rsidR="00505E40" w:rsidRPr="002C4341" w:rsidRDefault="00505E40" w:rsidP="00505E40">
      <w:pPr>
        <w:spacing w:after="0" w:line="240" w:lineRule="auto"/>
      </w:pPr>
    </w:p>
    <w:p w14:paraId="61E1C820" w14:textId="77777777" w:rsidR="00505E40" w:rsidRPr="002C4341" w:rsidRDefault="00505E40" w:rsidP="00505E40">
      <w:pPr>
        <w:spacing w:after="0" w:line="240" w:lineRule="auto"/>
        <w:rPr>
          <w:noProof/>
        </w:rPr>
      </w:pPr>
      <w:r>
        <w:rPr>
          <w:rFonts w:ascii="Calibri" w:hAnsi="Calibri" w:cs="Calibri"/>
          <w:b/>
          <w:bCs/>
          <w:color w:val="000000"/>
          <w:sz w:val="22"/>
          <w:szCs w:val="22"/>
        </w:rPr>
        <w:t>Q# 38/</w:t>
      </w:r>
      <w:r w:rsidRPr="002C4341">
        <w:rPr>
          <w:rFonts w:cs="Calibri"/>
          <w:b/>
          <w:color w:val="000000"/>
        </w:rPr>
        <w:t xml:space="preserve"> </w:t>
      </w:r>
      <w:r w:rsidRPr="002C4341">
        <w:rPr>
          <w:noProof/>
        </w:rPr>
        <w:t>IGCSE Chemistry/2016/s/Paper 43/</w:t>
      </w:r>
    </w:p>
    <w:p w14:paraId="2DC76F7C" w14:textId="77777777" w:rsidR="00505E40" w:rsidRPr="002C4341" w:rsidRDefault="00505E40" w:rsidP="00505E40">
      <w:pPr>
        <w:spacing w:after="0" w:line="240" w:lineRule="auto"/>
      </w:pPr>
      <w:r w:rsidRPr="007037E3">
        <w:rPr>
          <w:noProof/>
        </w:rPr>
        <w:drawing>
          <wp:inline distT="0" distB="0" distL="0" distR="0" wp14:anchorId="528A62A4" wp14:editId="21F71D39">
            <wp:extent cx="6294120" cy="669852"/>
            <wp:effectExtent l="0" t="0" r="0" b="0"/>
            <wp:docPr id="1556"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rotWithShape="1">
                    <a:blip r:embed="rId96">
                      <a:extLst>
                        <a:ext uri="{28A0092B-C50C-407E-A947-70E740481C1C}">
                          <a14:useLocalDpi xmlns:a14="http://schemas.microsoft.com/office/drawing/2010/main" val="0"/>
                        </a:ext>
                      </a:extLst>
                    </a:blip>
                    <a:srcRect t="45872" b="34115"/>
                    <a:stretch/>
                  </pic:blipFill>
                  <pic:spPr bwMode="auto">
                    <a:xfrm>
                      <a:off x="0" y="0"/>
                      <a:ext cx="6294120" cy="669852"/>
                    </a:xfrm>
                    <a:prstGeom prst="rect">
                      <a:avLst/>
                    </a:prstGeom>
                    <a:noFill/>
                    <a:ln>
                      <a:noFill/>
                    </a:ln>
                    <a:extLst>
                      <a:ext uri="{53640926-AAD7-44D8-BBD7-CCE9431645EC}">
                        <a14:shadowObscured xmlns:a14="http://schemas.microsoft.com/office/drawing/2010/main"/>
                      </a:ext>
                    </a:extLst>
                  </pic:spPr>
                </pic:pic>
              </a:graphicData>
            </a:graphic>
          </wp:inline>
        </w:drawing>
      </w:r>
    </w:p>
    <w:p w14:paraId="570CA530" w14:textId="77777777" w:rsidR="00505E40" w:rsidRPr="002C4341" w:rsidRDefault="00505E40" w:rsidP="00505E40">
      <w:pPr>
        <w:spacing w:after="0" w:line="240" w:lineRule="auto"/>
        <w:rPr>
          <w:noProof/>
        </w:rPr>
      </w:pPr>
      <w:r>
        <w:rPr>
          <w:rFonts w:ascii="Calibri" w:hAnsi="Calibri" w:cs="Calibri"/>
          <w:b/>
          <w:bCs/>
          <w:color w:val="000000"/>
          <w:sz w:val="22"/>
          <w:szCs w:val="22"/>
        </w:rPr>
        <w:t>Q# 39/</w:t>
      </w:r>
      <w:r w:rsidRPr="002C4341">
        <w:rPr>
          <w:rFonts w:cs="Calibri"/>
          <w:b/>
          <w:color w:val="000000"/>
        </w:rPr>
        <w:t xml:space="preserve"> </w:t>
      </w:r>
      <w:r w:rsidRPr="002C4341">
        <w:rPr>
          <w:noProof/>
        </w:rPr>
        <w:t>IGCSE Chemistry/2016/s/Paper 41/</w:t>
      </w:r>
    </w:p>
    <w:p w14:paraId="1B2A04AC" w14:textId="77777777" w:rsidR="00505E40" w:rsidRPr="002C4341" w:rsidRDefault="00505E40" w:rsidP="00505E40">
      <w:pPr>
        <w:spacing w:after="0" w:line="240" w:lineRule="auto"/>
      </w:pPr>
      <w:r w:rsidRPr="007037E3">
        <w:rPr>
          <w:noProof/>
        </w:rPr>
        <w:drawing>
          <wp:inline distT="0" distB="0" distL="0" distR="0" wp14:anchorId="2028DFE9" wp14:editId="5B22BD11">
            <wp:extent cx="6305550" cy="534670"/>
            <wp:effectExtent l="0" t="0" r="0" b="0"/>
            <wp:docPr id="166"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20">
                      <a:extLst>
                        <a:ext uri="{28A0092B-C50C-407E-A947-70E740481C1C}">
                          <a14:useLocalDpi xmlns:a14="http://schemas.microsoft.com/office/drawing/2010/main" val="0"/>
                        </a:ext>
                      </a:extLst>
                    </a:blip>
                    <a:srcRect t="50133" b="36658"/>
                    <a:stretch>
                      <a:fillRect/>
                    </a:stretch>
                  </pic:blipFill>
                  <pic:spPr bwMode="auto">
                    <a:xfrm>
                      <a:off x="0" y="0"/>
                      <a:ext cx="6305550" cy="534670"/>
                    </a:xfrm>
                    <a:prstGeom prst="rect">
                      <a:avLst/>
                    </a:prstGeom>
                    <a:noFill/>
                    <a:ln>
                      <a:noFill/>
                    </a:ln>
                  </pic:spPr>
                </pic:pic>
              </a:graphicData>
            </a:graphic>
          </wp:inline>
        </w:drawing>
      </w:r>
    </w:p>
    <w:p w14:paraId="3601F2FB" w14:textId="77777777" w:rsidR="00505E40" w:rsidRPr="002C4341" w:rsidRDefault="00505E40" w:rsidP="00505E40">
      <w:pPr>
        <w:spacing w:after="0" w:line="240" w:lineRule="auto"/>
      </w:pPr>
    </w:p>
    <w:p w14:paraId="03D35F61" w14:textId="77777777" w:rsidR="00505E40" w:rsidRPr="002C4341" w:rsidRDefault="00505E40" w:rsidP="00505E40">
      <w:pPr>
        <w:spacing w:after="0" w:line="240" w:lineRule="auto"/>
        <w:rPr>
          <w:noProof/>
        </w:rPr>
      </w:pPr>
      <w:r>
        <w:rPr>
          <w:rFonts w:ascii="Calibri" w:hAnsi="Calibri" w:cs="Calibri"/>
          <w:b/>
          <w:bCs/>
          <w:color w:val="000000"/>
          <w:sz w:val="22"/>
          <w:szCs w:val="22"/>
        </w:rPr>
        <w:t>Q# 40/</w:t>
      </w:r>
      <w:r w:rsidRPr="002C4341">
        <w:rPr>
          <w:rFonts w:cs="Calibri"/>
          <w:b/>
          <w:color w:val="000000"/>
        </w:rPr>
        <w:t xml:space="preserve"> </w:t>
      </w:r>
      <w:r w:rsidRPr="002C4341">
        <w:rPr>
          <w:noProof/>
        </w:rPr>
        <w:t>IGCSE Chemistry/2018/w/Paper 41/</w:t>
      </w:r>
    </w:p>
    <w:p w14:paraId="5EFEB7B2" w14:textId="77777777" w:rsidR="00505E40" w:rsidRDefault="00505E40" w:rsidP="00505E40">
      <w:pPr>
        <w:spacing w:after="0" w:line="240" w:lineRule="auto"/>
      </w:pPr>
      <w:r w:rsidRPr="007037E3">
        <w:rPr>
          <w:noProof/>
        </w:rPr>
        <w:drawing>
          <wp:inline distT="0" distB="0" distL="0" distR="0" wp14:anchorId="5EBC23B2" wp14:editId="72B23A6E">
            <wp:extent cx="6518187" cy="1031358"/>
            <wp:effectExtent l="0" t="0" r="0" b="0"/>
            <wp:docPr id="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rotWithShape="1">
                    <a:blip r:embed="rId121">
                      <a:extLst>
                        <a:ext uri="{28A0092B-C50C-407E-A947-70E740481C1C}">
                          <a14:useLocalDpi xmlns:a14="http://schemas.microsoft.com/office/drawing/2010/main" val="0"/>
                        </a:ext>
                      </a:extLst>
                    </a:blip>
                    <a:srcRect t="36467" b="34770"/>
                    <a:stretch/>
                  </pic:blipFill>
                  <pic:spPr bwMode="auto">
                    <a:xfrm>
                      <a:off x="0" y="0"/>
                      <a:ext cx="6519545" cy="1031573"/>
                    </a:xfrm>
                    <a:prstGeom prst="rect">
                      <a:avLst/>
                    </a:prstGeom>
                    <a:noFill/>
                    <a:ln>
                      <a:noFill/>
                    </a:ln>
                    <a:extLst>
                      <a:ext uri="{53640926-AAD7-44D8-BBD7-CCE9431645EC}">
                        <a14:shadowObscured xmlns:a14="http://schemas.microsoft.com/office/drawing/2010/main"/>
                      </a:ext>
                    </a:extLst>
                  </pic:spPr>
                </pic:pic>
              </a:graphicData>
            </a:graphic>
          </wp:inline>
        </w:drawing>
      </w:r>
    </w:p>
    <w:p w14:paraId="6CDA0EFD" w14:textId="77777777" w:rsidR="00505E40" w:rsidRPr="002C4341" w:rsidRDefault="00505E40" w:rsidP="00505E40">
      <w:pPr>
        <w:spacing w:after="0" w:line="240" w:lineRule="auto"/>
      </w:pPr>
    </w:p>
    <w:p w14:paraId="6DDB9D12" w14:textId="77777777" w:rsidR="00D773AC" w:rsidRDefault="00D773AC">
      <w:pPr>
        <w:rPr>
          <w:rFonts w:ascii="Calibri" w:hAnsi="Calibri" w:cs="Calibri"/>
          <w:b/>
          <w:bCs/>
          <w:color w:val="000000"/>
          <w:sz w:val="22"/>
          <w:szCs w:val="22"/>
        </w:rPr>
      </w:pPr>
      <w:r>
        <w:rPr>
          <w:rFonts w:ascii="Calibri" w:hAnsi="Calibri" w:cs="Calibri"/>
          <w:b/>
          <w:bCs/>
          <w:color w:val="000000"/>
          <w:sz w:val="22"/>
          <w:szCs w:val="22"/>
        </w:rPr>
        <w:br w:type="page"/>
      </w:r>
    </w:p>
    <w:p w14:paraId="047DEC43" w14:textId="7E0A57EA" w:rsidR="00505E40" w:rsidRPr="002C4341" w:rsidRDefault="00505E40" w:rsidP="00505E40">
      <w:pPr>
        <w:spacing w:after="0" w:line="240" w:lineRule="auto"/>
        <w:rPr>
          <w:noProof/>
        </w:rPr>
      </w:pPr>
      <w:r>
        <w:rPr>
          <w:rFonts w:ascii="Calibri" w:hAnsi="Calibri" w:cs="Calibri"/>
          <w:b/>
          <w:bCs/>
          <w:color w:val="000000"/>
          <w:sz w:val="22"/>
          <w:szCs w:val="22"/>
        </w:rPr>
        <w:lastRenderedPageBreak/>
        <w:t>Q# 41/</w:t>
      </w:r>
      <w:r w:rsidRPr="002C4341">
        <w:rPr>
          <w:rFonts w:cs="Calibri"/>
          <w:b/>
          <w:color w:val="000000"/>
        </w:rPr>
        <w:t xml:space="preserve"> </w:t>
      </w:r>
      <w:r w:rsidRPr="002C4341">
        <w:rPr>
          <w:noProof/>
        </w:rPr>
        <w:t>IGCSE Chemistry/2017/s/Paper 42/</w:t>
      </w:r>
    </w:p>
    <w:p w14:paraId="6DDD6CA0" w14:textId="77777777" w:rsidR="00505E40" w:rsidRPr="002C4341" w:rsidRDefault="00505E40" w:rsidP="00505E40">
      <w:pPr>
        <w:spacing w:after="0" w:line="240" w:lineRule="auto"/>
      </w:pPr>
      <w:r w:rsidRPr="007037E3">
        <w:rPr>
          <w:noProof/>
        </w:rPr>
        <w:drawing>
          <wp:inline distT="0" distB="0" distL="0" distR="0" wp14:anchorId="3A7874D7" wp14:editId="3A271EB8">
            <wp:extent cx="6590665" cy="724535"/>
            <wp:effectExtent l="0" t="0" r="0" b="0"/>
            <wp:docPr id="1498"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17">
                      <a:extLst>
                        <a:ext uri="{28A0092B-C50C-407E-A947-70E740481C1C}">
                          <a14:useLocalDpi xmlns:a14="http://schemas.microsoft.com/office/drawing/2010/main" val="0"/>
                        </a:ext>
                      </a:extLst>
                    </a:blip>
                    <a:srcRect t="6853" b="68861"/>
                    <a:stretch>
                      <a:fillRect/>
                    </a:stretch>
                  </pic:blipFill>
                  <pic:spPr bwMode="auto">
                    <a:xfrm>
                      <a:off x="0" y="0"/>
                      <a:ext cx="6590665" cy="724535"/>
                    </a:xfrm>
                    <a:prstGeom prst="rect">
                      <a:avLst/>
                    </a:prstGeom>
                    <a:noFill/>
                    <a:ln>
                      <a:noFill/>
                    </a:ln>
                  </pic:spPr>
                </pic:pic>
              </a:graphicData>
            </a:graphic>
          </wp:inline>
        </w:drawing>
      </w:r>
    </w:p>
    <w:p w14:paraId="629D2F5B" w14:textId="77777777" w:rsidR="00505E40" w:rsidRPr="002C4341" w:rsidRDefault="00505E40" w:rsidP="00505E40">
      <w:pPr>
        <w:spacing w:after="0" w:line="240" w:lineRule="auto"/>
        <w:rPr>
          <w:noProof/>
        </w:rPr>
      </w:pPr>
      <w:r>
        <w:rPr>
          <w:rFonts w:ascii="Calibri" w:hAnsi="Calibri" w:cs="Calibri"/>
          <w:b/>
          <w:bCs/>
          <w:color w:val="000000"/>
          <w:sz w:val="22"/>
          <w:szCs w:val="22"/>
        </w:rPr>
        <w:t>Q# 42/</w:t>
      </w:r>
      <w:r w:rsidRPr="002C4341">
        <w:rPr>
          <w:rFonts w:cs="Calibri"/>
          <w:b/>
          <w:color w:val="000000"/>
        </w:rPr>
        <w:t xml:space="preserve"> </w:t>
      </w:r>
      <w:r w:rsidRPr="002C4341">
        <w:rPr>
          <w:noProof/>
        </w:rPr>
        <w:t>IGCSE Chemistry/2016/s/Paper 41/</w:t>
      </w:r>
    </w:p>
    <w:p w14:paraId="432EB25D" w14:textId="77777777" w:rsidR="00505E40" w:rsidRPr="002C4341" w:rsidRDefault="00505E40" w:rsidP="00505E40">
      <w:pPr>
        <w:spacing w:after="0" w:line="240" w:lineRule="auto"/>
      </w:pPr>
      <w:r w:rsidRPr="007037E3">
        <w:rPr>
          <w:noProof/>
        </w:rPr>
        <w:drawing>
          <wp:inline distT="0" distB="0" distL="0" distR="0" wp14:anchorId="09D23EAE" wp14:editId="61BB57C6">
            <wp:extent cx="6329680" cy="534670"/>
            <wp:effectExtent l="0" t="0" r="0" b="0"/>
            <wp:docPr id="1494"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22">
                      <a:extLst>
                        <a:ext uri="{28A0092B-C50C-407E-A947-70E740481C1C}">
                          <a14:useLocalDpi xmlns:a14="http://schemas.microsoft.com/office/drawing/2010/main" val="0"/>
                        </a:ext>
                      </a:extLst>
                    </a:blip>
                    <a:srcRect t="71906" b="2"/>
                    <a:stretch>
                      <a:fillRect/>
                    </a:stretch>
                  </pic:blipFill>
                  <pic:spPr bwMode="auto">
                    <a:xfrm>
                      <a:off x="0" y="0"/>
                      <a:ext cx="6329680" cy="534670"/>
                    </a:xfrm>
                    <a:prstGeom prst="rect">
                      <a:avLst/>
                    </a:prstGeom>
                    <a:noFill/>
                    <a:ln>
                      <a:noFill/>
                    </a:ln>
                  </pic:spPr>
                </pic:pic>
              </a:graphicData>
            </a:graphic>
          </wp:inline>
        </w:drawing>
      </w:r>
    </w:p>
    <w:p w14:paraId="717D80BC" w14:textId="77777777" w:rsidR="00505E40" w:rsidRPr="002C4341" w:rsidRDefault="00505E40" w:rsidP="00505E40">
      <w:pPr>
        <w:spacing w:after="0" w:line="240" w:lineRule="auto"/>
        <w:rPr>
          <w:noProof/>
        </w:rPr>
      </w:pPr>
      <w:r>
        <w:rPr>
          <w:rFonts w:ascii="Calibri" w:hAnsi="Calibri" w:cs="Calibri"/>
          <w:b/>
          <w:bCs/>
          <w:color w:val="000000"/>
          <w:sz w:val="22"/>
          <w:szCs w:val="22"/>
        </w:rPr>
        <w:t>Q# 43/</w:t>
      </w:r>
      <w:r w:rsidRPr="002C4341">
        <w:rPr>
          <w:rFonts w:cs="Calibri"/>
          <w:b/>
          <w:color w:val="000000"/>
        </w:rPr>
        <w:t xml:space="preserve"> </w:t>
      </w:r>
      <w:r w:rsidRPr="002C4341">
        <w:rPr>
          <w:noProof/>
        </w:rPr>
        <w:t>IGCSE Chemistry/2018/s/Paper 41/</w:t>
      </w:r>
    </w:p>
    <w:p w14:paraId="76C09C29" w14:textId="77777777" w:rsidR="00505E40" w:rsidRPr="002C4341" w:rsidRDefault="00505E40" w:rsidP="00505E40">
      <w:pPr>
        <w:spacing w:after="0" w:line="240" w:lineRule="auto"/>
      </w:pPr>
      <w:r w:rsidRPr="007037E3">
        <w:rPr>
          <w:noProof/>
        </w:rPr>
        <w:drawing>
          <wp:inline distT="0" distB="0" distL="0" distR="0" wp14:anchorId="6B233A78" wp14:editId="4186EAE1">
            <wp:extent cx="6470365" cy="1807535"/>
            <wp:effectExtent l="0" t="0" r="6985" b="2540"/>
            <wp:docPr id="1487"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rotWithShape="1">
                    <a:blip r:embed="rId123">
                      <a:extLst>
                        <a:ext uri="{28A0092B-C50C-407E-A947-70E740481C1C}">
                          <a14:useLocalDpi xmlns:a14="http://schemas.microsoft.com/office/drawing/2010/main" val="0"/>
                        </a:ext>
                      </a:extLst>
                    </a:blip>
                    <a:srcRect t="10262" b="24674"/>
                    <a:stretch/>
                  </pic:blipFill>
                  <pic:spPr bwMode="auto">
                    <a:xfrm>
                      <a:off x="0" y="0"/>
                      <a:ext cx="6471920" cy="1807969"/>
                    </a:xfrm>
                    <a:prstGeom prst="rect">
                      <a:avLst/>
                    </a:prstGeom>
                    <a:noFill/>
                    <a:ln>
                      <a:noFill/>
                    </a:ln>
                    <a:extLst>
                      <a:ext uri="{53640926-AAD7-44D8-BBD7-CCE9431645EC}">
                        <a14:shadowObscured xmlns:a14="http://schemas.microsoft.com/office/drawing/2010/main"/>
                      </a:ext>
                    </a:extLst>
                  </pic:spPr>
                </pic:pic>
              </a:graphicData>
            </a:graphic>
          </wp:inline>
        </w:drawing>
      </w:r>
    </w:p>
    <w:p w14:paraId="5633D870" w14:textId="77777777" w:rsidR="00505E40" w:rsidRPr="002C4341" w:rsidRDefault="00505E40" w:rsidP="00505E40">
      <w:pPr>
        <w:spacing w:after="0" w:line="240" w:lineRule="auto"/>
        <w:rPr>
          <w:noProof/>
        </w:rPr>
      </w:pPr>
      <w:r>
        <w:rPr>
          <w:rFonts w:ascii="Calibri" w:hAnsi="Calibri" w:cs="Calibri"/>
          <w:b/>
          <w:bCs/>
          <w:color w:val="000000"/>
          <w:sz w:val="22"/>
          <w:szCs w:val="22"/>
        </w:rPr>
        <w:t>Q# 44/</w:t>
      </w:r>
      <w:r w:rsidRPr="002C4341">
        <w:rPr>
          <w:rFonts w:cs="Calibri"/>
          <w:b/>
          <w:color w:val="000000"/>
        </w:rPr>
        <w:t xml:space="preserve"> </w:t>
      </w:r>
      <w:r w:rsidRPr="002C4341">
        <w:rPr>
          <w:noProof/>
        </w:rPr>
        <w:t>IGCSE Chemistry/2017/w/Paper 43/</w:t>
      </w:r>
    </w:p>
    <w:p w14:paraId="1E033128" w14:textId="77777777" w:rsidR="00505E40" w:rsidRPr="002C4341" w:rsidRDefault="00505E40" w:rsidP="00505E40">
      <w:pPr>
        <w:spacing w:after="0" w:line="240" w:lineRule="auto"/>
      </w:pPr>
      <w:r w:rsidRPr="007037E3">
        <w:rPr>
          <w:noProof/>
        </w:rPr>
        <w:drawing>
          <wp:inline distT="0" distB="0" distL="0" distR="0" wp14:anchorId="6FED991F" wp14:editId="09181CDF">
            <wp:extent cx="6590665" cy="2195136"/>
            <wp:effectExtent l="0" t="0" r="635" b="0"/>
            <wp:docPr id="1485"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rotWithShape="1">
                    <a:blip r:embed="rId89">
                      <a:extLst>
                        <a:ext uri="{28A0092B-C50C-407E-A947-70E740481C1C}">
                          <a14:useLocalDpi xmlns:a14="http://schemas.microsoft.com/office/drawing/2010/main" val="0"/>
                        </a:ext>
                      </a:extLst>
                    </a:blip>
                    <a:srcRect t="6697" b="42093"/>
                    <a:stretch/>
                  </pic:blipFill>
                  <pic:spPr bwMode="auto">
                    <a:xfrm>
                      <a:off x="0" y="0"/>
                      <a:ext cx="6590665" cy="2195136"/>
                    </a:xfrm>
                    <a:prstGeom prst="rect">
                      <a:avLst/>
                    </a:prstGeom>
                    <a:noFill/>
                    <a:ln>
                      <a:noFill/>
                    </a:ln>
                    <a:extLst>
                      <a:ext uri="{53640926-AAD7-44D8-BBD7-CCE9431645EC}">
                        <a14:shadowObscured xmlns:a14="http://schemas.microsoft.com/office/drawing/2010/main"/>
                      </a:ext>
                    </a:extLst>
                  </pic:spPr>
                </pic:pic>
              </a:graphicData>
            </a:graphic>
          </wp:inline>
        </w:drawing>
      </w:r>
    </w:p>
    <w:p w14:paraId="7B8197A8" w14:textId="77777777" w:rsidR="00505E40" w:rsidRPr="002C4341" w:rsidRDefault="00505E40" w:rsidP="00505E40">
      <w:pPr>
        <w:spacing w:after="0" w:line="240" w:lineRule="auto"/>
        <w:rPr>
          <w:noProof/>
        </w:rPr>
      </w:pPr>
      <w:r>
        <w:rPr>
          <w:rFonts w:ascii="Calibri" w:hAnsi="Calibri" w:cs="Calibri"/>
          <w:b/>
          <w:bCs/>
          <w:color w:val="000000"/>
          <w:sz w:val="22"/>
          <w:szCs w:val="22"/>
        </w:rPr>
        <w:t>Q# 45/</w:t>
      </w:r>
      <w:r w:rsidRPr="002C4341">
        <w:rPr>
          <w:rFonts w:cs="Calibri"/>
          <w:b/>
          <w:color w:val="000000"/>
        </w:rPr>
        <w:t xml:space="preserve"> </w:t>
      </w:r>
      <w:r w:rsidRPr="002C4341">
        <w:rPr>
          <w:noProof/>
        </w:rPr>
        <w:t>IGCSE Chemistry/2016/w/Paper 42/</w:t>
      </w:r>
    </w:p>
    <w:p w14:paraId="6E41D58B" w14:textId="6695C975" w:rsidR="00505E40" w:rsidRPr="002C4341" w:rsidRDefault="00505E40" w:rsidP="00505E40">
      <w:pPr>
        <w:spacing w:after="0" w:line="240" w:lineRule="auto"/>
      </w:pPr>
      <w:r w:rsidRPr="007037E3">
        <w:rPr>
          <w:noProof/>
        </w:rPr>
        <w:drawing>
          <wp:inline distT="0" distB="0" distL="0" distR="0" wp14:anchorId="7D184BFC" wp14:editId="2827EC7F">
            <wp:extent cx="6436360" cy="914400"/>
            <wp:effectExtent l="0" t="0" r="0" b="0"/>
            <wp:docPr id="115"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24">
                      <a:extLst>
                        <a:ext uri="{28A0092B-C50C-407E-A947-70E740481C1C}">
                          <a14:useLocalDpi xmlns:a14="http://schemas.microsoft.com/office/drawing/2010/main" val="0"/>
                        </a:ext>
                      </a:extLst>
                    </a:blip>
                    <a:srcRect t="78265"/>
                    <a:stretch>
                      <a:fillRect/>
                    </a:stretch>
                  </pic:blipFill>
                  <pic:spPr bwMode="auto">
                    <a:xfrm>
                      <a:off x="0" y="0"/>
                      <a:ext cx="6436360" cy="914400"/>
                    </a:xfrm>
                    <a:prstGeom prst="rect">
                      <a:avLst/>
                    </a:prstGeom>
                    <a:noFill/>
                    <a:ln>
                      <a:noFill/>
                    </a:ln>
                  </pic:spPr>
                </pic:pic>
              </a:graphicData>
            </a:graphic>
          </wp:inline>
        </w:drawing>
      </w:r>
    </w:p>
    <w:p w14:paraId="6EAA3938" w14:textId="77777777" w:rsidR="00505E40" w:rsidRPr="002C4341" w:rsidRDefault="00505E40" w:rsidP="00505E40">
      <w:pPr>
        <w:spacing w:after="0" w:line="240" w:lineRule="auto"/>
        <w:rPr>
          <w:noProof/>
        </w:rPr>
      </w:pPr>
      <w:r>
        <w:rPr>
          <w:rFonts w:ascii="Calibri" w:hAnsi="Calibri" w:cs="Calibri"/>
          <w:b/>
          <w:bCs/>
          <w:color w:val="000000"/>
          <w:sz w:val="22"/>
          <w:szCs w:val="22"/>
        </w:rPr>
        <w:t>Q# 46/</w:t>
      </w:r>
      <w:r w:rsidRPr="002C4341">
        <w:rPr>
          <w:rFonts w:cs="Calibri"/>
          <w:b/>
          <w:color w:val="000000"/>
        </w:rPr>
        <w:t xml:space="preserve"> </w:t>
      </w:r>
      <w:r w:rsidRPr="002C4341">
        <w:rPr>
          <w:noProof/>
        </w:rPr>
        <w:t>IGCSE Chemistry/2016/s/Paper 42/</w:t>
      </w:r>
    </w:p>
    <w:p w14:paraId="1361FFC6" w14:textId="77777777" w:rsidR="00505E40" w:rsidRPr="002C4341" w:rsidRDefault="00505E40" w:rsidP="00505E40">
      <w:pPr>
        <w:spacing w:after="0" w:line="240" w:lineRule="auto"/>
      </w:pPr>
      <w:r w:rsidRPr="007037E3">
        <w:rPr>
          <w:noProof/>
        </w:rPr>
        <w:drawing>
          <wp:inline distT="0" distB="0" distL="0" distR="0" wp14:anchorId="1EA897FC" wp14:editId="44DB5BD7">
            <wp:extent cx="6376614" cy="2349455"/>
            <wp:effectExtent l="0" t="0" r="5715" b="0"/>
            <wp:docPr id="111"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rotWithShape="1">
                    <a:blip r:embed="rId125">
                      <a:extLst>
                        <a:ext uri="{28A0092B-C50C-407E-A947-70E740481C1C}">
                          <a14:useLocalDpi xmlns:a14="http://schemas.microsoft.com/office/drawing/2010/main" val="0"/>
                        </a:ext>
                      </a:extLst>
                    </a:blip>
                    <a:srcRect t="18199" b="27460"/>
                    <a:stretch/>
                  </pic:blipFill>
                  <pic:spPr bwMode="auto">
                    <a:xfrm>
                      <a:off x="0" y="0"/>
                      <a:ext cx="6377305" cy="2349710"/>
                    </a:xfrm>
                    <a:prstGeom prst="rect">
                      <a:avLst/>
                    </a:prstGeom>
                    <a:noFill/>
                    <a:ln>
                      <a:noFill/>
                    </a:ln>
                    <a:extLst>
                      <a:ext uri="{53640926-AAD7-44D8-BBD7-CCE9431645EC}">
                        <a14:shadowObscured xmlns:a14="http://schemas.microsoft.com/office/drawing/2010/main"/>
                      </a:ext>
                    </a:extLst>
                  </pic:spPr>
                </pic:pic>
              </a:graphicData>
            </a:graphic>
          </wp:inline>
        </w:drawing>
      </w:r>
    </w:p>
    <w:p w14:paraId="319E0E18" w14:textId="77777777" w:rsidR="00505E40" w:rsidRPr="002C4341" w:rsidRDefault="00505E40" w:rsidP="00505E40">
      <w:pPr>
        <w:spacing w:after="0" w:line="240" w:lineRule="auto"/>
        <w:rPr>
          <w:noProof/>
        </w:rPr>
      </w:pPr>
      <w:r>
        <w:rPr>
          <w:rFonts w:ascii="Calibri" w:hAnsi="Calibri" w:cs="Calibri"/>
          <w:b/>
          <w:bCs/>
          <w:color w:val="000000"/>
          <w:sz w:val="22"/>
          <w:szCs w:val="22"/>
        </w:rPr>
        <w:lastRenderedPageBreak/>
        <w:t>Q# 47/</w:t>
      </w:r>
      <w:r w:rsidRPr="002C4341">
        <w:rPr>
          <w:rFonts w:cs="Calibri"/>
          <w:b/>
          <w:color w:val="000000"/>
        </w:rPr>
        <w:t xml:space="preserve"> </w:t>
      </w:r>
      <w:r w:rsidRPr="002C4341">
        <w:rPr>
          <w:noProof/>
        </w:rPr>
        <w:t>IGCSE Chemistry/2018/w/Paper 43/</w:t>
      </w:r>
    </w:p>
    <w:p w14:paraId="178F8D48" w14:textId="77777777" w:rsidR="00505E40" w:rsidRPr="002C4341" w:rsidRDefault="00505E40" w:rsidP="00505E40">
      <w:pPr>
        <w:spacing w:after="0" w:line="240" w:lineRule="auto"/>
      </w:pPr>
      <w:r w:rsidRPr="007037E3">
        <w:rPr>
          <w:noProof/>
        </w:rPr>
        <w:drawing>
          <wp:inline distT="0" distB="0" distL="0" distR="0" wp14:anchorId="2E5F10E9" wp14:editId="10189144">
            <wp:extent cx="6517675" cy="1840141"/>
            <wp:effectExtent l="0" t="0" r="0" b="8255"/>
            <wp:docPr id="109"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rotWithShape="1">
                    <a:blip r:embed="rId126">
                      <a:extLst>
                        <a:ext uri="{28A0092B-C50C-407E-A947-70E740481C1C}">
                          <a14:useLocalDpi xmlns:a14="http://schemas.microsoft.com/office/drawing/2010/main" val="0"/>
                        </a:ext>
                      </a:extLst>
                    </a:blip>
                    <a:srcRect t="33194"/>
                    <a:stretch/>
                  </pic:blipFill>
                  <pic:spPr bwMode="auto">
                    <a:xfrm>
                      <a:off x="0" y="0"/>
                      <a:ext cx="6519545" cy="1840669"/>
                    </a:xfrm>
                    <a:prstGeom prst="rect">
                      <a:avLst/>
                    </a:prstGeom>
                    <a:noFill/>
                    <a:ln>
                      <a:noFill/>
                    </a:ln>
                    <a:extLst>
                      <a:ext uri="{53640926-AAD7-44D8-BBD7-CCE9431645EC}">
                        <a14:shadowObscured xmlns:a14="http://schemas.microsoft.com/office/drawing/2010/main"/>
                      </a:ext>
                    </a:extLst>
                  </pic:spPr>
                </pic:pic>
              </a:graphicData>
            </a:graphic>
          </wp:inline>
        </w:drawing>
      </w:r>
    </w:p>
    <w:p w14:paraId="792BBF78" w14:textId="77777777" w:rsidR="00505E40" w:rsidRPr="002C4341" w:rsidRDefault="00505E40" w:rsidP="00505E40">
      <w:pPr>
        <w:spacing w:after="0" w:line="240" w:lineRule="auto"/>
        <w:rPr>
          <w:noProof/>
        </w:rPr>
      </w:pPr>
      <w:r>
        <w:rPr>
          <w:rFonts w:ascii="Calibri" w:hAnsi="Calibri" w:cs="Calibri"/>
          <w:b/>
          <w:bCs/>
          <w:color w:val="000000"/>
          <w:sz w:val="22"/>
          <w:szCs w:val="22"/>
        </w:rPr>
        <w:t>Q# 48/</w:t>
      </w:r>
      <w:r w:rsidRPr="002C4341">
        <w:rPr>
          <w:rFonts w:cs="Calibri"/>
          <w:b/>
          <w:color w:val="000000"/>
        </w:rPr>
        <w:t xml:space="preserve"> </w:t>
      </w:r>
      <w:r w:rsidRPr="002C4341">
        <w:rPr>
          <w:noProof/>
        </w:rPr>
        <w:t>IGCSE Chemistry/2018/m/Paper 42/</w:t>
      </w:r>
    </w:p>
    <w:p w14:paraId="1E5D6744" w14:textId="77777777" w:rsidR="00505E40" w:rsidRPr="002C4341" w:rsidRDefault="00505E40" w:rsidP="00505E40">
      <w:pPr>
        <w:spacing w:after="0" w:line="240" w:lineRule="auto"/>
      </w:pPr>
      <w:r w:rsidRPr="007037E3">
        <w:rPr>
          <w:noProof/>
        </w:rPr>
        <w:drawing>
          <wp:inline distT="0" distB="0" distL="0" distR="0" wp14:anchorId="19899048" wp14:editId="4D70E4EF">
            <wp:extent cx="6697947" cy="1200135"/>
            <wp:effectExtent l="0" t="0" r="0" b="635"/>
            <wp:docPr id="144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rotWithShape="1">
                    <a:blip r:embed="rId127">
                      <a:extLst>
                        <a:ext uri="{28A0092B-C50C-407E-A947-70E740481C1C}">
                          <a14:useLocalDpi xmlns:a14="http://schemas.microsoft.com/office/drawing/2010/main" val="0"/>
                        </a:ext>
                      </a:extLst>
                    </a:blip>
                    <a:srcRect t="71690"/>
                    <a:stretch/>
                  </pic:blipFill>
                  <pic:spPr bwMode="auto">
                    <a:xfrm>
                      <a:off x="0" y="0"/>
                      <a:ext cx="6697980" cy="1200141"/>
                    </a:xfrm>
                    <a:prstGeom prst="rect">
                      <a:avLst/>
                    </a:prstGeom>
                    <a:noFill/>
                    <a:ln>
                      <a:noFill/>
                    </a:ln>
                    <a:extLst>
                      <a:ext uri="{53640926-AAD7-44D8-BBD7-CCE9431645EC}">
                        <a14:shadowObscured xmlns:a14="http://schemas.microsoft.com/office/drawing/2010/main"/>
                      </a:ext>
                    </a:extLst>
                  </pic:spPr>
                </pic:pic>
              </a:graphicData>
            </a:graphic>
          </wp:inline>
        </w:drawing>
      </w:r>
    </w:p>
    <w:p w14:paraId="004F5B2C" w14:textId="77777777" w:rsidR="00505E40" w:rsidRPr="002C4341" w:rsidRDefault="00505E40" w:rsidP="00505E40">
      <w:pPr>
        <w:spacing w:after="0" w:line="240" w:lineRule="auto"/>
      </w:pPr>
    </w:p>
    <w:p w14:paraId="7F6954B0" w14:textId="77777777" w:rsidR="00505E40" w:rsidRPr="002C4341" w:rsidRDefault="00505E40" w:rsidP="00505E40">
      <w:pPr>
        <w:spacing w:after="0" w:line="240" w:lineRule="auto"/>
        <w:rPr>
          <w:noProof/>
        </w:rPr>
      </w:pPr>
      <w:r>
        <w:rPr>
          <w:rFonts w:ascii="Calibri" w:hAnsi="Calibri" w:cs="Calibri"/>
          <w:b/>
          <w:bCs/>
          <w:color w:val="000000"/>
          <w:sz w:val="22"/>
          <w:szCs w:val="22"/>
        </w:rPr>
        <w:t>Q# 49/</w:t>
      </w:r>
      <w:r w:rsidRPr="002C4341">
        <w:rPr>
          <w:rFonts w:cs="Calibri"/>
          <w:b/>
          <w:color w:val="000000"/>
        </w:rPr>
        <w:t xml:space="preserve"> </w:t>
      </w:r>
      <w:r w:rsidRPr="002C4341">
        <w:rPr>
          <w:noProof/>
        </w:rPr>
        <w:t>IGCSE Chemistry/2017/s/Paper 43/</w:t>
      </w:r>
    </w:p>
    <w:p w14:paraId="06E2DC81" w14:textId="77777777" w:rsidR="00505E40" w:rsidRPr="002C4341" w:rsidRDefault="00505E40" w:rsidP="00505E40">
      <w:pPr>
        <w:spacing w:after="0" w:line="240" w:lineRule="auto"/>
      </w:pPr>
      <w:r w:rsidRPr="007037E3">
        <w:rPr>
          <w:noProof/>
        </w:rPr>
        <w:drawing>
          <wp:inline distT="0" distB="0" distL="0" distR="0" wp14:anchorId="7F0B894D" wp14:editId="789F3F10">
            <wp:extent cx="6590665" cy="720873"/>
            <wp:effectExtent l="0" t="0" r="635" b="3175"/>
            <wp:docPr id="93"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rotWithShape="1">
                    <a:blip r:embed="rId128">
                      <a:extLst>
                        <a:ext uri="{28A0092B-C50C-407E-A947-70E740481C1C}">
                          <a14:useLocalDpi xmlns:a14="http://schemas.microsoft.com/office/drawing/2010/main" val="0"/>
                        </a:ext>
                      </a:extLst>
                    </a:blip>
                    <a:srcRect t="30234" b="45068"/>
                    <a:stretch/>
                  </pic:blipFill>
                  <pic:spPr bwMode="auto">
                    <a:xfrm>
                      <a:off x="0" y="0"/>
                      <a:ext cx="6590665" cy="720873"/>
                    </a:xfrm>
                    <a:prstGeom prst="rect">
                      <a:avLst/>
                    </a:prstGeom>
                    <a:noFill/>
                    <a:ln>
                      <a:noFill/>
                    </a:ln>
                    <a:extLst>
                      <a:ext uri="{53640926-AAD7-44D8-BBD7-CCE9431645EC}">
                        <a14:shadowObscured xmlns:a14="http://schemas.microsoft.com/office/drawing/2010/main"/>
                      </a:ext>
                    </a:extLst>
                  </pic:spPr>
                </pic:pic>
              </a:graphicData>
            </a:graphic>
          </wp:inline>
        </w:drawing>
      </w:r>
    </w:p>
    <w:p w14:paraId="4831E667" w14:textId="77777777" w:rsidR="00505E40" w:rsidRPr="002C4341" w:rsidRDefault="00505E40" w:rsidP="00505E40">
      <w:pPr>
        <w:spacing w:after="0" w:line="240" w:lineRule="auto"/>
        <w:rPr>
          <w:noProof/>
        </w:rPr>
      </w:pPr>
      <w:r>
        <w:rPr>
          <w:rFonts w:ascii="Calibri" w:hAnsi="Calibri" w:cs="Calibri"/>
          <w:b/>
          <w:bCs/>
          <w:color w:val="000000"/>
          <w:sz w:val="22"/>
          <w:szCs w:val="22"/>
        </w:rPr>
        <w:t>Q# 50/</w:t>
      </w:r>
      <w:r w:rsidRPr="002C4341">
        <w:rPr>
          <w:rFonts w:cs="Calibri"/>
          <w:b/>
          <w:color w:val="000000"/>
        </w:rPr>
        <w:t xml:space="preserve"> </w:t>
      </w:r>
      <w:r w:rsidRPr="002C4341">
        <w:rPr>
          <w:noProof/>
        </w:rPr>
        <w:t>IGCSE Chemistry/2016/w/Paper 42/</w:t>
      </w:r>
    </w:p>
    <w:p w14:paraId="3D60D755" w14:textId="77777777" w:rsidR="00505E40" w:rsidRPr="002C4341" w:rsidRDefault="00505E40" w:rsidP="00505E40">
      <w:pPr>
        <w:spacing w:after="0" w:line="240" w:lineRule="auto"/>
      </w:pPr>
      <w:r w:rsidRPr="007037E3">
        <w:rPr>
          <w:noProof/>
        </w:rPr>
        <w:drawing>
          <wp:inline distT="0" distB="0" distL="0" distR="0" wp14:anchorId="10433ED4" wp14:editId="7ECE01C9">
            <wp:extent cx="6448425" cy="606056"/>
            <wp:effectExtent l="0" t="0" r="0" b="3810"/>
            <wp:docPr id="87"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rotWithShape="1">
                    <a:blip r:embed="rId129">
                      <a:extLst>
                        <a:ext uri="{28A0092B-C50C-407E-A947-70E740481C1C}">
                          <a14:useLocalDpi xmlns:a14="http://schemas.microsoft.com/office/drawing/2010/main" val="0"/>
                        </a:ext>
                      </a:extLst>
                    </a:blip>
                    <a:srcRect t="61779" b="22037"/>
                    <a:stretch/>
                  </pic:blipFill>
                  <pic:spPr bwMode="auto">
                    <a:xfrm>
                      <a:off x="0" y="0"/>
                      <a:ext cx="6448425" cy="606056"/>
                    </a:xfrm>
                    <a:prstGeom prst="rect">
                      <a:avLst/>
                    </a:prstGeom>
                    <a:noFill/>
                    <a:ln>
                      <a:noFill/>
                    </a:ln>
                    <a:extLst>
                      <a:ext uri="{53640926-AAD7-44D8-BBD7-CCE9431645EC}">
                        <a14:shadowObscured xmlns:a14="http://schemas.microsoft.com/office/drawing/2010/main"/>
                      </a:ext>
                    </a:extLst>
                  </pic:spPr>
                </pic:pic>
              </a:graphicData>
            </a:graphic>
          </wp:inline>
        </w:drawing>
      </w:r>
    </w:p>
    <w:p w14:paraId="4731B085" w14:textId="77777777" w:rsidR="00505E40" w:rsidRPr="002C4341" w:rsidRDefault="00505E40" w:rsidP="00505E40">
      <w:pPr>
        <w:spacing w:after="0" w:line="240" w:lineRule="auto"/>
        <w:rPr>
          <w:noProof/>
        </w:rPr>
      </w:pPr>
      <w:r>
        <w:rPr>
          <w:rFonts w:ascii="Calibri" w:hAnsi="Calibri" w:cs="Calibri"/>
          <w:b/>
          <w:bCs/>
          <w:color w:val="000000"/>
          <w:sz w:val="22"/>
          <w:szCs w:val="22"/>
        </w:rPr>
        <w:t>Q# 51/</w:t>
      </w:r>
      <w:r w:rsidRPr="002C4341">
        <w:rPr>
          <w:rFonts w:cs="Calibri"/>
          <w:b/>
          <w:color w:val="000000"/>
        </w:rPr>
        <w:t xml:space="preserve"> </w:t>
      </w:r>
      <w:r w:rsidRPr="002C4341">
        <w:rPr>
          <w:noProof/>
        </w:rPr>
        <w:t>IGCSE Chemistry/2016/w/Paper 41/</w:t>
      </w:r>
    </w:p>
    <w:p w14:paraId="584DB395" w14:textId="77777777" w:rsidR="00505E40" w:rsidRPr="002C4341" w:rsidRDefault="00505E40" w:rsidP="00505E40">
      <w:pPr>
        <w:spacing w:after="0" w:line="240" w:lineRule="auto"/>
      </w:pPr>
      <w:r w:rsidRPr="007037E3">
        <w:rPr>
          <w:noProof/>
        </w:rPr>
        <w:drawing>
          <wp:inline distT="0" distB="0" distL="0" distR="0" wp14:anchorId="402773C1" wp14:editId="44909725">
            <wp:extent cx="6588247" cy="1265274"/>
            <wp:effectExtent l="0" t="0" r="3175" b="0"/>
            <wp:docPr id="83"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rotWithShape="1">
                    <a:blip r:embed="rId130">
                      <a:extLst>
                        <a:ext uri="{28A0092B-C50C-407E-A947-70E740481C1C}">
                          <a14:useLocalDpi xmlns:a14="http://schemas.microsoft.com/office/drawing/2010/main" val="0"/>
                        </a:ext>
                      </a:extLst>
                    </a:blip>
                    <a:srcRect t="51381" b="3644"/>
                    <a:stretch/>
                  </pic:blipFill>
                  <pic:spPr bwMode="auto">
                    <a:xfrm>
                      <a:off x="0" y="0"/>
                      <a:ext cx="6590665" cy="1265738"/>
                    </a:xfrm>
                    <a:prstGeom prst="rect">
                      <a:avLst/>
                    </a:prstGeom>
                    <a:noFill/>
                    <a:ln>
                      <a:noFill/>
                    </a:ln>
                    <a:extLst>
                      <a:ext uri="{53640926-AAD7-44D8-BBD7-CCE9431645EC}">
                        <a14:shadowObscured xmlns:a14="http://schemas.microsoft.com/office/drawing/2010/main"/>
                      </a:ext>
                    </a:extLst>
                  </pic:spPr>
                </pic:pic>
              </a:graphicData>
            </a:graphic>
          </wp:inline>
        </w:drawing>
      </w:r>
    </w:p>
    <w:p w14:paraId="37EF5018" w14:textId="77777777" w:rsidR="00505E40" w:rsidRPr="002C4341" w:rsidRDefault="00505E40" w:rsidP="00505E40">
      <w:pPr>
        <w:spacing w:after="0" w:line="240" w:lineRule="auto"/>
        <w:rPr>
          <w:noProof/>
        </w:rPr>
      </w:pPr>
      <w:r>
        <w:rPr>
          <w:rFonts w:ascii="Calibri" w:hAnsi="Calibri" w:cs="Calibri"/>
          <w:b/>
          <w:bCs/>
          <w:color w:val="000000"/>
          <w:sz w:val="22"/>
          <w:szCs w:val="22"/>
        </w:rPr>
        <w:t>Q# 52/</w:t>
      </w:r>
      <w:r w:rsidRPr="002C4341">
        <w:rPr>
          <w:rFonts w:cs="Calibri"/>
          <w:b/>
          <w:color w:val="000000"/>
        </w:rPr>
        <w:t xml:space="preserve"> </w:t>
      </w:r>
      <w:r w:rsidRPr="002C4341">
        <w:rPr>
          <w:noProof/>
        </w:rPr>
        <w:t>IGCSE Chemistry/2016/s/Paper 43/</w:t>
      </w:r>
    </w:p>
    <w:p w14:paraId="72E070F2" w14:textId="77777777" w:rsidR="00505E40" w:rsidRPr="002C4341" w:rsidRDefault="00505E40" w:rsidP="00505E40">
      <w:pPr>
        <w:spacing w:after="0" w:line="240" w:lineRule="auto"/>
      </w:pPr>
      <w:r w:rsidRPr="007037E3">
        <w:rPr>
          <w:noProof/>
        </w:rPr>
        <w:drawing>
          <wp:inline distT="0" distB="0" distL="0" distR="0" wp14:anchorId="7A032CB9" wp14:editId="66D79D95">
            <wp:extent cx="6234430" cy="1648047"/>
            <wp:effectExtent l="0" t="0" r="0" b="0"/>
            <wp:docPr id="80"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rotWithShape="1">
                    <a:blip r:embed="rId131">
                      <a:extLst>
                        <a:ext uri="{28A0092B-C50C-407E-A947-70E740481C1C}">
                          <a14:useLocalDpi xmlns:a14="http://schemas.microsoft.com/office/drawing/2010/main" val="0"/>
                        </a:ext>
                      </a:extLst>
                    </a:blip>
                    <a:srcRect l="512" t="36283" r="-512" b="-3456"/>
                    <a:stretch/>
                  </pic:blipFill>
                  <pic:spPr bwMode="auto">
                    <a:xfrm>
                      <a:off x="0" y="0"/>
                      <a:ext cx="6234430" cy="1648047"/>
                    </a:xfrm>
                    <a:prstGeom prst="rect">
                      <a:avLst/>
                    </a:prstGeom>
                    <a:noFill/>
                    <a:ln>
                      <a:noFill/>
                    </a:ln>
                    <a:extLst>
                      <a:ext uri="{53640926-AAD7-44D8-BBD7-CCE9431645EC}">
                        <a14:shadowObscured xmlns:a14="http://schemas.microsoft.com/office/drawing/2010/main"/>
                      </a:ext>
                    </a:extLst>
                  </pic:spPr>
                </pic:pic>
              </a:graphicData>
            </a:graphic>
          </wp:inline>
        </w:drawing>
      </w:r>
    </w:p>
    <w:p w14:paraId="2759F804" w14:textId="77777777" w:rsidR="00505E40" w:rsidRPr="002C4341" w:rsidRDefault="00505E40" w:rsidP="00505E40">
      <w:pPr>
        <w:spacing w:after="0" w:line="240" w:lineRule="auto"/>
        <w:rPr>
          <w:noProof/>
        </w:rPr>
      </w:pPr>
      <w:r>
        <w:rPr>
          <w:rFonts w:ascii="Calibri" w:hAnsi="Calibri" w:cs="Calibri"/>
          <w:b/>
          <w:bCs/>
          <w:color w:val="000000"/>
          <w:sz w:val="22"/>
          <w:szCs w:val="22"/>
        </w:rPr>
        <w:t>Q# 53/</w:t>
      </w:r>
      <w:r w:rsidRPr="002C4341">
        <w:rPr>
          <w:rFonts w:cs="Calibri"/>
          <w:b/>
          <w:color w:val="000000"/>
        </w:rPr>
        <w:t xml:space="preserve"> </w:t>
      </w:r>
      <w:r w:rsidRPr="002C4341">
        <w:rPr>
          <w:noProof/>
        </w:rPr>
        <w:t>IGCSE Chemistry/2016/s/Paper 42/</w:t>
      </w:r>
    </w:p>
    <w:p w14:paraId="418C6DEC" w14:textId="77777777" w:rsidR="00505E40" w:rsidRPr="002C4341" w:rsidRDefault="00505E40" w:rsidP="00505E40">
      <w:pPr>
        <w:spacing w:after="0" w:line="240" w:lineRule="auto"/>
      </w:pPr>
      <w:r w:rsidRPr="007037E3">
        <w:rPr>
          <w:noProof/>
        </w:rPr>
        <w:drawing>
          <wp:inline distT="0" distB="0" distL="0" distR="0" wp14:anchorId="78C53804" wp14:editId="4102D7F5">
            <wp:extent cx="6377305" cy="748030"/>
            <wp:effectExtent l="0" t="0" r="0" b="0"/>
            <wp:docPr id="74"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25">
                      <a:extLst>
                        <a:ext uri="{28A0092B-C50C-407E-A947-70E740481C1C}">
                          <a14:useLocalDpi xmlns:a14="http://schemas.microsoft.com/office/drawing/2010/main" val="0"/>
                        </a:ext>
                      </a:extLst>
                    </a:blip>
                    <a:srcRect t="82759"/>
                    <a:stretch>
                      <a:fillRect/>
                    </a:stretch>
                  </pic:blipFill>
                  <pic:spPr bwMode="auto">
                    <a:xfrm>
                      <a:off x="0" y="0"/>
                      <a:ext cx="6377305" cy="748030"/>
                    </a:xfrm>
                    <a:prstGeom prst="rect">
                      <a:avLst/>
                    </a:prstGeom>
                    <a:noFill/>
                    <a:ln>
                      <a:noFill/>
                    </a:ln>
                  </pic:spPr>
                </pic:pic>
              </a:graphicData>
            </a:graphic>
          </wp:inline>
        </w:drawing>
      </w:r>
    </w:p>
    <w:p w14:paraId="10226779" w14:textId="77777777" w:rsidR="00D773AC" w:rsidRDefault="00D773AC">
      <w:pPr>
        <w:rPr>
          <w:rFonts w:ascii="Calibri" w:hAnsi="Calibri" w:cs="Calibri"/>
          <w:b/>
          <w:bCs/>
          <w:color w:val="000000"/>
          <w:sz w:val="22"/>
          <w:szCs w:val="22"/>
        </w:rPr>
      </w:pPr>
      <w:r>
        <w:rPr>
          <w:rFonts w:ascii="Calibri" w:hAnsi="Calibri" w:cs="Calibri"/>
          <w:b/>
          <w:bCs/>
          <w:color w:val="000000"/>
          <w:sz w:val="22"/>
          <w:szCs w:val="22"/>
        </w:rPr>
        <w:br w:type="page"/>
      </w:r>
    </w:p>
    <w:p w14:paraId="4361C09D" w14:textId="1B5E6A58" w:rsidR="00505E40" w:rsidRPr="002C4341" w:rsidRDefault="00505E40" w:rsidP="00505E40">
      <w:pPr>
        <w:spacing w:after="0" w:line="240" w:lineRule="auto"/>
        <w:rPr>
          <w:noProof/>
        </w:rPr>
      </w:pPr>
      <w:r>
        <w:rPr>
          <w:rFonts w:ascii="Calibri" w:hAnsi="Calibri" w:cs="Calibri"/>
          <w:b/>
          <w:bCs/>
          <w:color w:val="000000"/>
          <w:sz w:val="22"/>
          <w:szCs w:val="22"/>
        </w:rPr>
        <w:lastRenderedPageBreak/>
        <w:t>Q# 54/</w:t>
      </w:r>
      <w:r w:rsidRPr="002C4341">
        <w:rPr>
          <w:rFonts w:cs="Calibri"/>
          <w:b/>
          <w:color w:val="000000"/>
        </w:rPr>
        <w:t xml:space="preserve"> </w:t>
      </w:r>
      <w:r w:rsidRPr="002C4341">
        <w:rPr>
          <w:noProof/>
        </w:rPr>
        <w:t>IGCSE Chemistry/2016/m/Paper 42/</w:t>
      </w:r>
    </w:p>
    <w:p w14:paraId="182724A0" w14:textId="77777777" w:rsidR="00505E40" w:rsidRPr="002C4341" w:rsidRDefault="00505E40" w:rsidP="00505E40">
      <w:pPr>
        <w:spacing w:after="0" w:line="240" w:lineRule="auto"/>
      </w:pPr>
      <w:r w:rsidRPr="007037E3">
        <w:rPr>
          <w:noProof/>
        </w:rPr>
        <w:drawing>
          <wp:inline distT="0" distB="0" distL="0" distR="0" wp14:anchorId="25239810" wp14:editId="618D7148">
            <wp:extent cx="6590665" cy="637953"/>
            <wp:effectExtent l="0" t="0" r="635" b="0"/>
            <wp:docPr id="143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rotWithShape="1">
                    <a:blip r:embed="rId132">
                      <a:extLst>
                        <a:ext uri="{28A0092B-C50C-407E-A947-70E740481C1C}">
                          <a14:useLocalDpi xmlns:a14="http://schemas.microsoft.com/office/drawing/2010/main" val="0"/>
                        </a:ext>
                      </a:extLst>
                    </a:blip>
                    <a:srcRect t="8412" b="74089"/>
                    <a:stretch/>
                  </pic:blipFill>
                  <pic:spPr bwMode="auto">
                    <a:xfrm>
                      <a:off x="0" y="0"/>
                      <a:ext cx="6590665" cy="637953"/>
                    </a:xfrm>
                    <a:prstGeom prst="rect">
                      <a:avLst/>
                    </a:prstGeom>
                    <a:noFill/>
                    <a:ln>
                      <a:noFill/>
                    </a:ln>
                    <a:extLst>
                      <a:ext uri="{53640926-AAD7-44D8-BBD7-CCE9431645EC}">
                        <a14:shadowObscured xmlns:a14="http://schemas.microsoft.com/office/drawing/2010/main"/>
                      </a:ext>
                    </a:extLst>
                  </pic:spPr>
                </pic:pic>
              </a:graphicData>
            </a:graphic>
          </wp:inline>
        </w:drawing>
      </w:r>
    </w:p>
    <w:p w14:paraId="30B4BC95" w14:textId="77777777" w:rsidR="00505E40" w:rsidRPr="002C4341" w:rsidRDefault="00505E40" w:rsidP="00505E40">
      <w:pPr>
        <w:spacing w:after="0" w:line="240" w:lineRule="auto"/>
      </w:pPr>
    </w:p>
    <w:p w14:paraId="20B36B49" w14:textId="77777777" w:rsidR="00505E40" w:rsidRPr="002C4341" w:rsidRDefault="00505E40" w:rsidP="00505E40">
      <w:pPr>
        <w:spacing w:after="0" w:line="240" w:lineRule="auto"/>
        <w:rPr>
          <w:noProof/>
        </w:rPr>
      </w:pPr>
      <w:r>
        <w:rPr>
          <w:rFonts w:ascii="Calibri" w:hAnsi="Calibri" w:cs="Calibri"/>
          <w:b/>
          <w:bCs/>
          <w:color w:val="000000"/>
          <w:sz w:val="22"/>
          <w:szCs w:val="22"/>
        </w:rPr>
        <w:t>Q# 55/</w:t>
      </w:r>
      <w:r w:rsidRPr="002C4341">
        <w:rPr>
          <w:rFonts w:cs="Calibri"/>
          <w:b/>
          <w:color w:val="000000"/>
        </w:rPr>
        <w:t xml:space="preserve"> </w:t>
      </w:r>
      <w:r w:rsidRPr="002C4341">
        <w:rPr>
          <w:noProof/>
        </w:rPr>
        <w:t>IGCSE Chemistry/2018/w/Paper 41/</w:t>
      </w:r>
    </w:p>
    <w:p w14:paraId="1E278A1E" w14:textId="77777777" w:rsidR="00505E40" w:rsidRPr="002C4341" w:rsidRDefault="00505E40" w:rsidP="00505E40">
      <w:pPr>
        <w:spacing w:after="0" w:line="240" w:lineRule="auto"/>
      </w:pPr>
      <w:r w:rsidRPr="007037E3">
        <w:rPr>
          <w:noProof/>
        </w:rPr>
        <w:drawing>
          <wp:inline distT="0" distB="0" distL="0" distR="0" wp14:anchorId="0A3FBE56" wp14:editId="4A75A14A">
            <wp:extent cx="6527312" cy="1116418"/>
            <wp:effectExtent l="0" t="0" r="6985" b="7620"/>
            <wp:docPr id="1423"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rotWithShape="1">
                    <a:blip r:embed="rId133">
                      <a:extLst>
                        <a:ext uri="{28A0092B-C50C-407E-A947-70E740481C1C}">
                          <a14:useLocalDpi xmlns:a14="http://schemas.microsoft.com/office/drawing/2010/main" val="0"/>
                        </a:ext>
                      </a:extLst>
                    </a:blip>
                    <a:srcRect t="13006" b="57594"/>
                    <a:stretch/>
                  </pic:blipFill>
                  <pic:spPr bwMode="auto">
                    <a:xfrm>
                      <a:off x="0" y="0"/>
                      <a:ext cx="6531610" cy="1117153"/>
                    </a:xfrm>
                    <a:prstGeom prst="rect">
                      <a:avLst/>
                    </a:prstGeom>
                    <a:noFill/>
                    <a:ln>
                      <a:noFill/>
                    </a:ln>
                    <a:extLst>
                      <a:ext uri="{53640926-AAD7-44D8-BBD7-CCE9431645EC}">
                        <a14:shadowObscured xmlns:a14="http://schemas.microsoft.com/office/drawing/2010/main"/>
                      </a:ext>
                    </a:extLst>
                  </pic:spPr>
                </pic:pic>
              </a:graphicData>
            </a:graphic>
          </wp:inline>
        </w:drawing>
      </w:r>
    </w:p>
    <w:p w14:paraId="6DEA5605" w14:textId="77777777" w:rsidR="00505E40" w:rsidRPr="002C4341" w:rsidRDefault="00505E40" w:rsidP="00505E40">
      <w:pPr>
        <w:spacing w:after="0" w:line="240" w:lineRule="auto"/>
        <w:rPr>
          <w:noProof/>
        </w:rPr>
      </w:pPr>
      <w:r>
        <w:rPr>
          <w:rFonts w:ascii="Calibri" w:hAnsi="Calibri" w:cs="Calibri"/>
          <w:b/>
          <w:bCs/>
          <w:color w:val="000000"/>
          <w:sz w:val="22"/>
          <w:szCs w:val="22"/>
        </w:rPr>
        <w:t>Q# 56/</w:t>
      </w:r>
      <w:r w:rsidRPr="002C4341">
        <w:rPr>
          <w:rFonts w:cs="Calibri"/>
          <w:b/>
          <w:color w:val="000000"/>
        </w:rPr>
        <w:t xml:space="preserve"> </w:t>
      </w:r>
      <w:r w:rsidRPr="002C4341">
        <w:rPr>
          <w:noProof/>
        </w:rPr>
        <w:t>IGCSE Chemistry/2016/s/Paper 41/</w:t>
      </w:r>
    </w:p>
    <w:p w14:paraId="51F2F5B3" w14:textId="77777777" w:rsidR="00505E40" w:rsidRPr="002C4341" w:rsidRDefault="00505E40" w:rsidP="00505E40">
      <w:pPr>
        <w:spacing w:after="0" w:line="240" w:lineRule="auto"/>
      </w:pPr>
      <w:r w:rsidRPr="007037E3">
        <w:rPr>
          <w:noProof/>
        </w:rPr>
        <w:drawing>
          <wp:inline distT="0" distB="0" distL="0" distR="0" wp14:anchorId="1DB968A1" wp14:editId="6CEFACAC">
            <wp:extent cx="6313791" cy="818102"/>
            <wp:effectExtent l="0" t="0" r="0" b="1270"/>
            <wp:docPr id="1412"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rotWithShape="1">
                    <a:blip r:embed="rId134">
                      <a:extLst>
                        <a:ext uri="{28A0092B-C50C-407E-A947-70E740481C1C}">
                          <a14:useLocalDpi xmlns:a14="http://schemas.microsoft.com/office/drawing/2010/main" val="0"/>
                        </a:ext>
                      </a:extLst>
                    </a:blip>
                    <a:srcRect t="17301" b="54180"/>
                    <a:stretch/>
                  </pic:blipFill>
                  <pic:spPr bwMode="auto">
                    <a:xfrm>
                      <a:off x="0" y="0"/>
                      <a:ext cx="6317615" cy="818598"/>
                    </a:xfrm>
                    <a:prstGeom prst="rect">
                      <a:avLst/>
                    </a:prstGeom>
                    <a:noFill/>
                    <a:ln>
                      <a:noFill/>
                    </a:ln>
                    <a:extLst>
                      <a:ext uri="{53640926-AAD7-44D8-BBD7-CCE9431645EC}">
                        <a14:shadowObscured xmlns:a14="http://schemas.microsoft.com/office/drawing/2010/main"/>
                      </a:ext>
                    </a:extLst>
                  </pic:spPr>
                </pic:pic>
              </a:graphicData>
            </a:graphic>
          </wp:inline>
        </w:drawing>
      </w:r>
    </w:p>
    <w:p w14:paraId="70C8C5D7" w14:textId="77777777" w:rsidR="00505E40" w:rsidRPr="002C4341" w:rsidRDefault="00505E40" w:rsidP="00505E40">
      <w:pPr>
        <w:spacing w:after="0" w:line="240" w:lineRule="auto"/>
      </w:pPr>
    </w:p>
    <w:p w14:paraId="615AC5EF" w14:textId="77777777" w:rsidR="00505E40" w:rsidRPr="002C4341" w:rsidRDefault="00505E40" w:rsidP="00505E40">
      <w:pPr>
        <w:spacing w:after="0" w:line="240" w:lineRule="auto"/>
        <w:rPr>
          <w:noProof/>
        </w:rPr>
      </w:pPr>
      <w:r>
        <w:rPr>
          <w:rFonts w:ascii="Calibri" w:hAnsi="Calibri" w:cs="Calibri"/>
          <w:b/>
          <w:bCs/>
          <w:color w:val="000000"/>
          <w:sz w:val="22"/>
          <w:szCs w:val="22"/>
        </w:rPr>
        <w:t>Q# 57/</w:t>
      </w:r>
      <w:r w:rsidRPr="002C4341">
        <w:rPr>
          <w:rFonts w:cs="Calibri"/>
          <w:b/>
          <w:color w:val="000000"/>
        </w:rPr>
        <w:t xml:space="preserve"> </w:t>
      </w:r>
      <w:r w:rsidRPr="002C4341">
        <w:rPr>
          <w:noProof/>
        </w:rPr>
        <w:t>IGCSE Chemistry/2018/w/Paper 43/</w:t>
      </w:r>
    </w:p>
    <w:p w14:paraId="72685356" w14:textId="77777777" w:rsidR="00505E40" w:rsidRPr="002C4341" w:rsidRDefault="00505E40" w:rsidP="00505E40">
      <w:pPr>
        <w:spacing w:after="0" w:line="240" w:lineRule="auto"/>
      </w:pPr>
      <w:r w:rsidRPr="007037E3">
        <w:rPr>
          <w:noProof/>
        </w:rPr>
        <w:drawing>
          <wp:inline distT="0" distB="0" distL="0" distR="0" wp14:anchorId="41C02790" wp14:editId="03BA9A81">
            <wp:extent cx="6531610" cy="2668772"/>
            <wp:effectExtent l="0" t="0" r="2540" b="0"/>
            <wp:docPr id="5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rotWithShape="1">
                    <a:blip r:embed="rId135">
                      <a:extLst>
                        <a:ext uri="{28A0092B-C50C-407E-A947-70E740481C1C}">
                          <a14:useLocalDpi xmlns:a14="http://schemas.microsoft.com/office/drawing/2010/main" val="0"/>
                        </a:ext>
                      </a:extLst>
                    </a:blip>
                    <a:srcRect b="35972"/>
                    <a:stretch/>
                  </pic:blipFill>
                  <pic:spPr bwMode="auto">
                    <a:xfrm>
                      <a:off x="0" y="0"/>
                      <a:ext cx="6531610" cy="2668772"/>
                    </a:xfrm>
                    <a:prstGeom prst="rect">
                      <a:avLst/>
                    </a:prstGeom>
                    <a:noFill/>
                    <a:ln>
                      <a:noFill/>
                    </a:ln>
                    <a:extLst>
                      <a:ext uri="{53640926-AAD7-44D8-BBD7-CCE9431645EC}">
                        <a14:shadowObscured xmlns:a14="http://schemas.microsoft.com/office/drawing/2010/main"/>
                      </a:ext>
                    </a:extLst>
                  </pic:spPr>
                </pic:pic>
              </a:graphicData>
            </a:graphic>
          </wp:inline>
        </w:drawing>
      </w:r>
    </w:p>
    <w:p w14:paraId="27521191" w14:textId="77777777" w:rsidR="00505E40" w:rsidRPr="002C4341" w:rsidRDefault="00505E40" w:rsidP="00505E40">
      <w:pPr>
        <w:spacing w:after="0" w:line="240" w:lineRule="auto"/>
        <w:rPr>
          <w:noProof/>
        </w:rPr>
      </w:pPr>
      <w:r>
        <w:rPr>
          <w:rFonts w:ascii="Calibri" w:hAnsi="Calibri" w:cs="Calibri"/>
          <w:b/>
          <w:bCs/>
          <w:color w:val="000000"/>
          <w:sz w:val="22"/>
          <w:szCs w:val="22"/>
        </w:rPr>
        <w:t>Q# 58/</w:t>
      </w:r>
      <w:r w:rsidRPr="002C4341">
        <w:rPr>
          <w:rFonts w:cs="Calibri"/>
          <w:b/>
          <w:color w:val="000000"/>
        </w:rPr>
        <w:t xml:space="preserve"> </w:t>
      </w:r>
      <w:r w:rsidRPr="002C4341">
        <w:rPr>
          <w:noProof/>
        </w:rPr>
        <w:t>IGCSE Chemistry/2018/s/Paper 42/</w:t>
      </w:r>
    </w:p>
    <w:p w14:paraId="12789CF4" w14:textId="77777777" w:rsidR="00505E40" w:rsidRPr="002C4341" w:rsidRDefault="00505E40" w:rsidP="00505E40">
      <w:pPr>
        <w:spacing w:after="0" w:line="240" w:lineRule="auto"/>
      </w:pPr>
      <w:r w:rsidRPr="007037E3">
        <w:rPr>
          <w:noProof/>
        </w:rPr>
        <w:drawing>
          <wp:inline distT="0" distB="0" distL="0" distR="0" wp14:anchorId="28C5FC84" wp14:editId="4E750987">
            <wp:extent cx="6471920" cy="1887412"/>
            <wp:effectExtent l="0" t="0" r="5080" b="0"/>
            <wp:docPr id="45"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rotWithShape="1">
                    <a:blip r:embed="rId136">
                      <a:extLst>
                        <a:ext uri="{28A0092B-C50C-407E-A947-70E740481C1C}">
                          <a14:useLocalDpi xmlns:a14="http://schemas.microsoft.com/office/drawing/2010/main" val="0"/>
                        </a:ext>
                      </a:extLst>
                    </a:blip>
                    <a:srcRect t="50486"/>
                    <a:stretch/>
                  </pic:blipFill>
                  <pic:spPr bwMode="auto">
                    <a:xfrm>
                      <a:off x="0" y="0"/>
                      <a:ext cx="6471920" cy="1887412"/>
                    </a:xfrm>
                    <a:prstGeom prst="rect">
                      <a:avLst/>
                    </a:prstGeom>
                    <a:noFill/>
                    <a:ln>
                      <a:noFill/>
                    </a:ln>
                    <a:extLst>
                      <a:ext uri="{53640926-AAD7-44D8-BBD7-CCE9431645EC}">
                        <a14:shadowObscured xmlns:a14="http://schemas.microsoft.com/office/drawing/2010/main"/>
                      </a:ext>
                    </a:extLst>
                  </pic:spPr>
                </pic:pic>
              </a:graphicData>
            </a:graphic>
          </wp:inline>
        </w:drawing>
      </w:r>
    </w:p>
    <w:p w14:paraId="3829F5BD" w14:textId="77777777" w:rsidR="00505E40" w:rsidRPr="002C4341" w:rsidRDefault="00505E40" w:rsidP="00505E40">
      <w:pPr>
        <w:spacing w:after="0" w:line="240" w:lineRule="auto"/>
        <w:rPr>
          <w:noProof/>
        </w:rPr>
      </w:pPr>
      <w:r>
        <w:rPr>
          <w:rFonts w:ascii="Calibri" w:hAnsi="Calibri" w:cs="Calibri"/>
          <w:b/>
          <w:bCs/>
          <w:color w:val="000000"/>
          <w:sz w:val="22"/>
          <w:szCs w:val="22"/>
        </w:rPr>
        <w:t>Q# 59/</w:t>
      </w:r>
      <w:r w:rsidRPr="002C4341">
        <w:rPr>
          <w:rFonts w:cs="Calibri"/>
          <w:b/>
          <w:color w:val="000000"/>
        </w:rPr>
        <w:t xml:space="preserve"> </w:t>
      </w:r>
      <w:r w:rsidRPr="002C4341">
        <w:rPr>
          <w:noProof/>
        </w:rPr>
        <w:t>IGCSE Chemistry/2017/s/Paper 43/</w:t>
      </w:r>
    </w:p>
    <w:p w14:paraId="3CC516DF" w14:textId="77777777" w:rsidR="00505E40" w:rsidRPr="002C4341" w:rsidRDefault="00505E40" w:rsidP="00505E40">
      <w:pPr>
        <w:spacing w:after="0" w:line="240" w:lineRule="auto"/>
      </w:pPr>
      <w:r w:rsidRPr="007037E3">
        <w:rPr>
          <w:noProof/>
        </w:rPr>
        <w:drawing>
          <wp:inline distT="0" distB="0" distL="0" distR="0" wp14:anchorId="7AFB5502" wp14:editId="16F92D2F">
            <wp:extent cx="6590665" cy="662969"/>
            <wp:effectExtent l="0" t="0" r="635" b="3810"/>
            <wp:docPr id="39"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rotWithShape="1">
                    <a:blip r:embed="rId137">
                      <a:extLst>
                        <a:ext uri="{28A0092B-C50C-407E-A947-70E740481C1C}">
                          <a14:useLocalDpi xmlns:a14="http://schemas.microsoft.com/office/drawing/2010/main" val="0"/>
                        </a:ext>
                      </a:extLst>
                    </a:blip>
                    <a:srcRect l="-1291" t="15026" r="1291" b="63475"/>
                    <a:stretch/>
                  </pic:blipFill>
                  <pic:spPr bwMode="auto">
                    <a:xfrm>
                      <a:off x="0" y="0"/>
                      <a:ext cx="6590665" cy="662969"/>
                    </a:xfrm>
                    <a:prstGeom prst="rect">
                      <a:avLst/>
                    </a:prstGeom>
                    <a:noFill/>
                    <a:ln>
                      <a:noFill/>
                    </a:ln>
                    <a:extLst>
                      <a:ext uri="{53640926-AAD7-44D8-BBD7-CCE9431645EC}">
                        <a14:shadowObscured xmlns:a14="http://schemas.microsoft.com/office/drawing/2010/main"/>
                      </a:ext>
                    </a:extLst>
                  </pic:spPr>
                </pic:pic>
              </a:graphicData>
            </a:graphic>
          </wp:inline>
        </w:drawing>
      </w:r>
    </w:p>
    <w:p w14:paraId="700B403A" w14:textId="77777777" w:rsidR="00505E40" w:rsidRPr="002C4341" w:rsidRDefault="00505E40" w:rsidP="00505E40">
      <w:pPr>
        <w:spacing w:after="0" w:line="240" w:lineRule="auto"/>
      </w:pPr>
      <w:r w:rsidRPr="007037E3">
        <w:rPr>
          <w:noProof/>
        </w:rPr>
        <w:drawing>
          <wp:inline distT="0" distB="0" distL="0" distR="0" wp14:anchorId="70471680" wp14:editId="72370FB4">
            <wp:extent cx="6590126" cy="372140"/>
            <wp:effectExtent l="0" t="0" r="1270" b="8890"/>
            <wp:docPr id="40"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rotWithShape="1">
                    <a:blip r:embed="rId128">
                      <a:extLst>
                        <a:ext uri="{28A0092B-C50C-407E-A947-70E740481C1C}">
                          <a14:useLocalDpi xmlns:a14="http://schemas.microsoft.com/office/drawing/2010/main" val="0"/>
                        </a:ext>
                      </a:extLst>
                    </a:blip>
                    <a:srcRect t="63060" b="24153"/>
                    <a:stretch/>
                  </pic:blipFill>
                  <pic:spPr bwMode="auto">
                    <a:xfrm>
                      <a:off x="0" y="0"/>
                      <a:ext cx="6590665" cy="372170"/>
                    </a:xfrm>
                    <a:prstGeom prst="rect">
                      <a:avLst/>
                    </a:prstGeom>
                    <a:noFill/>
                    <a:ln>
                      <a:noFill/>
                    </a:ln>
                    <a:extLst>
                      <a:ext uri="{53640926-AAD7-44D8-BBD7-CCE9431645EC}">
                        <a14:shadowObscured xmlns:a14="http://schemas.microsoft.com/office/drawing/2010/main"/>
                      </a:ext>
                    </a:extLst>
                  </pic:spPr>
                </pic:pic>
              </a:graphicData>
            </a:graphic>
          </wp:inline>
        </w:drawing>
      </w:r>
    </w:p>
    <w:p w14:paraId="7AABDB64" w14:textId="77777777" w:rsidR="00505E40" w:rsidRPr="002C4341" w:rsidRDefault="00505E40" w:rsidP="00505E40">
      <w:pPr>
        <w:spacing w:after="0" w:line="240" w:lineRule="auto"/>
        <w:rPr>
          <w:noProof/>
        </w:rPr>
      </w:pPr>
      <w:r>
        <w:rPr>
          <w:rFonts w:ascii="Calibri" w:hAnsi="Calibri" w:cs="Calibri"/>
          <w:b/>
          <w:bCs/>
          <w:color w:val="000000"/>
          <w:sz w:val="22"/>
          <w:szCs w:val="22"/>
        </w:rPr>
        <w:lastRenderedPageBreak/>
        <w:t>Q# 60/</w:t>
      </w:r>
      <w:r w:rsidRPr="002C4341">
        <w:rPr>
          <w:rFonts w:cs="Calibri"/>
          <w:b/>
          <w:color w:val="000000"/>
        </w:rPr>
        <w:t xml:space="preserve"> </w:t>
      </w:r>
      <w:r w:rsidRPr="002C4341">
        <w:rPr>
          <w:noProof/>
        </w:rPr>
        <w:t>IGCSE Chemistry/2017/s/Paper 41/</w:t>
      </w:r>
    </w:p>
    <w:p w14:paraId="2E0C81F1" w14:textId="77777777" w:rsidR="00505E40" w:rsidRPr="002C4341" w:rsidRDefault="00505E40" w:rsidP="00505E40">
      <w:pPr>
        <w:spacing w:after="0" w:line="240" w:lineRule="auto"/>
      </w:pPr>
      <w:r w:rsidRPr="007037E3">
        <w:rPr>
          <w:noProof/>
        </w:rPr>
        <w:drawing>
          <wp:inline distT="0" distB="0" distL="0" distR="0" wp14:anchorId="4562591D" wp14:editId="69017697">
            <wp:extent cx="6590665" cy="1158594"/>
            <wp:effectExtent l="0" t="0" r="635" b="3810"/>
            <wp:docPr id="1402"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rotWithShape="1">
                    <a:blip r:embed="rId138">
                      <a:extLst>
                        <a:ext uri="{28A0092B-C50C-407E-A947-70E740481C1C}">
                          <a14:useLocalDpi xmlns:a14="http://schemas.microsoft.com/office/drawing/2010/main" val="0"/>
                        </a:ext>
                      </a:extLst>
                    </a:blip>
                    <a:srcRect t="59755"/>
                    <a:stretch/>
                  </pic:blipFill>
                  <pic:spPr bwMode="auto">
                    <a:xfrm>
                      <a:off x="0" y="0"/>
                      <a:ext cx="6590665" cy="1158594"/>
                    </a:xfrm>
                    <a:prstGeom prst="rect">
                      <a:avLst/>
                    </a:prstGeom>
                    <a:noFill/>
                    <a:ln>
                      <a:noFill/>
                    </a:ln>
                    <a:extLst>
                      <a:ext uri="{53640926-AAD7-44D8-BBD7-CCE9431645EC}">
                        <a14:shadowObscured xmlns:a14="http://schemas.microsoft.com/office/drawing/2010/main"/>
                      </a:ext>
                    </a:extLst>
                  </pic:spPr>
                </pic:pic>
              </a:graphicData>
            </a:graphic>
          </wp:inline>
        </w:drawing>
      </w:r>
    </w:p>
    <w:p w14:paraId="30E1C2B5" w14:textId="77777777" w:rsidR="00505E40" w:rsidRPr="002C4341" w:rsidRDefault="00505E40" w:rsidP="00505E40">
      <w:pPr>
        <w:spacing w:after="0" w:line="240" w:lineRule="auto"/>
        <w:rPr>
          <w:noProof/>
        </w:rPr>
      </w:pPr>
      <w:r>
        <w:rPr>
          <w:rFonts w:ascii="Calibri" w:hAnsi="Calibri" w:cs="Calibri"/>
          <w:b/>
          <w:bCs/>
          <w:color w:val="000000"/>
          <w:sz w:val="22"/>
          <w:szCs w:val="22"/>
        </w:rPr>
        <w:t>Q# 61/</w:t>
      </w:r>
      <w:r w:rsidRPr="002C4341">
        <w:rPr>
          <w:rFonts w:cs="Calibri"/>
          <w:b/>
          <w:color w:val="000000"/>
        </w:rPr>
        <w:t xml:space="preserve"> </w:t>
      </w:r>
      <w:r w:rsidRPr="002C4341">
        <w:rPr>
          <w:noProof/>
        </w:rPr>
        <w:t>IGCSE Chemistry/2016/w/Paper 43/</w:t>
      </w:r>
    </w:p>
    <w:p w14:paraId="5FF77085" w14:textId="77777777" w:rsidR="00505E40" w:rsidRPr="002C4341" w:rsidRDefault="00505E40" w:rsidP="00505E40">
      <w:pPr>
        <w:spacing w:after="0" w:line="240" w:lineRule="auto"/>
      </w:pPr>
      <w:r w:rsidRPr="007037E3">
        <w:rPr>
          <w:noProof/>
        </w:rPr>
        <w:drawing>
          <wp:inline distT="0" distB="0" distL="0" distR="0" wp14:anchorId="782F5C83" wp14:editId="4BFD0FBD">
            <wp:extent cx="6590665" cy="935665"/>
            <wp:effectExtent l="0" t="0" r="635" b="0"/>
            <wp:docPr id="1388"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rotWithShape="1">
                    <a:blip r:embed="rId139">
                      <a:extLst>
                        <a:ext uri="{28A0092B-C50C-407E-A947-70E740481C1C}">
                          <a14:useLocalDpi xmlns:a14="http://schemas.microsoft.com/office/drawing/2010/main" val="0"/>
                        </a:ext>
                      </a:extLst>
                    </a:blip>
                    <a:srcRect t="59052" b="18999"/>
                    <a:stretch/>
                  </pic:blipFill>
                  <pic:spPr bwMode="auto">
                    <a:xfrm>
                      <a:off x="0" y="0"/>
                      <a:ext cx="6590665" cy="935665"/>
                    </a:xfrm>
                    <a:prstGeom prst="rect">
                      <a:avLst/>
                    </a:prstGeom>
                    <a:noFill/>
                    <a:ln>
                      <a:noFill/>
                    </a:ln>
                    <a:extLst>
                      <a:ext uri="{53640926-AAD7-44D8-BBD7-CCE9431645EC}">
                        <a14:shadowObscured xmlns:a14="http://schemas.microsoft.com/office/drawing/2010/main"/>
                      </a:ext>
                    </a:extLst>
                  </pic:spPr>
                </pic:pic>
              </a:graphicData>
            </a:graphic>
          </wp:inline>
        </w:drawing>
      </w:r>
    </w:p>
    <w:p w14:paraId="32A48532" w14:textId="77777777" w:rsidR="00505E40" w:rsidRPr="002C4341" w:rsidRDefault="00505E40" w:rsidP="00505E40">
      <w:pPr>
        <w:spacing w:after="0" w:line="240" w:lineRule="auto"/>
      </w:pPr>
      <w:r w:rsidRPr="007037E3">
        <w:rPr>
          <w:noProof/>
        </w:rPr>
        <w:drawing>
          <wp:inline distT="0" distB="0" distL="0" distR="0" wp14:anchorId="4651B321" wp14:editId="4751E14A">
            <wp:extent cx="6590665" cy="629107"/>
            <wp:effectExtent l="0" t="0" r="635" b="0"/>
            <wp:docPr id="1393"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rotWithShape="1">
                    <a:blip r:embed="rId140">
                      <a:extLst>
                        <a:ext uri="{28A0092B-C50C-407E-A947-70E740481C1C}">
                          <a14:useLocalDpi xmlns:a14="http://schemas.microsoft.com/office/drawing/2010/main" val="0"/>
                        </a:ext>
                      </a:extLst>
                    </a:blip>
                    <a:srcRect t="53370"/>
                    <a:stretch/>
                  </pic:blipFill>
                  <pic:spPr bwMode="auto">
                    <a:xfrm>
                      <a:off x="0" y="0"/>
                      <a:ext cx="6590665" cy="629107"/>
                    </a:xfrm>
                    <a:prstGeom prst="rect">
                      <a:avLst/>
                    </a:prstGeom>
                    <a:noFill/>
                    <a:ln>
                      <a:noFill/>
                    </a:ln>
                    <a:extLst>
                      <a:ext uri="{53640926-AAD7-44D8-BBD7-CCE9431645EC}">
                        <a14:shadowObscured xmlns:a14="http://schemas.microsoft.com/office/drawing/2010/main"/>
                      </a:ext>
                    </a:extLst>
                  </pic:spPr>
                </pic:pic>
              </a:graphicData>
            </a:graphic>
          </wp:inline>
        </w:drawing>
      </w:r>
    </w:p>
    <w:p w14:paraId="6C9691B3" w14:textId="77777777" w:rsidR="00505E40" w:rsidRPr="002C4341" w:rsidRDefault="00505E40" w:rsidP="00505E40">
      <w:pPr>
        <w:spacing w:after="0" w:line="240" w:lineRule="auto"/>
        <w:rPr>
          <w:noProof/>
        </w:rPr>
      </w:pPr>
      <w:r>
        <w:rPr>
          <w:rFonts w:ascii="Calibri" w:hAnsi="Calibri" w:cs="Calibri"/>
          <w:b/>
          <w:bCs/>
          <w:color w:val="000000"/>
          <w:sz w:val="22"/>
          <w:szCs w:val="22"/>
        </w:rPr>
        <w:t>Q# 62/</w:t>
      </w:r>
      <w:r w:rsidRPr="002C4341">
        <w:rPr>
          <w:rFonts w:cs="Calibri"/>
          <w:b/>
          <w:color w:val="000000"/>
        </w:rPr>
        <w:t xml:space="preserve"> </w:t>
      </w:r>
      <w:r w:rsidRPr="002C4341">
        <w:rPr>
          <w:noProof/>
        </w:rPr>
        <w:t>IGCSE Chemistry/2016/w/Paper 42/</w:t>
      </w:r>
    </w:p>
    <w:p w14:paraId="67606541" w14:textId="77777777" w:rsidR="00505E40" w:rsidRPr="002C4341" w:rsidRDefault="00505E40" w:rsidP="00505E40">
      <w:pPr>
        <w:spacing w:after="0" w:line="240" w:lineRule="auto"/>
      </w:pPr>
      <w:r w:rsidRPr="007037E3">
        <w:rPr>
          <w:noProof/>
        </w:rPr>
        <w:drawing>
          <wp:inline distT="0" distB="0" distL="0" distR="0" wp14:anchorId="2B3CA7BB" wp14:editId="50FB6E39">
            <wp:extent cx="6448425" cy="510363"/>
            <wp:effectExtent l="0" t="0" r="0" b="4445"/>
            <wp:docPr id="9"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rotWithShape="1">
                    <a:blip r:embed="rId85">
                      <a:extLst>
                        <a:ext uri="{28A0092B-C50C-407E-A947-70E740481C1C}">
                          <a14:useLocalDpi xmlns:a14="http://schemas.microsoft.com/office/drawing/2010/main" val="0"/>
                        </a:ext>
                      </a:extLst>
                    </a:blip>
                    <a:srcRect t="47791" b="39587"/>
                    <a:stretch/>
                  </pic:blipFill>
                  <pic:spPr bwMode="auto">
                    <a:xfrm>
                      <a:off x="0" y="0"/>
                      <a:ext cx="6448425" cy="510363"/>
                    </a:xfrm>
                    <a:prstGeom prst="rect">
                      <a:avLst/>
                    </a:prstGeom>
                    <a:noFill/>
                    <a:ln>
                      <a:noFill/>
                    </a:ln>
                    <a:extLst>
                      <a:ext uri="{53640926-AAD7-44D8-BBD7-CCE9431645EC}">
                        <a14:shadowObscured xmlns:a14="http://schemas.microsoft.com/office/drawing/2010/main"/>
                      </a:ext>
                    </a:extLst>
                  </pic:spPr>
                </pic:pic>
              </a:graphicData>
            </a:graphic>
          </wp:inline>
        </w:drawing>
      </w:r>
    </w:p>
    <w:p w14:paraId="781957BC" w14:textId="77777777" w:rsidR="00505E40" w:rsidRPr="002C4341" w:rsidRDefault="00505E40" w:rsidP="00505E40">
      <w:pPr>
        <w:spacing w:after="0" w:line="240" w:lineRule="auto"/>
        <w:rPr>
          <w:noProof/>
        </w:rPr>
      </w:pPr>
      <w:r>
        <w:rPr>
          <w:rFonts w:ascii="Calibri" w:hAnsi="Calibri" w:cs="Calibri"/>
          <w:b/>
          <w:bCs/>
          <w:color w:val="000000"/>
          <w:sz w:val="22"/>
          <w:szCs w:val="22"/>
        </w:rPr>
        <w:t>Q# 63/</w:t>
      </w:r>
      <w:r w:rsidRPr="002C4341">
        <w:rPr>
          <w:rFonts w:cs="Calibri"/>
          <w:b/>
          <w:color w:val="000000"/>
        </w:rPr>
        <w:t xml:space="preserve"> </w:t>
      </w:r>
      <w:r w:rsidRPr="002C4341">
        <w:rPr>
          <w:noProof/>
        </w:rPr>
        <w:t>IGCSE Chemistry/2016/s/Paper 43/</w:t>
      </w:r>
    </w:p>
    <w:p w14:paraId="7F47C16D" w14:textId="77777777" w:rsidR="00505E40" w:rsidRPr="002C4341" w:rsidRDefault="00505E40" w:rsidP="00505E40">
      <w:pPr>
        <w:spacing w:after="0" w:line="240" w:lineRule="auto"/>
      </w:pPr>
      <w:r w:rsidRPr="007037E3">
        <w:rPr>
          <w:noProof/>
        </w:rPr>
        <w:drawing>
          <wp:inline distT="0" distB="0" distL="0" distR="0" wp14:anchorId="58C070E0" wp14:editId="69B717FD">
            <wp:extent cx="6282055" cy="908863"/>
            <wp:effectExtent l="0" t="0" r="4445" b="5715"/>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1">
                      <a:extLst>
                        <a:ext uri="{28A0092B-C50C-407E-A947-70E740481C1C}">
                          <a14:useLocalDpi xmlns:a14="http://schemas.microsoft.com/office/drawing/2010/main" val="0"/>
                        </a:ext>
                      </a:extLst>
                    </a:blip>
                    <a:srcRect t="70595"/>
                    <a:stretch/>
                  </pic:blipFill>
                  <pic:spPr bwMode="auto">
                    <a:xfrm>
                      <a:off x="0" y="0"/>
                      <a:ext cx="6282055" cy="908863"/>
                    </a:xfrm>
                    <a:prstGeom prst="rect">
                      <a:avLst/>
                    </a:prstGeom>
                    <a:noFill/>
                    <a:ln>
                      <a:noFill/>
                    </a:ln>
                    <a:extLst>
                      <a:ext uri="{53640926-AAD7-44D8-BBD7-CCE9431645EC}">
                        <a14:shadowObscured xmlns:a14="http://schemas.microsoft.com/office/drawing/2010/main"/>
                      </a:ext>
                    </a:extLst>
                  </pic:spPr>
                </pic:pic>
              </a:graphicData>
            </a:graphic>
          </wp:inline>
        </w:drawing>
      </w:r>
    </w:p>
    <w:p w14:paraId="7ED475CB" w14:textId="77777777" w:rsidR="00505E40" w:rsidRPr="002C4341" w:rsidRDefault="00505E40" w:rsidP="00505E40">
      <w:pPr>
        <w:spacing w:after="0" w:line="240" w:lineRule="auto"/>
      </w:pPr>
    </w:p>
    <w:p w14:paraId="37B7EF0C" w14:textId="77777777" w:rsidR="00505E40" w:rsidRDefault="00505E40" w:rsidP="00505E40">
      <w:pPr>
        <w:spacing w:after="0" w:line="240" w:lineRule="auto"/>
      </w:pPr>
    </w:p>
    <w:p w14:paraId="2E1297E7" w14:textId="77777777" w:rsidR="00CA1DC7" w:rsidRPr="00CA1DC7" w:rsidRDefault="00CA1DC7" w:rsidP="00CA1DC7"/>
    <w:sectPr w:rsidR="00CA1DC7" w:rsidRPr="00CA1DC7" w:rsidSect="00987748">
      <w:footerReference w:type="default" r:id="rId142"/>
      <w:headerReference w:type="first" r:id="rId143"/>
      <w:footerReference w:type="first" r:id="rId144"/>
      <w:pgSz w:w="11906" w:h="16838"/>
      <w:pgMar w:top="709" w:right="1440" w:bottom="567" w:left="567" w:header="284" w:footer="4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EB856" w14:textId="77777777" w:rsidR="00FC1964" w:rsidRDefault="00FC1964" w:rsidP="006B1F1E">
      <w:pPr>
        <w:spacing w:after="0" w:line="240" w:lineRule="auto"/>
      </w:pPr>
      <w:r>
        <w:separator/>
      </w:r>
    </w:p>
  </w:endnote>
  <w:endnote w:type="continuationSeparator" w:id="0">
    <w:p w14:paraId="0794185C" w14:textId="77777777" w:rsidR="00FC1964" w:rsidRDefault="00FC1964" w:rsidP="006B1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04F6" w14:textId="77777777" w:rsidR="008656F9" w:rsidRPr="00CA1DC7" w:rsidRDefault="008656F9" w:rsidP="00CA1DC7">
    <w:pPr>
      <w:pStyle w:val="Footer"/>
      <w:tabs>
        <w:tab w:val="clear" w:pos="9026"/>
        <w:tab w:val="center" w:pos="1620"/>
        <w:tab w:val="left" w:pos="8010"/>
        <w:tab w:val="right" w:pos="8640"/>
        <w:tab w:val="right" w:pos="9720"/>
      </w:tabs>
      <w:ind w:right="-1171"/>
      <w:rPr>
        <w:b/>
        <w:bCs/>
      </w:rPr>
    </w:pPr>
    <w:r>
      <w:rPr>
        <w:noProof/>
      </w:rPr>
      <w:drawing>
        <wp:anchor distT="0" distB="0" distL="114300" distR="114300" simplePos="0" relativeHeight="251671552" behindDoc="1" locked="0" layoutInCell="1" allowOverlap="1" wp14:anchorId="3B514D20" wp14:editId="39088A89">
          <wp:simplePos x="0" y="0"/>
          <wp:positionH relativeFrom="margin">
            <wp:posOffset>6132808</wp:posOffset>
          </wp:positionH>
          <wp:positionV relativeFrom="page">
            <wp:posOffset>9729786</wp:posOffset>
          </wp:positionV>
          <wp:extent cx="704666" cy="699902"/>
          <wp:effectExtent l="0" t="0" r="635" b="508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666" cy="699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7B76F4E" wp14:editId="7335CC63">
          <wp:simplePos x="0" y="0"/>
          <wp:positionH relativeFrom="margin">
            <wp:posOffset>2638089</wp:posOffset>
          </wp:positionH>
          <wp:positionV relativeFrom="bottomMargin">
            <wp:posOffset>3471964</wp:posOffset>
          </wp:positionV>
          <wp:extent cx="704666" cy="699902"/>
          <wp:effectExtent l="0" t="0" r="635" b="508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666" cy="699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1EEF5FC" wp14:editId="775FC6D8">
          <wp:simplePos x="0" y="0"/>
          <wp:positionH relativeFrom="column">
            <wp:posOffset>7966519</wp:posOffset>
          </wp:positionH>
          <wp:positionV relativeFrom="paragraph">
            <wp:posOffset>2469515</wp:posOffset>
          </wp:positionV>
          <wp:extent cx="939165" cy="932815"/>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932815"/>
                  </a:xfrm>
                  <a:prstGeom prst="rect">
                    <a:avLst/>
                  </a:prstGeom>
                  <a:noFill/>
                  <a:ln>
                    <a:noFill/>
                  </a:ln>
                </pic:spPr>
              </pic:pic>
            </a:graphicData>
          </a:graphic>
          <wp14:sizeRelH relativeFrom="page">
            <wp14:pctWidth>0</wp14:pctWidth>
          </wp14:sizeRelH>
          <wp14:sizeRelV relativeFrom="page">
            <wp14:pctHeight>0</wp14:pctHeight>
          </wp14:sizeRelV>
        </wp:anchor>
      </w:drawing>
    </w:r>
    <w:r>
      <w:t>Patrick Brannac</w:t>
    </w:r>
    <w:r>
      <w:tab/>
    </w:r>
    <w:r>
      <w:tab/>
    </w:r>
    <w:hyperlink r:id="rId2" w:history="1">
      <w:r w:rsidRPr="00D4362B">
        <w:rPr>
          <w:rStyle w:val="Hyperlink"/>
        </w:rPr>
        <w:t>www.Smashing</w:t>
      </w:r>
      <w:r w:rsidRPr="00D4362B">
        <w:rPr>
          <w:rStyle w:val="Hyperlink"/>
          <w:b/>
        </w:rPr>
        <w:t>Science</w:t>
      </w:r>
      <w:r w:rsidRPr="00D4362B">
        <w:rPr>
          <w:rStyle w:val="Hyperlink"/>
        </w:rPr>
        <w:t>.org</w:t>
      </w:r>
    </w:hyperlink>
    <w:r>
      <w:t xml:space="preserve"> &amp; for China </w:t>
    </w:r>
    <w:hyperlink r:id="rId3" w:history="1">
      <w:r w:rsidRPr="00D4362B">
        <w:rPr>
          <w:rStyle w:val="Hyperlink"/>
        </w:rPr>
        <w:t>www.Smashing</w:t>
      </w:r>
      <w:r w:rsidRPr="00D4362B">
        <w:rPr>
          <w:rStyle w:val="Hyperlink"/>
          <w:bCs/>
        </w:rPr>
        <w:t>Science</w:t>
      </w:r>
      <w:r w:rsidRPr="00D4362B">
        <w:rPr>
          <w:rStyle w:val="Hyperlink"/>
          <w:b/>
        </w:rPr>
        <w:t>CN</w:t>
      </w:r>
      <w:r w:rsidRPr="00D4362B">
        <w:rPr>
          <w:rStyle w:val="Hyperlink"/>
        </w:rPr>
        <w:t>.org</w:t>
      </w:r>
    </w:hyperlink>
    <w:r>
      <w:rPr>
        <w:rStyle w:val="Hyperlink"/>
      </w:rPr>
      <w:t xml:space="preserve"> </w:t>
    </w:r>
    <w:r>
      <w:tab/>
      <w:t xml:space="preserve"> </w:t>
    </w:r>
    <w:r>
      <w:tab/>
      <w:t xml:space="preserve">Page </w:t>
    </w:r>
    <w:r>
      <w:rPr>
        <w:b/>
        <w:bCs/>
      </w:rPr>
      <w:fldChar w:fldCharType="begin"/>
    </w:r>
    <w:r>
      <w:rPr>
        <w:b/>
        <w:bCs/>
      </w:rPr>
      <w:instrText xml:space="preserve"> PAGE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276</w:t>
    </w:r>
    <w:r>
      <w:rPr>
        <w:b/>
        <w:bCs/>
      </w:rPr>
      <w:fldChar w:fldCharType="end"/>
    </w:r>
    <w:r>
      <w:rPr>
        <w:b/>
        <w:bC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49B52" w14:textId="77777777" w:rsidR="008656F9" w:rsidRPr="00CA1DC7" w:rsidRDefault="008656F9" w:rsidP="00CA1DC7">
    <w:pPr>
      <w:pStyle w:val="Footer"/>
      <w:tabs>
        <w:tab w:val="clear" w:pos="9026"/>
        <w:tab w:val="center" w:pos="1620"/>
        <w:tab w:val="left" w:pos="8010"/>
        <w:tab w:val="right" w:pos="8640"/>
        <w:tab w:val="right" w:pos="9720"/>
      </w:tabs>
      <w:ind w:right="-1171"/>
      <w:rPr>
        <w:b/>
        <w:bCs/>
      </w:rPr>
    </w:pPr>
    <w:r>
      <w:rPr>
        <w:noProof/>
      </w:rPr>
      <w:drawing>
        <wp:anchor distT="0" distB="0" distL="114300" distR="114300" simplePos="0" relativeHeight="251667456" behindDoc="1" locked="0" layoutInCell="1" allowOverlap="1" wp14:anchorId="305C47E0" wp14:editId="5F3E3C82">
          <wp:simplePos x="0" y="0"/>
          <wp:positionH relativeFrom="margin">
            <wp:posOffset>6195870</wp:posOffset>
          </wp:positionH>
          <wp:positionV relativeFrom="page">
            <wp:posOffset>9729470</wp:posOffset>
          </wp:positionV>
          <wp:extent cx="704666" cy="699902"/>
          <wp:effectExtent l="0" t="0" r="635" b="5080"/>
          <wp:wrapNone/>
          <wp:docPr id="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666" cy="699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1A422C9" wp14:editId="40D777E0">
          <wp:simplePos x="0" y="0"/>
          <wp:positionH relativeFrom="margin">
            <wp:posOffset>2638089</wp:posOffset>
          </wp:positionH>
          <wp:positionV relativeFrom="bottomMargin">
            <wp:posOffset>3471964</wp:posOffset>
          </wp:positionV>
          <wp:extent cx="704666" cy="699902"/>
          <wp:effectExtent l="0" t="0" r="635" b="5080"/>
          <wp:wrapNone/>
          <wp:docPr id="16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666" cy="699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51E93C9" wp14:editId="21183D78">
          <wp:simplePos x="0" y="0"/>
          <wp:positionH relativeFrom="column">
            <wp:posOffset>7966519</wp:posOffset>
          </wp:positionH>
          <wp:positionV relativeFrom="paragraph">
            <wp:posOffset>2469515</wp:posOffset>
          </wp:positionV>
          <wp:extent cx="939165" cy="932815"/>
          <wp:effectExtent l="0" t="0" r="0" b="0"/>
          <wp:wrapNone/>
          <wp:docPr id="1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932815"/>
                  </a:xfrm>
                  <a:prstGeom prst="rect">
                    <a:avLst/>
                  </a:prstGeom>
                  <a:noFill/>
                  <a:ln>
                    <a:noFill/>
                  </a:ln>
                </pic:spPr>
              </pic:pic>
            </a:graphicData>
          </a:graphic>
          <wp14:sizeRelH relativeFrom="page">
            <wp14:pctWidth>0</wp14:pctWidth>
          </wp14:sizeRelH>
          <wp14:sizeRelV relativeFrom="page">
            <wp14:pctHeight>0</wp14:pctHeight>
          </wp14:sizeRelV>
        </wp:anchor>
      </w:drawing>
    </w:r>
    <w:r>
      <w:t>Patrick Brannac</w:t>
    </w:r>
    <w:r>
      <w:tab/>
    </w:r>
    <w:r>
      <w:tab/>
    </w:r>
    <w:hyperlink r:id="rId2" w:history="1">
      <w:r w:rsidRPr="00D4362B">
        <w:rPr>
          <w:rStyle w:val="Hyperlink"/>
        </w:rPr>
        <w:t>www.Smashing</w:t>
      </w:r>
      <w:r w:rsidRPr="00D4362B">
        <w:rPr>
          <w:rStyle w:val="Hyperlink"/>
          <w:b/>
        </w:rPr>
        <w:t>Science</w:t>
      </w:r>
      <w:r w:rsidRPr="00D4362B">
        <w:rPr>
          <w:rStyle w:val="Hyperlink"/>
        </w:rPr>
        <w:t>.org</w:t>
      </w:r>
    </w:hyperlink>
    <w:r>
      <w:t xml:space="preserve"> &amp; for China </w:t>
    </w:r>
    <w:hyperlink r:id="rId3" w:history="1">
      <w:r w:rsidRPr="00D4362B">
        <w:rPr>
          <w:rStyle w:val="Hyperlink"/>
        </w:rPr>
        <w:t>www.Smashing</w:t>
      </w:r>
      <w:r w:rsidRPr="00D4362B">
        <w:rPr>
          <w:rStyle w:val="Hyperlink"/>
          <w:bCs/>
        </w:rPr>
        <w:t>Science</w:t>
      </w:r>
      <w:r w:rsidRPr="00D4362B">
        <w:rPr>
          <w:rStyle w:val="Hyperlink"/>
          <w:b/>
        </w:rPr>
        <w:t>CN</w:t>
      </w:r>
      <w:r w:rsidRPr="00D4362B">
        <w:rPr>
          <w:rStyle w:val="Hyperlink"/>
        </w:rPr>
        <w:t>.org</w:t>
      </w:r>
    </w:hyperlink>
    <w:r>
      <w:rPr>
        <w:rStyle w:val="Hyperlink"/>
      </w:rPr>
      <w:t xml:space="preserve"> </w:t>
    </w:r>
    <w:r>
      <w:tab/>
      <w:t xml:space="preserve"> </w:t>
    </w:r>
    <w:r>
      <w:tab/>
      <w:t xml:space="preserve">Page </w:t>
    </w:r>
    <w:r>
      <w:rPr>
        <w:b/>
        <w:bCs/>
      </w:rPr>
      <w:fldChar w:fldCharType="begin"/>
    </w:r>
    <w:r>
      <w:rPr>
        <w:b/>
        <w:bCs/>
      </w:rPr>
      <w:instrText xml:space="preserve"> PAGE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276</w:t>
    </w:r>
    <w:r>
      <w:rPr>
        <w:b/>
        <w:bCs/>
      </w:rPr>
      <w:fldChar w:fldCharType="end"/>
    </w:r>
    <w:r>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076D2" w14:textId="77777777" w:rsidR="00FC1964" w:rsidRDefault="00FC1964" w:rsidP="006B1F1E">
      <w:pPr>
        <w:spacing w:after="0" w:line="240" w:lineRule="auto"/>
      </w:pPr>
      <w:r>
        <w:separator/>
      </w:r>
    </w:p>
  </w:footnote>
  <w:footnote w:type="continuationSeparator" w:id="0">
    <w:p w14:paraId="7DA58581" w14:textId="77777777" w:rsidR="00FC1964" w:rsidRDefault="00FC1964" w:rsidP="006B1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0F1A" w14:textId="77777777" w:rsidR="008656F9" w:rsidRDefault="008656F9" w:rsidP="00CD5E48">
    <w:pPr>
      <w:pStyle w:val="Header"/>
      <w:spacing w:after="0" w:line="240" w:lineRule="auto"/>
    </w:pPr>
    <w: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D9D"/>
    <w:multiLevelType w:val="hybridMultilevel"/>
    <w:tmpl w:val="96B4E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26C27"/>
    <w:multiLevelType w:val="hybridMultilevel"/>
    <w:tmpl w:val="F46EE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60507"/>
    <w:multiLevelType w:val="hybridMultilevel"/>
    <w:tmpl w:val="36FA9D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62386"/>
    <w:multiLevelType w:val="hybridMultilevel"/>
    <w:tmpl w:val="0BBC6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F3ED3"/>
    <w:multiLevelType w:val="hybridMultilevel"/>
    <w:tmpl w:val="2F7AA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193666"/>
    <w:multiLevelType w:val="hybridMultilevel"/>
    <w:tmpl w:val="4838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961FE"/>
    <w:multiLevelType w:val="hybridMultilevel"/>
    <w:tmpl w:val="301A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A7BD1"/>
    <w:multiLevelType w:val="hybridMultilevel"/>
    <w:tmpl w:val="287A1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195F80"/>
    <w:multiLevelType w:val="hybridMultilevel"/>
    <w:tmpl w:val="0E647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D66D0F"/>
    <w:multiLevelType w:val="hybridMultilevel"/>
    <w:tmpl w:val="287A1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E7259E"/>
    <w:multiLevelType w:val="hybridMultilevel"/>
    <w:tmpl w:val="2F7AA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097CAB"/>
    <w:multiLevelType w:val="hybridMultilevel"/>
    <w:tmpl w:val="F46EE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6E6987"/>
    <w:multiLevelType w:val="hybridMultilevel"/>
    <w:tmpl w:val="4182A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9007AA"/>
    <w:multiLevelType w:val="hybridMultilevel"/>
    <w:tmpl w:val="834C7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3A2079"/>
    <w:multiLevelType w:val="hybridMultilevel"/>
    <w:tmpl w:val="F46EE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BE2C6D"/>
    <w:multiLevelType w:val="hybridMultilevel"/>
    <w:tmpl w:val="2F7AA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6E630C"/>
    <w:multiLevelType w:val="hybridMultilevel"/>
    <w:tmpl w:val="CD7C8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AF0971"/>
    <w:multiLevelType w:val="hybridMultilevel"/>
    <w:tmpl w:val="ED1E5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17"/>
  </w:num>
  <w:num w:numId="4">
    <w:abstractNumId w:val="0"/>
  </w:num>
  <w:num w:numId="5">
    <w:abstractNumId w:val="3"/>
  </w:num>
  <w:num w:numId="6">
    <w:abstractNumId w:val="13"/>
  </w:num>
  <w:num w:numId="7">
    <w:abstractNumId w:val="9"/>
  </w:num>
  <w:num w:numId="8">
    <w:abstractNumId w:val="14"/>
  </w:num>
  <w:num w:numId="9">
    <w:abstractNumId w:val="15"/>
  </w:num>
  <w:num w:numId="10">
    <w:abstractNumId w:val="12"/>
  </w:num>
  <w:num w:numId="11">
    <w:abstractNumId w:val="11"/>
  </w:num>
  <w:num w:numId="12">
    <w:abstractNumId w:val="10"/>
  </w:num>
  <w:num w:numId="13">
    <w:abstractNumId w:val="8"/>
  </w:num>
  <w:num w:numId="14">
    <w:abstractNumId w:val="1"/>
  </w:num>
  <w:num w:numId="15">
    <w:abstractNumId w:val="16"/>
  </w:num>
  <w:num w:numId="16">
    <w:abstractNumId w:val="4"/>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E40"/>
    <w:rsid w:val="000023B9"/>
    <w:rsid w:val="00045B2C"/>
    <w:rsid w:val="00053EF4"/>
    <w:rsid w:val="00062595"/>
    <w:rsid w:val="000773E1"/>
    <w:rsid w:val="000970E2"/>
    <w:rsid w:val="000975D3"/>
    <w:rsid w:val="000A02CB"/>
    <w:rsid w:val="000B02DC"/>
    <w:rsid w:val="001337EC"/>
    <w:rsid w:val="00133AA5"/>
    <w:rsid w:val="00164385"/>
    <w:rsid w:val="0017630A"/>
    <w:rsid w:val="00196317"/>
    <w:rsid w:val="001A1BB2"/>
    <w:rsid w:val="001B0CA9"/>
    <w:rsid w:val="001C57F1"/>
    <w:rsid w:val="001C75B8"/>
    <w:rsid w:val="001F1086"/>
    <w:rsid w:val="001F1A3C"/>
    <w:rsid w:val="00225E31"/>
    <w:rsid w:val="002316CD"/>
    <w:rsid w:val="002667F5"/>
    <w:rsid w:val="00267B1D"/>
    <w:rsid w:val="00295AB3"/>
    <w:rsid w:val="002B4B1C"/>
    <w:rsid w:val="002C6F96"/>
    <w:rsid w:val="002E0856"/>
    <w:rsid w:val="002E0F1D"/>
    <w:rsid w:val="002F0DEF"/>
    <w:rsid w:val="00301366"/>
    <w:rsid w:val="00305BA5"/>
    <w:rsid w:val="00326876"/>
    <w:rsid w:val="003316D5"/>
    <w:rsid w:val="00331ABD"/>
    <w:rsid w:val="003808D0"/>
    <w:rsid w:val="00380C62"/>
    <w:rsid w:val="00386FF6"/>
    <w:rsid w:val="003D1C4C"/>
    <w:rsid w:val="003E314C"/>
    <w:rsid w:val="004022B7"/>
    <w:rsid w:val="00447C0A"/>
    <w:rsid w:val="00456D8F"/>
    <w:rsid w:val="0049777B"/>
    <w:rsid w:val="004B0EDB"/>
    <w:rsid w:val="004B2561"/>
    <w:rsid w:val="004B484B"/>
    <w:rsid w:val="004C300F"/>
    <w:rsid w:val="00503F5A"/>
    <w:rsid w:val="00505E40"/>
    <w:rsid w:val="005157AB"/>
    <w:rsid w:val="00524AA3"/>
    <w:rsid w:val="00532AF3"/>
    <w:rsid w:val="005527CB"/>
    <w:rsid w:val="00562653"/>
    <w:rsid w:val="00584653"/>
    <w:rsid w:val="005A0E77"/>
    <w:rsid w:val="005E3012"/>
    <w:rsid w:val="005E34C1"/>
    <w:rsid w:val="005E5816"/>
    <w:rsid w:val="005F592F"/>
    <w:rsid w:val="00607C55"/>
    <w:rsid w:val="00610D27"/>
    <w:rsid w:val="00613EF8"/>
    <w:rsid w:val="00625E91"/>
    <w:rsid w:val="00635BEE"/>
    <w:rsid w:val="00691729"/>
    <w:rsid w:val="006A0B6C"/>
    <w:rsid w:val="006A73EB"/>
    <w:rsid w:val="006B1F1E"/>
    <w:rsid w:val="006C058F"/>
    <w:rsid w:val="006C1F1F"/>
    <w:rsid w:val="006C7E12"/>
    <w:rsid w:val="006E11A9"/>
    <w:rsid w:val="007251C5"/>
    <w:rsid w:val="00735E1D"/>
    <w:rsid w:val="00737EFF"/>
    <w:rsid w:val="00755B75"/>
    <w:rsid w:val="00755BA3"/>
    <w:rsid w:val="007635AF"/>
    <w:rsid w:val="00767B61"/>
    <w:rsid w:val="00787BC2"/>
    <w:rsid w:val="00793507"/>
    <w:rsid w:val="007B757A"/>
    <w:rsid w:val="007D2517"/>
    <w:rsid w:val="007D4BC0"/>
    <w:rsid w:val="007F1A72"/>
    <w:rsid w:val="0081400B"/>
    <w:rsid w:val="008179E0"/>
    <w:rsid w:val="00820A96"/>
    <w:rsid w:val="00821F2B"/>
    <w:rsid w:val="00846530"/>
    <w:rsid w:val="008656F9"/>
    <w:rsid w:val="008765DD"/>
    <w:rsid w:val="008832CE"/>
    <w:rsid w:val="00885058"/>
    <w:rsid w:val="00891325"/>
    <w:rsid w:val="008919A0"/>
    <w:rsid w:val="008C408B"/>
    <w:rsid w:val="008C6E4B"/>
    <w:rsid w:val="008D20F3"/>
    <w:rsid w:val="008D30BA"/>
    <w:rsid w:val="008D572B"/>
    <w:rsid w:val="008F58D6"/>
    <w:rsid w:val="009034A4"/>
    <w:rsid w:val="00906E8A"/>
    <w:rsid w:val="00917207"/>
    <w:rsid w:val="009305AF"/>
    <w:rsid w:val="00934932"/>
    <w:rsid w:val="00936A85"/>
    <w:rsid w:val="00937C0F"/>
    <w:rsid w:val="00953DF5"/>
    <w:rsid w:val="00987748"/>
    <w:rsid w:val="009A1433"/>
    <w:rsid w:val="009B6E6B"/>
    <w:rsid w:val="009B724C"/>
    <w:rsid w:val="00A04565"/>
    <w:rsid w:val="00A4520F"/>
    <w:rsid w:val="00A70A79"/>
    <w:rsid w:val="00A90A9C"/>
    <w:rsid w:val="00A94A7B"/>
    <w:rsid w:val="00AE31D0"/>
    <w:rsid w:val="00AE542B"/>
    <w:rsid w:val="00AF6759"/>
    <w:rsid w:val="00AF7196"/>
    <w:rsid w:val="00B053C1"/>
    <w:rsid w:val="00B57075"/>
    <w:rsid w:val="00B60E6F"/>
    <w:rsid w:val="00B7079D"/>
    <w:rsid w:val="00B9601C"/>
    <w:rsid w:val="00BD7195"/>
    <w:rsid w:val="00BE352D"/>
    <w:rsid w:val="00C054F5"/>
    <w:rsid w:val="00C150C6"/>
    <w:rsid w:val="00C341BF"/>
    <w:rsid w:val="00C6218F"/>
    <w:rsid w:val="00C65275"/>
    <w:rsid w:val="00C97761"/>
    <w:rsid w:val="00CA1DC7"/>
    <w:rsid w:val="00CA2AF2"/>
    <w:rsid w:val="00CA5C14"/>
    <w:rsid w:val="00CB5175"/>
    <w:rsid w:val="00CB595D"/>
    <w:rsid w:val="00CD5E48"/>
    <w:rsid w:val="00D31E5B"/>
    <w:rsid w:val="00D773AC"/>
    <w:rsid w:val="00D83D39"/>
    <w:rsid w:val="00DA04C9"/>
    <w:rsid w:val="00DA7959"/>
    <w:rsid w:val="00DB103B"/>
    <w:rsid w:val="00DB7BA5"/>
    <w:rsid w:val="00DF3B42"/>
    <w:rsid w:val="00E1431A"/>
    <w:rsid w:val="00E463D3"/>
    <w:rsid w:val="00E546E9"/>
    <w:rsid w:val="00E82C94"/>
    <w:rsid w:val="00E85437"/>
    <w:rsid w:val="00E87F0C"/>
    <w:rsid w:val="00E92FAD"/>
    <w:rsid w:val="00EA77C5"/>
    <w:rsid w:val="00ED640C"/>
    <w:rsid w:val="00EE7EA5"/>
    <w:rsid w:val="00EF6C09"/>
    <w:rsid w:val="00F03B76"/>
    <w:rsid w:val="00F20713"/>
    <w:rsid w:val="00F4238C"/>
    <w:rsid w:val="00F4683F"/>
    <w:rsid w:val="00F56A07"/>
    <w:rsid w:val="00F56AD9"/>
    <w:rsid w:val="00F76804"/>
    <w:rsid w:val="00FA2BC3"/>
    <w:rsid w:val="00FC0EA9"/>
    <w:rsid w:val="00FC1964"/>
    <w:rsid w:val="00FC33D8"/>
    <w:rsid w:val="00FD76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160CB"/>
  <w15:chartTrackingRefBased/>
  <w15:docId w15:val="{222E18FB-9B9B-4D2D-B9BA-191C153A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CA" w:eastAsia="en-C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3D3"/>
  </w:style>
  <w:style w:type="paragraph" w:styleId="Heading1">
    <w:name w:val="heading 1"/>
    <w:basedOn w:val="Normal"/>
    <w:next w:val="Normal"/>
    <w:link w:val="Heading1Char"/>
    <w:uiPriority w:val="9"/>
    <w:qFormat/>
    <w:rsid w:val="00E463D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E463D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E463D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463D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463D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463D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463D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463D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463D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87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6876"/>
    <w:rPr>
      <w:rFonts w:ascii="Tahoma" w:eastAsia="Malgun Gothic" w:hAnsi="Tahoma" w:cs="Tahoma"/>
      <w:sz w:val="16"/>
      <w:szCs w:val="16"/>
    </w:rPr>
  </w:style>
  <w:style w:type="character" w:customStyle="1" w:styleId="Heading1Char">
    <w:name w:val="Heading 1 Char"/>
    <w:basedOn w:val="DefaultParagraphFont"/>
    <w:link w:val="Heading1"/>
    <w:uiPriority w:val="9"/>
    <w:rsid w:val="00E463D3"/>
    <w:rPr>
      <w:rFonts w:asciiTheme="majorHAnsi" w:eastAsiaTheme="majorEastAsia" w:hAnsiTheme="majorHAnsi" w:cstheme="majorBidi"/>
      <w:color w:val="2E74B5" w:themeColor="accent1" w:themeShade="BF"/>
      <w:sz w:val="36"/>
      <w:szCs w:val="36"/>
    </w:rPr>
  </w:style>
  <w:style w:type="paragraph" w:styleId="Header">
    <w:name w:val="header"/>
    <w:basedOn w:val="Normal"/>
    <w:link w:val="HeaderChar"/>
    <w:uiPriority w:val="99"/>
    <w:unhideWhenUsed/>
    <w:rsid w:val="006B1F1E"/>
    <w:pPr>
      <w:tabs>
        <w:tab w:val="center" w:pos="4513"/>
        <w:tab w:val="right" w:pos="9026"/>
      </w:tabs>
    </w:pPr>
  </w:style>
  <w:style w:type="character" w:customStyle="1" w:styleId="HeaderChar">
    <w:name w:val="Header Char"/>
    <w:link w:val="Header"/>
    <w:uiPriority w:val="99"/>
    <w:rsid w:val="006B1F1E"/>
    <w:rPr>
      <w:sz w:val="22"/>
      <w:szCs w:val="22"/>
      <w:lang w:eastAsia="ko-KR"/>
    </w:rPr>
  </w:style>
  <w:style w:type="paragraph" w:styleId="Footer">
    <w:name w:val="footer"/>
    <w:basedOn w:val="Normal"/>
    <w:link w:val="FooterChar"/>
    <w:uiPriority w:val="99"/>
    <w:unhideWhenUsed/>
    <w:rsid w:val="006B1F1E"/>
    <w:pPr>
      <w:tabs>
        <w:tab w:val="center" w:pos="4513"/>
        <w:tab w:val="right" w:pos="9026"/>
      </w:tabs>
    </w:pPr>
  </w:style>
  <w:style w:type="character" w:customStyle="1" w:styleId="FooterChar">
    <w:name w:val="Footer Char"/>
    <w:link w:val="Footer"/>
    <w:uiPriority w:val="99"/>
    <w:rsid w:val="006B1F1E"/>
    <w:rPr>
      <w:sz w:val="22"/>
      <w:szCs w:val="22"/>
      <w:lang w:eastAsia="ko-KR"/>
    </w:rPr>
  </w:style>
  <w:style w:type="character" w:styleId="Hyperlink">
    <w:name w:val="Hyperlink"/>
    <w:uiPriority w:val="99"/>
    <w:unhideWhenUsed/>
    <w:rsid w:val="00755B75"/>
    <w:rPr>
      <w:color w:val="0563C1"/>
      <w:u w:val="single"/>
    </w:rPr>
  </w:style>
  <w:style w:type="character" w:customStyle="1" w:styleId="Heading2Char">
    <w:name w:val="Heading 2 Char"/>
    <w:basedOn w:val="DefaultParagraphFont"/>
    <w:link w:val="Heading2"/>
    <w:uiPriority w:val="9"/>
    <w:rsid w:val="00E463D3"/>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E463D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463D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463D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463D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463D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463D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463D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463D3"/>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463D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E463D3"/>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E463D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463D3"/>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463D3"/>
    <w:rPr>
      <w:b/>
      <w:bCs/>
    </w:rPr>
  </w:style>
  <w:style w:type="character" w:styleId="Emphasis">
    <w:name w:val="Emphasis"/>
    <w:basedOn w:val="DefaultParagraphFont"/>
    <w:uiPriority w:val="20"/>
    <w:qFormat/>
    <w:rsid w:val="00E463D3"/>
    <w:rPr>
      <w:i/>
      <w:iCs/>
    </w:rPr>
  </w:style>
  <w:style w:type="paragraph" w:styleId="NoSpacing">
    <w:name w:val="No Spacing"/>
    <w:uiPriority w:val="1"/>
    <w:qFormat/>
    <w:rsid w:val="00E463D3"/>
    <w:pPr>
      <w:spacing w:after="0" w:line="240" w:lineRule="auto"/>
    </w:pPr>
  </w:style>
  <w:style w:type="paragraph" w:styleId="Quote">
    <w:name w:val="Quote"/>
    <w:basedOn w:val="Normal"/>
    <w:next w:val="Normal"/>
    <w:link w:val="QuoteChar"/>
    <w:uiPriority w:val="29"/>
    <w:qFormat/>
    <w:rsid w:val="00E463D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463D3"/>
    <w:rPr>
      <w:i/>
      <w:iCs/>
    </w:rPr>
  </w:style>
  <w:style w:type="paragraph" w:styleId="IntenseQuote">
    <w:name w:val="Intense Quote"/>
    <w:basedOn w:val="Normal"/>
    <w:next w:val="Normal"/>
    <w:link w:val="IntenseQuoteChar"/>
    <w:uiPriority w:val="30"/>
    <w:qFormat/>
    <w:rsid w:val="00E463D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463D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463D3"/>
    <w:rPr>
      <w:i/>
      <w:iCs/>
      <w:color w:val="595959" w:themeColor="text1" w:themeTint="A6"/>
    </w:rPr>
  </w:style>
  <w:style w:type="character" w:styleId="IntenseEmphasis">
    <w:name w:val="Intense Emphasis"/>
    <w:basedOn w:val="DefaultParagraphFont"/>
    <w:uiPriority w:val="21"/>
    <w:qFormat/>
    <w:rsid w:val="00E463D3"/>
    <w:rPr>
      <w:b/>
      <w:bCs/>
      <w:i/>
      <w:iCs/>
    </w:rPr>
  </w:style>
  <w:style w:type="character" w:styleId="SubtleReference">
    <w:name w:val="Subtle Reference"/>
    <w:basedOn w:val="DefaultParagraphFont"/>
    <w:uiPriority w:val="31"/>
    <w:qFormat/>
    <w:rsid w:val="00E463D3"/>
    <w:rPr>
      <w:smallCaps/>
      <w:color w:val="404040" w:themeColor="text1" w:themeTint="BF"/>
    </w:rPr>
  </w:style>
  <w:style w:type="character" w:styleId="IntenseReference">
    <w:name w:val="Intense Reference"/>
    <w:basedOn w:val="DefaultParagraphFont"/>
    <w:uiPriority w:val="32"/>
    <w:qFormat/>
    <w:rsid w:val="00E463D3"/>
    <w:rPr>
      <w:b/>
      <w:bCs/>
      <w:smallCaps/>
      <w:u w:val="single"/>
    </w:rPr>
  </w:style>
  <w:style w:type="character" w:styleId="BookTitle">
    <w:name w:val="Book Title"/>
    <w:basedOn w:val="DefaultParagraphFont"/>
    <w:uiPriority w:val="33"/>
    <w:qFormat/>
    <w:rsid w:val="00E463D3"/>
    <w:rPr>
      <w:b/>
      <w:bCs/>
      <w:smallCaps/>
    </w:rPr>
  </w:style>
  <w:style w:type="paragraph" w:styleId="TOCHeading">
    <w:name w:val="TOC Heading"/>
    <w:basedOn w:val="Heading1"/>
    <w:next w:val="Normal"/>
    <w:uiPriority w:val="39"/>
    <w:semiHidden/>
    <w:unhideWhenUsed/>
    <w:qFormat/>
    <w:rsid w:val="00E463D3"/>
    <w:pPr>
      <w:outlineLvl w:val="9"/>
    </w:pPr>
  </w:style>
  <w:style w:type="paragraph" w:styleId="HTMLPreformatted">
    <w:name w:val="HTML Preformatted"/>
    <w:basedOn w:val="Normal"/>
    <w:link w:val="HTMLPreformattedChar"/>
    <w:uiPriority w:val="99"/>
    <w:unhideWhenUsed/>
    <w:rsid w:val="008F5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F58D6"/>
    <w:rPr>
      <w:rFonts w:ascii="Courier New" w:eastAsia="Times New Roman" w:hAnsi="Courier New" w:cs="Courier New"/>
      <w:sz w:val="20"/>
      <w:szCs w:val="20"/>
      <w:lang w:val="en-GB" w:eastAsia="en-GB"/>
    </w:rPr>
  </w:style>
  <w:style w:type="paragraph" w:styleId="ListParagraph">
    <w:name w:val="List Paragraph"/>
    <w:basedOn w:val="Normal"/>
    <w:uiPriority w:val="34"/>
    <w:qFormat/>
    <w:rsid w:val="00053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94939">
      <w:bodyDiv w:val="1"/>
      <w:marLeft w:val="0"/>
      <w:marRight w:val="0"/>
      <w:marTop w:val="0"/>
      <w:marBottom w:val="0"/>
      <w:divBdr>
        <w:top w:val="none" w:sz="0" w:space="0" w:color="auto"/>
        <w:left w:val="none" w:sz="0" w:space="0" w:color="auto"/>
        <w:bottom w:val="none" w:sz="0" w:space="0" w:color="auto"/>
        <w:right w:val="none" w:sz="0" w:space="0" w:color="auto"/>
      </w:divBdr>
    </w:div>
    <w:div w:id="114640781">
      <w:bodyDiv w:val="1"/>
      <w:marLeft w:val="0"/>
      <w:marRight w:val="0"/>
      <w:marTop w:val="0"/>
      <w:marBottom w:val="0"/>
      <w:divBdr>
        <w:top w:val="none" w:sz="0" w:space="0" w:color="auto"/>
        <w:left w:val="none" w:sz="0" w:space="0" w:color="auto"/>
        <w:bottom w:val="none" w:sz="0" w:space="0" w:color="auto"/>
        <w:right w:val="none" w:sz="0" w:space="0" w:color="auto"/>
      </w:divBdr>
    </w:div>
    <w:div w:id="268704315">
      <w:bodyDiv w:val="1"/>
      <w:marLeft w:val="0"/>
      <w:marRight w:val="0"/>
      <w:marTop w:val="0"/>
      <w:marBottom w:val="0"/>
      <w:divBdr>
        <w:top w:val="none" w:sz="0" w:space="0" w:color="auto"/>
        <w:left w:val="none" w:sz="0" w:space="0" w:color="auto"/>
        <w:bottom w:val="none" w:sz="0" w:space="0" w:color="auto"/>
        <w:right w:val="none" w:sz="0" w:space="0" w:color="auto"/>
      </w:divBdr>
    </w:div>
    <w:div w:id="399906000">
      <w:bodyDiv w:val="1"/>
      <w:marLeft w:val="0"/>
      <w:marRight w:val="0"/>
      <w:marTop w:val="0"/>
      <w:marBottom w:val="0"/>
      <w:divBdr>
        <w:top w:val="none" w:sz="0" w:space="0" w:color="auto"/>
        <w:left w:val="none" w:sz="0" w:space="0" w:color="auto"/>
        <w:bottom w:val="none" w:sz="0" w:space="0" w:color="auto"/>
        <w:right w:val="none" w:sz="0" w:space="0" w:color="auto"/>
      </w:divBdr>
    </w:div>
    <w:div w:id="450055833">
      <w:bodyDiv w:val="1"/>
      <w:marLeft w:val="0"/>
      <w:marRight w:val="0"/>
      <w:marTop w:val="0"/>
      <w:marBottom w:val="0"/>
      <w:divBdr>
        <w:top w:val="none" w:sz="0" w:space="0" w:color="auto"/>
        <w:left w:val="none" w:sz="0" w:space="0" w:color="auto"/>
        <w:bottom w:val="none" w:sz="0" w:space="0" w:color="auto"/>
        <w:right w:val="none" w:sz="0" w:space="0" w:color="auto"/>
      </w:divBdr>
    </w:div>
    <w:div w:id="583146958">
      <w:bodyDiv w:val="1"/>
      <w:marLeft w:val="0"/>
      <w:marRight w:val="0"/>
      <w:marTop w:val="0"/>
      <w:marBottom w:val="0"/>
      <w:divBdr>
        <w:top w:val="none" w:sz="0" w:space="0" w:color="auto"/>
        <w:left w:val="none" w:sz="0" w:space="0" w:color="auto"/>
        <w:bottom w:val="none" w:sz="0" w:space="0" w:color="auto"/>
        <w:right w:val="none" w:sz="0" w:space="0" w:color="auto"/>
      </w:divBdr>
    </w:div>
    <w:div w:id="651444800">
      <w:bodyDiv w:val="1"/>
      <w:marLeft w:val="0"/>
      <w:marRight w:val="0"/>
      <w:marTop w:val="0"/>
      <w:marBottom w:val="0"/>
      <w:divBdr>
        <w:top w:val="none" w:sz="0" w:space="0" w:color="auto"/>
        <w:left w:val="none" w:sz="0" w:space="0" w:color="auto"/>
        <w:bottom w:val="none" w:sz="0" w:space="0" w:color="auto"/>
        <w:right w:val="none" w:sz="0" w:space="0" w:color="auto"/>
      </w:divBdr>
    </w:div>
    <w:div w:id="729157266">
      <w:bodyDiv w:val="1"/>
      <w:marLeft w:val="0"/>
      <w:marRight w:val="0"/>
      <w:marTop w:val="0"/>
      <w:marBottom w:val="0"/>
      <w:divBdr>
        <w:top w:val="none" w:sz="0" w:space="0" w:color="auto"/>
        <w:left w:val="none" w:sz="0" w:space="0" w:color="auto"/>
        <w:bottom w:val="none" w:sz="0" w:space="0" w:color="auto"/>
        <w:right w:val="none" w:sz="0" w:space="0" w:color="auto"/>
      </w:divBdr>
    </w:div>
    <w:div w:id="732772098">
      <w:bodyDiv w:val="1"/>
      <w:marLeft w:val="0"/>
      <w:marRight w:val="0"/>
      <w:marTop w:val="0"/>
      <w:marBottom w:val="0"/>
      <w:divBdr>
        <w:top w:val="none" w:sz="0" w:space="0" w:color="auto"/>
        <w:left w:val="none" w:sz="0" w:space="0" w:color="auto"/>
        <w:bottom w:val="none" w:sz="0" w:space="0" w:color="auto"/>
        <w:right w:val="none" w:sz="0" w:space="0" w:color="auto"/>
      </w:divBdr>
    </w:div>
    <w:div w:id="734548864">
      <w:bodyDiv w:val="1"/>
      <w:marLeft w:val="0"/>
      <w:marRight w:val="0"/>
      <w:marTop w:val="0"/>
      <w:marBottom w:val="0"/>
      <w:divBdr>
        <w:top w:val="none" w:sz="0" w:space="0" w:color="auto"/>
        <w:left w:val="none" w:sz="0" w:space="0" w:color="auto"/>
        <w:bottom w:val="none" w:sz="0" w:space="0" w:color="auto"/>
        <w:right w:val="none" w:sz="0" w:space="0" w:color="auto"/>
      </w:divBdr>
    </w:div>
    <w:div w:id="1070276751">
      <w:bodyDiv w:val="1"/>
      <w:marLeft w:val="0"/>
      <w:marRight w:val="0"/>
      <w:marTop w:val="0"/>
      <w:marBottom w:val="0"/>
      <w:divBdr>
        <w:top w:val="none" w:sz="0" w:space="0" w:color="auto"/>
        <w:left w:val="none" w:sz="0" w:space="0" w:color="auto"/>
        <w:bottom w:val="none" w:sz="0" w:space="0" w:color="auto"/>
        <w:right w:val="none" w:sz="0" w:space="0" w:color="auto"/>
      </w:divBdr>
    </w:div>
    <w:div w:id="1122188281">
      <w:bodyDiv w:val="1"/>
      <w:marLeft w:val="0"/>
      <w:marRight w:val="0"/>
      <w:marTop w:val="0"/>
      <w:marBottom w:val="0"/>
      <w:divBdr>
        <w:top w:val="none" w:sz="0" w:space="0" w:color="auto"/>
        <w:left w:val="none" w:sz="0" w:space="0" w:color="auto"/>
        <w:bottom w:val="none" w:sz="0" w:space="0" w:color="auto"/>
        <w:right w:val="none" w:sz="0" w:space="0" w:color="auto"/>
      </w:divBdr>
    </w:div>
    <w:div w:id="1181776333">
      <w:bodyDiv w:val="1"/>
      <w:marLeft w:val="0"/>
      <w:marRight w:val="0"/>
      <w:marTop w:val="0"/>
      <w:marBottom w:val="0"/>
      <w:divBdr>
        <w:top w:val="none" w:sz="0" w:space="0" w:color="auto"/>
        <w:left w:val="none" w:sz="0" w:space="0" w:color="auto"/>
        <w:bottom w:val="none" w:sz="0" w:space="0" w:color="auto"/>
        <w:right w:val="none" w:sz="0" w:space="0" w:color="auto"/>
      </w:divBdr>
    </w:div>
    <w:div w:id="1234855292">
      <w:bodyDiv w:val="1"/>
      <w:marLeft w:val="0"/>
      <w:marRight w:val="0"/>
      <w:marTop w:val="0"/>
      <w:marBottom w:val="0"/>
      <w:divBdr>
        <w:top w:val="none" w:sz="0" w:space="0" w:color="auto"/>
        <w:left w:val="none" w:sz="0" w:space="0" w:color="auto"/>
        <w:bottom w:val="none" w:sz="0" w:space="0" w:color="auto"/>
        <w:right w:val="none" w:sz="0" w:space="0" w:color="auto"/>
      </w:divBdr>
    </w:div>
    <w:div w:id="1294795921">
      <w:bodyDiv w:val="1"/>
      <w:marLeft w:val="0"/>
      <w:marRight w:val="0"/>
      <w:marTop w:val="0"/>
      <w:marBottom w:val="0"/>
      <w:divBdr>
        <w:top w:val="none" w:sz="0" w:space="0" w:color="auto"/>
        <w:left w:val="none" w:sz="0" w:space="0" w:color="auto"/>
        <w:bottom w:val="none" w:sz="0" w:space="0" w:color="auto"/>
        <w:right w:val="none" w:sz="0" w:space="0" w:color="auto"/>
      </w:divBdr>
    </w:div>
    <w:div w:id="1301374535">
      <w:bodyDiv w:val="1"/>
      <w:marLeft w:val="0"/>
      <w:marRight w:val="0"/>
      <w:marTop w:val="0"/>
      <w:marBottom w:val="0"/>
      <w:divBdr>
        <w:top w:val="none" w:sz="0" w:space="0" w:color="auto"/>
        <w:left w:val="none" w:sz="0" w:space="0" w:color="auto"/>
        <w:bottom w:val="none" w:sz="0" w:space="0" w:color="auto"/>
        <w:right w:val="none" w:sz="0" w:space="0" w:color="auto"/>
      </w:divBdr>
    </w:div>
    <w:div w:id="1321931712">
      <w:bodyDiv w:val="1"/>
      <w:marLeft w:val="0"/>
      <w:marRight w:val="0"/>
      <w:marTop w:val="0"/>
      <w:marBottom w:val="0"/>
      <w:divBdr>
        <w:top w:val="none" w:sz="0" w:space="0" w:color="auto"/>
        <w:left w:val="none" w:sz="0" w:space="0" w:color="auto"/>
        <w:bottom w:val="none" w:sz="0" w:space="0" w:color="auto"/>
        <w:right w:val="none" w:sz="0" w:space="0" w:color="auto"/>
      </w:divBdr>
    </w:div>
    <w:div w:id="1373992227">
      <w:bodyDiv w:val="1"/>
      <w:marLeft w:val="0"/>
      <w:marRight w:val="0"/>
      <w:marTop w:val="0"/>
      <w:marBottom w:val="0"/>
      <w:divBdr>
        <w:top w:val="none" w:sz="0" w:space="0" w:color="auto"/>
        <w:left w:val="none" w:sz="0" w:space="0" w:color="auto"/>
        <w:bottom w:val="none" w:sz="0" w:space="0" w:color="auto"/>
        <w:right w:val="none" w:sz="0" w:space="0" w:color="auto"/>
      </w:divBdr>
    </w:div>
    <w:div w:id="1386684217">
      <w:bodyDiv w:val="1"/>
      <w:marLeft w:val="0"/>
      <w:marRight w:val="0"/>
      <w:marTop w:val="0"/>
      <w:marBottom w:val="0"/>
      <w:divBdr>
        <w:top w:val="none" w:sz="0" w:space="0" w:color="auto"/>
        <w:left w:val="none" w:sz="0" w:space="0" w:color="auto"/>
        <w:bottom w:val="none" w:sz="0" w:space="0" w:color="auto"/>
        <w:right w:val="none" w:sz="0" w:space="0" w:color="auto"/>
      </w:divBdr>
    </w:div>
    <w:div w:id="1571430309">
      <w:bodyDiv w:val="1"/>
      <w:marLeft w:val="0"/>
      <w:marRight w:val="0"/>
      <w:marTop w:val="0"/>
      <w:marBottom w:val="0"/>
      <w:divBdr>
        <w:top w:val="none" w:sz="0" w:space="0" w:color="auto"/>
        <w:left w:val="none" w:sz="0" w:space="0" w:color="auto"/>
        <w:bottom w:val="none" w:sz="0" w:space="0" w:color="auto"/>
        <w:right w:val="none" w:sz="0" w:space="0" w:color="auto"/>
      </w:divBdr>
    </w:div>
    <w:div w:id="1597010005">
      <w:bodyDiv w:val="1"/>
      <w:marLeft w:val="0"/>
      <w:marRight w:val="0"/>
      <w:marTop w:val="0"/>
      <w:marBottom w:val="0"/>
      <w:divBdr>
        <w:top w:val="none" w:sz="0" w:space="0" w:color="auto"/>
        <w:left w:val="none" w:sz="0" w:space="0" w:color="auto"/>
        <w:bottom w:val="none" w:sz="0" w:space="0" w:color="auto"/>
        <w:right w:val="none" w:sz="0" w:space="0" w:color="auto"/>
      </w:divBdr>
    </w:div>
    <w:div w:id="1622689325">
      <w:bodyDiv w:val="1"/>
      <w:marLeft w:val="0"/>
      <w:marRight w:val="0"/>
      <w:marTop w:val="0"/>
      <w:marBottom w:val="0"/>
      <w:divBdr>
        <w:top w:val="none" w:sz="0" w:space="0" w:color="auto"/>
        <w:left w:val="none" w:sz="0" w:space="0" w:color="auto"/>
        <w:bottom w:val="none" w:sz="0" w:space="0" w:color="auto"/>
        <w:right w:val="none" w:sz="0" w:space="0" w:color="auto"/>
      </w:divBdr>
    </w:div>
    <w:div w:id="1914731276">
      <w:bodyDiv w:val="1"/>
      <w:marLeft w:val="0"/>
      <w:marRight w:val="0"/>
      <w:marTop w:val="0"/>
      <w:marBottom w:val="0"/>
      <w:divBdr>
        <w:top w:val="none" w:sz="0" w:space="0" w:color="auto"/>
        <w:left w:val="none" w:sz="0" w:space="0" w:color="auto"/>
        <w:bottom w:val="none" w:sz="0" w:space="0" w:color="auto"/>
        <w:right w:val="none" w:sz="0" w:space="0" w:color="auto"/>
      </w:divBdr>
    </w:div>
    <w:div w:id="201444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emf"/><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chart" Target="charts/chart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SmashingScienceCN.org" TargetMode="External"/><Relationship Id="rId2" Type="http://schemas.openxmlformats.org/officeDocument/2006/relationships/hyperlink" Target="http://www.SmashingScience.org" TargetMode="External"/><Relationship Id="rId1" Type="http://schemas.openxmlformats.org/officeDocument/2006/relationships/image" Target="media/image133.png"/></Relationships>
</file>

<file path=word/_rels/footer2.xml.rels><?xml version="1.0" encoding="UTF-8" standalone="yes"?>
<Relationships xmlns="http://schemas.openxmlformats.org/package/2006/relationships"><Relationship Id="rId3" Type="http://schemas.openxmlformats.org/officeDocument/2006/relationships/hyperlink" Target="http://www.SmashingScienceCN.org" TargetMode="External"/><Relationship Id="rId2" Type="http://schemas.openxmlformats.org/officeDocument/2006/relationships/hyperlink" Target="http://www.SmashingScience.org" TargetMode="External"/><Relationship Id="rId1" Type="http://schemas.openxmlformats.org/officeDocument/2006/relationships/image" Target="media/image1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OneDrive\Documents\Custom%20Office%20Templates\Smashing%20worksheet%20v3%20CN.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b="1" i="0" baseline="0">
                <a:effectLst/>
              </a:rPr>
              <a:t>0620 PAPER 4 (pre2016 called Paper 3)</a:t>
            </a:r>
            <a:endParaRPr lang="en-CA">
              <a:effectLst/>
            </a:endParaRPr>
          </a:p>
          <a:p>
            <a:pPr>
              <a:defRPr/>
            </a:pPr>
            <a:r>
              <a:rPr lang="en-GB" sz="1100" b="1" i="0" baseline="0">
                <a:effectLst/>
              </a:rPr>
              <a:t>Percentage of all marks awarded for each topic from s2013 to w2015 (red cross) and for 2016m to 2018w (green triangle)</a:t>
            </a:r>
            <a:endParaRPr lang="en-CA" sz="1000">
              <a:effectLst/>
            </a:endParaRPr>
          </a:p>
        </c:rich>
      </c:tx>
      <c:layout>
        <c:manualLayout>
          <c:xMode val="edge"/>
          <c:yMode val="edge"/>
          <c:x val="0.14403191126532913"/>
          <c:y val="3.2345004323986577E-2"/>
        </c:manualLayout>
      </c:layout>
      <c:overlay val="0"/>
    </c:title>
    <c:autoTitleDeleted val="0"/>
    <c:plotArea>
      <c:layout/>
      <c:lineChart>
        <c:grouping val="standard"/>
        <c:varyColors val="0"/>
        <c:ser>
          <c:idx val="2"/>
          <c:order val="2"/>
          <c:tx>
            <c:strRef>
              <c:f>'P4 16-18'!$U$1</c:f>
              <c:strCache>
                <c:ptCount val="1"/>
                <c:pt idx="0">
                  <c:v>P4 2016m-18w</c:v>
                </c:pt>
              </c:strCache>
            </c:strRef>
          </c:tx>
          <c:cat>
            <c:numRef>
              <c:f>'P4 16-18'!$T$2:$T$14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'P4 16-18'!$U$2:$U$14</c:f>
              <c:numCache>
                <c:formatCode>0.0</c:formatCode>
                <c:ptCount val="13"/>
                <c:pt idx="0">
                  <c:v>3.2926829268292686</c:v>
                </c:pt>
                <c:pt idx="1">
                  <c:v>16.341463414634148</c:v>
                </c:pt>
                <c:pt idx="2">
                  <c:v>8.963414634146341</c:v>
                </c:pt>
                <c:pt idx="3">
                  <c:v>5.7926829268292686</c:v>
                </c:pt>
                <c:pt idx="4">
                  <c:v>2.2560975609756095</c:v>
                </c:pt>
                <c:pt idx="5">
                  <c:v>8.7195121951219505</c:v>
                </c:pt>
                <c:pt idx="6">
                  <c:v>11.097560975609756</c:v>
                </c:pt>
                <c:pt idx="7">
                  <c:v>4.0853658536585371</c:v>
                </c:pt>
                <c:pt idx="8">
                  <c:v>9.3292682926829276</c:v>
                </c:pt>
                <c:pt idx="9">
                  <c:v>6.1585365853658534</c:v>
                </c:pt>
                <c:pt idx="10">
                  <c:v>3.0487804878048781</c:v>
                </c:pt>
                <c:pt idx="11">
                  <c:v>0.42682926829268297</c:v>
                </c:pt>
                <c:pt idx="12">
                  <c:v>20.487804878048781</c:v>
                </c:pt>
              </c:numCache>
            </c:numRef>
          </c:val>
          <c:smooth val="0"/>
          <c:extLst>
            <c:ext xmlns:c16="http://schemas.microsoft.com/office/drawing/2014/chart" uri="{C3380CC4-5D6E-409C-BE32-E72D297353CC}">
              <c16:uniqueId val="{00000000-7C0A-4F53-8CA7-6C85C24E9212}"/>
            </c:ext>
          </c:extLst>
        </c:ser>
        <c:ser>
          <c:idx val="3"/>
          <c:order val="3"/>
          <c:tx>
            <c:strRef>
              <c:f>'P4 16-18'!$V$1</c:f>
              <c:strCache>
                <c:ptCount val="1"/>
                <c:pt idx="0">
                  <c:v>P3 2001-15</c:v>
                </c:pt>
              </c:strCache>
            </c:strRef>
          </c:tx>
          <c:spPr>
            <a:ln>
              <a:solidFill>
                <a:srgbClr val="FF0000"/>
              </a:solidFill>
            </a:ln>
          </c:spPr>
          <c:marker>
            <c:spPr>
              <a:ln>
                <a:solidFill>
                  <a:srgbClr val="FF0000"/>
                </a:solidFill>
              </a:ln>
            </c:spPr>
          </c:marker>
          <c:cat>
            <c:numRef>
              <c:f>'P4 16-18'!$T$2:$T$14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'P4 16-18'!$V$2:$V$14</c:f>
              <c:numCache>
                <c:formatCode>0.0</c:formatCode>
                <c:ptCount val="13"/>
                <c:pt idx="0">
                  <c:v>3.1678082191780823</c:v>
                </c:pt>
                <c:pt idx="1">
                  <c:v>13.356164383561644</c:v>
                </c:pt>
                <c:pt idx="2">
                  <c:v>6.6352739726027394</c:v>
                </c:pt>
                <c:pt idx="3">
                  <c:v>3.4674657534246576</c:v>
                </c:pt>
                <c:pt idx="4">
                  <c:v>1.1130136986301369</c:v>
                </c:pt>
                <c:pt idx="5">
                  <c:v>10.95890410958904</c:v>
                </c:pt>
                <c:pt idx="6">
                  <c:v>10.53082191780822</c:v>
                </c:pt>
                <c:pt idx="7">
                  <c:v>3.6386986301369864</c:v>
                </c:pt>
                <c:pt idx="8">
                  <c:v>12.671232876712329</c:v>
                </c:pt>
                <c:pt idx="9">
                  <c:v>9.8886986301369877</c:v>
                </c:pt>
                <c:pt idx="10">
                  <c:v>3.2534246575342465</c:v>
                </c:pt>
                <c:pt idx="11">
                  <c:v>1.0273972602739725</c:v>
                </c:pt>
                <c:pt idx="12">
                  <c:v>20.291095890410958</c:v>
                </c:pt>
              </c:numCache>
            </c:numRef>
          </c:val>
          <c:smooth val="0"/>
          <c:extLst>
            <c:ext xmlns:c16="http://schemas.microsoft.com/office/drawing/2014/chart" uri="{C3380CC4-5D6E-409C-BE32-E72D297353CC}">
              <c16:uniqueId val="{00000001-7C0A-4F53-8CA7-6C85C24E9212}"/>
            </c:ext>
          </c:extLst>
        </c:ser>
        <c:dLbls>
          <c:showLegendKey val="0"/>
          <c:showVal val="0"/>
          <c:showCatName val="0"/>
          <c:showSerName val="0"/>
          <c:showPercent val="0"/>
          <c:showBubbleSize val="0"/>
        </c:dLbls>
        <c:marker val="1"/>
        <c:smooth val="0"/>
        <c:axId val="273781808"/>
        <c:axId val="273782592"/>
        <c:extLst>
          <c:ext xmlns:c15="http://schemas.microsoft.com/office/drawing/2012/chart" uri="{02D57815-91ED-43cb-92C2-25804820EDAC}">
            <c15:filteredLineSeries>
              <c15:ser>
                <c:idx val="0"/>
                <c:order val="0"/>
                <c:tx>
                  <c:strRef>
                    <c:extLst>
                      <c:ext uri="{02D57815-91ED-43cb-92C2-25804820EDAC}">
                        <c15:formulaRef>
                          <c15:sqref>'P4 16-18'!$U$1</c15:sqref>
                        </c15:formulaRef>
                      </c:ext>
                    </c:extLst>
                    <c:strCache>
                      <c:ptCount val="1"/>
                      <c:pt idx="0">
                        <c:v>P4 2016m-18w</c:v>
                      </c:pt>
                    </c:strCache>
                  </c:strRef>
                </c:tx>
                <c:cat>
                  <c:numRef>
                    <c:extLst>
                      <c:ext uri="{02D57815-91ED-43cb-92C2-25804820EDAC}">
                        <c15:formulaRef>
                          <c15:sqref>'P4 16-18'!$T$2:$T$14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c:ext uri="{02D57815-91ED-43cb-92C2-25804820EDAC}">
                        <c15:formulaRef>
                          <c15:sqref>'Chem Paper 3'!#REF!</c15:sqref>
                        </c15:formulaRef>
                      </c:ext>
                    </c:extLst>
                    <c:numCache>
                      <c:formatCode>General</c:formatCode>
                      <c:ptCount val="1"/>
                      <c:pt idx="0">
                        <c:v>1</c:v>
                      </c:pt>
                    </c:numCache>
                  </c:numRef>
                </c:val>
                <c:smooth val="0"/>
                <c:extLst>
                  <c:ext xmlns:c16="http://schemas.microsoft.com/office/drawing/2014/chart" uri="{C3380CC4-5D6E-409C-BE32-E72D297353CC}">
                    <c16:uniqueId val="{00000002-7C0A-4F53-8CA7-6C85C24E921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'P4 16-18'!$U$1</c15:sqref>
                        </c15:formulaRef>
                      </c:ext>
                    </c:extLst>
                    <c:strCache>
                      <c:ptCount val="1"/>
                      <c:pt idx="0">
                        <c:v>P4 2016m-18w</c:v>
                      </c:pt>
                    </c:strCache>
                  </c:strRef>
                </c:tx>
                <c:cat>
                  <c:numRef>
                    <c:extLst xmlns:c15="http://schemas.microsoft.com/office/drawing/2012/chart">
                      <c:ext xmlns:c15="http://schemas.microsoft.com/office/drawing/2012/chart" uri="{02D57815-91ED-43cb-92C2-25804820EDAC}">
                        <c15:formulaRef>
                          <c15:sqref>'P4 16-18'!$T$2:$T$14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xmlns:c15="http://schemas.microsoft.com/office/drawing/2012/chart">
                      <c:ext xmlns:c15="http://schemas.microsoft.com/office/drawing/2012/chart" uri="{02D57815-91ED-43cb-92C2-25804820EDAC}">
                        <c15:formulaRef>
                          <c15:sqref>'P4 16-18'!$U$2:$U$14</c15:sqref>
                        </c15:formulaRef>
                      </c:ext>
                    </c:extLst>
                    <c:numCache>
                      <c:formatCode>0.0</c:formatCode>
                      <c:ptCount val="13"/>
                      <c:pt idx="0">
                        <c:v>3.2926829268292686</c:v>
                      </c:pt>
                      <c:pt idx="1">
                        <c:v>16.341463414634148</c:v>
                      </c:pt>
                      <c:pt idx="2">
                        <c:v>8.963414634146341</c:v>
                      </c:pt>
                      <c:pt idx="3">
                        <c:v>5.7926829268292686</c:v>
                      </c:pt>
                      <c:pt idx="4">
                        <c:v>2.2560975609756095</c:v>
                      </c:pt>
                      <c:pt idx="5">
                        <c:v>8.7195121951219505</c:v>
                      </c:pt>
                      <c:pt idx="6">
                        <c:v>11.097560975609756</c:v>
                      </c:pt>
                      <c:pt idx="7">
                        <c:v>4.0853658536585371</c:v>
                      </c:pt>
                      <c:pt idx="8">
                        <c:v>9.3292682926829276</c:v>
                      </c:pt>
                      <c:pt idx="9">
                        <c:v>6.1585365853658534</c:v>
                      </c:pt>
                      <c:pt idx="10">
                        <c:v>3.0487804878048781</c:v>
                      </c:pt>
                      <c:pt idx="11">
                        <c:v>0.42682926829268297</c:v>
                      </c:pt>
                      <c:pt idx="12">
                        <c:v>20.487804878048781</c:v>
                      </c:pt>
                    </c:numCache>
                  </c:numRef>
                </c:val>
                <c:smooth val="0"/>
                <c:extLst xmlns:c15="http://schemas.microsoft.com/office/drawing/2012/chart">
                  <c:ext xmlns:c16="http://schemas.microsoft.com/office/drawing/2014/chart" uri="{C3380CC4-5D6E-409C-BE32-E72D297353CC}">
                    <c16:uniqueId val="{00000003-7C0A-4F53-8CA7-6C85C24E9212}"/>
                  </c:ext>
                </c:extLst>
              </c15:ser>
            </c15:filteredLineSeries>
          </c:ext>
        </c:extLst>
      </c:lineChart>
      <c:catAx>
        <c:axId val="273781808"/>
        <c:scaling>
          <c:orientation val="minMax"/>
        </c:scaling>
        <c:delete val="0"/>
        <c:axPos val="b"/>
        <c:title>
          <c:tx>
            <c:rich>
              <a:bodyPr/>
              <a:lstStyle/>
              <a:p>
                <a:pPr>
                  <a:defRPr/>
                </a:pPr>
                <a:r>
                  <a:rPr lang="en-US"/>
                  <a:t>Topic Number</a:t>
                </a:r>
              </a:p>
            </c:rich>
          </c:tx>
          <c:layout>
            <c:manualLayout>
              <c:xMode val="edge"/>
              <c:yMode val="edge"/>
              <c:x val="0.46516299677278689"/>
              <c:y val="0.91804815702385023"/>
            </c:manualLayout>
          </c:layout>
          <c:overlay val="0"/>
        </c:title>
        <c:numFmt formatCode="General" sourceLinked="1"/>
        <c:majorTickMark val="out"/>
        <c:minorTickMark val="none"/>
        <c:tickLblPos val="nextTo"/>
        <c:crossAx val="273782592"/>
        <c:crosses val="autoZero"/>
        <c:auto val="1"/>
        <c:lblAlgn val="ctr"/>
        <c:lblOffset val="100"/>
        <c:noMultiLvlLbl val="0"/>
      </c:catAx>
      <c:valAx>
        <c:axId val="273782592"/>
        <c:scaling>
          <c:orientation val="minMax"/>
        </c:scaling>
        <c:delete val="0"/>
        <c:axPos val="l"/>
        <c:majorGridlines/>
        <c:title>
          <c:tx>
            <c:rich>
              <a:bodyPr rot="-5400000" vert="horz"/>
              <a:lstStyle/>
              <a:p>
                <a:pPr>
                  <a:defRPr/>
                </a:pPr>
                <a:r>
                  <a:rPr lang="en-US"/>
                  <a:t>% of Marks awarded for each topic</a:t>
                </a:r>
              </a:p>
            </c:rich>
          </c:tx>
          <c:layout>
            <c:manualLayout>
              <c:xMode val="edge"/>
              <c:yMode val="edge"/>
              <c:x val="7.0764371904289136E-2"/>
              <c:y val="0.18514889692842446"/>
            </c:manualLayout>
          </c:layout>
          <c:overlay val="0"/>
        </c:title>
        <c:numFmt formatCode="0.0" sourceLinked="1"/>
        <c:majorTickMark val="out"/>
        <c:minorTickMark val="none"/>
        <c:tickLblPos val="nextTo"/>
        <c:crossAx val="273781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b="1" i="0" baseline="0">
                <a:effectLst/>
              </a:rPr>
              <a:t>0620 PAPER 4 (pre2016 called Paper 3)</a:t>
            </a:r>
            <a:endParaRPr lang="en-CA">
              <a:effectLst/>
            </a:endParaRPr>
          </a:p>
          <a:p>
            <a:pPr>
              <a:defRPr/>
            </a:pPr>
            <a:r>
              <a:rPr lang="en-GB" sz="1100" b="1" i="0" baseline="0">
                <a:effectLst/>
              </a:rPr>
              <a:t>Percentage of all marks awarded for each topic from s2013 to w2015 (red cross) and for 2016m to 2017w (green triangle)</a:t>
            </a:r>
            <a:endParaRPr lang="en-CA" sz="1000">
              <a:effectLst/>
            </a:endParaRPr>
          </a:p>
        </c:rich>
      </c:tx>
      <c:layout>
        <c:manualLayout>
          <c:xMode val="edge"/>
          <c:yMode val="edge"/>
          <c:x val="0.14403191126532913"/>
          <c:y val="3.2345004323986577E-2"/>
        </c:manualLayout>
      </c:layout>
      <c:overlay val="0"/>
    </c:title>
    <c:autoTitleDeleted val="0"/>
    <c:plotArea>
      <c:layout/>
      <c:lineChart>
        <c:grouping val="standard"/>
        <c:varyColors val="0"/>
        <c:ser>
          <c:idx val="2"/>
          <c:order val="2"/>
          <c:tx>
            <c:strRef>
              <c:f>'P4 16&amp;18 LongQ'!$U$1</c:f>
              <c:strCache>
                <c:ptCount val="1"/>
                <c:pt idx="0">
                  <c:v>Long Qs</c:v>
                </c:pt>
              </c:strCache>
            </c:strRef>
          </c:tx>
          <c:cat>
            <c:numRef>
              <c:f>'P4 16&amp;18 LongQ'!$T$2:$T$14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'P4 16&amp;18 LongQ'!$U$2:$U$14</c:f>
              <c:numCache>
                <c:formatCode>0.0</c:formatCode>
                <c:ptCount val="13"/>
                <c:pt idx="0">
                  <c:v>3.873239436619718</c:v>
                </c:pt>
                <c:pt idx="1">
                  <c:v>15.492957746478872</c:v>
                </c:pt>
                <c:pt idx="2">
                  <c:v>0</c:v>
                </c:pt>
                <c:pt idx="3">
                  <c:v>4.5774647887323949</c:v>
                </c:pt>
                <c:pt idx="4">
                  <c:v>1.4084507042253522</c:v>
                </c:pt>
                <c:pt idx="5">
                  <c:v>22.535211267605636</c:v>
                </c:pt>
                <c:pt idx="6">
                  <c:v>15.845070422535212</c:v>
                </c:pt>
                <c:pt idx="7">
                  <c:v>3.169014084507042</c:v>
                </c:pt>
                <c:pt idx="8">
                  <c:v>6.6901408450704221</c:v>
                </c:pt>
                <c:pt idx="9">
                  <c:v>11.267605633802818</c:v>
                </c:pt>
                <c:pt idx="10">
                  <c:v>3.5211267605633805</c:v>
                </c:pt>
                <c:pt idx="11">
                  <c:v>0</c:v>
                </c:pt>
                <c:pt idx="12">
                  <c:v>11.619718309859154</c:v>
                </c:pt>
              </c:numCache>
            </c:numRef>
          </c:val>
          <c:smooth val="0"/>
          <c:extLst>
            <c:ext xmlns:c16="http://schemas.microsoft.com/office/drawing/2014/chart" uri="{C3380CC4-5D6E-409C-BE32-E72D297353CC}">
              <c16:uniqueId val="{00000000-2A35-4049-BD53-F072F8B77D34}"/>
            </c:ext>
          </c:extLst>
        </c:ser>
        <c:ser>
          <c:idx val="3"/>
          <c:order val="3"/>
          <c:tx>
            <c:strRef>
              <c:f>'P4 16&amp;18 LongQ'!$V$1</c:f>
              <c:strCache>
                <c:ptCount val="1"/>
                <c:pt idx="0">
                  <c:v>P4 2016m-18w</c:v>
                </c:pt>
              </c:strCache>
            </c:strRef>
          </c:tx>
          <c:spPr>
            <a:ln>
              <a:solidFill>
                <a:srgbClr val="FF0000"/>
              </a:solidFill>
            </a:ln>
          </c:spPr>
          <c:marker>
            <c:spPr>
              <a:ln>
                <a:solidFill>
                  <a:srgbClr val="FF0000"/>
                </a:solidFill>
              </a:ln>
            </c:spPr>
          </c:marker>
          <c:cat>
            <c:numRef>
              <c:f>'P4 16&amp;18 LongQ'!$T$2:$T$14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'P4 16&amp;18 LongQ'!$V$2:$V$14</c:f>
              <c:numCache>
                <c:formatCode>0.0</c:formatCode>
                <c:ptCount val="13"/>
                <c:pt idx="0">
                  <c:v>3.2926829268292686</c:v>
                </c:pt>
                <c:pt idx="1">
                  <c:v>16.341463414634148</c:v>
                </c:pt>
                <c:pt idx="2">
                  <c:v>8.963414634146341</c:v>
                </c:pt>
                <c:pt idx="3">
                  <c:v>5.7926829268292686</c:v>
                </c:pt>
                <c:pt idx="4">
                  <c:v>2.2560975609756095</c:v>
                </c:pt>
                <c:pt idx="5">
                  <c:v>8.7195121951219505</c:v>
                </c:pt>
                <c:pt idx="6">
                  <c:v>11.097560975609756</c:v>
                </c:pt>
                <c:pt idx="7">
                  <c:v>4.0853658536585371</c:v>
                </c:pt>
                <c:pt idx="8">
                  <c:v>9.3292682926829276</c:v>
                </c:pt>
                <c:pt idx="9">
                  <c:v>6.1585365853658534</c:v>
                </c:pt>
                <c:pt idx="10">
                  <c:v>3.0487804878048781</c:v>
                </c:pt>
                <c:pt idx="11">
                  <c:v>0.42682926829268297</c:v>
                </c:pt>
                <c:pt idx="12">
                  <c:v>20.487804878048781</c:v>
                </c:pt>
              </c:numCache>
            </c:numRef>
          </c:val>
          <c:smooth val="0"/>
          <c:extLst>
            <c:ext xmlns:c16="http://schemas.microsoft.com/office/drawing/2014/chart" uri="{C3380CC4-5D6E-409C-BE32-E72D297353CC}">
              <c16:uniqueId val="{00000001-2A35-4049-BD53-F072F8B77D34}"/>
            </c:ext>
          </c:extLst>
        </c:ser>
        <c:dLbls>
          <c:showLegendKey val="0"/>
          <c:showVal val="0"/>
          <c:showCatName val="0"/>
          <c:showSerName val="0"/>
          <c:showPercent val="0"/>
          <c:showBubbleSize val="0"/>
        </c:dLbls>
        <c:marker val="1"/>
        <c:smooth val="0"/>
        <c:axId val="273781808"/>
        <c:axId val="273782592"/>
        <c:extLst>
          <c:ext xmlns:c15="http://schemas.microsoft.com/office/drawing/2012/chart" uri="{02D57815-91ED-43cb-92C2-25804820EDAC}">
            <c15:filteredLineSeries>
              <c15:ser>
                <c:idx val="0"/>
                <c:order val="0"/>
                <c:tx>
                  <c:strRef>
                    <c:extLst>
                      <c:ext uri="{02D57815-91ED-43cb-92C2-25804820EDAC}">
                        <c15:formulaRef>
                          <c15:sqref>'P4 16&amp;18 LongQ'!$U$1</c15:sqref>
                        </c15:formulaRef>
                      </c:ext>
                    </c:extLst>
                    <c:strCache>
                      <c:ptCount val="1"/>
                      <c:pt idx="0">
                        <c:v>Long Qs</c:v>
                      </c:pt>
                    </c:strCache>
                  </c:strRef>
                </c:tx>
                <c:cat>
                  <c:numRef>
                    <c:extLst>
                      <c:ext uri="{02D57815-91ED-43cb-92C2-25804820EDAC}">
                        <c15:formulaRef>
                          <c15:sqref>'P4 16&amp;18 LongQ'!$T$2:$T$14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c:ext uri="{02D57815-91ED-43cb-92C2-25804820EDAC}">
                        <c15:formulaRef>
                          <c15:sqref>'Chem Paper 3'!#REF!</c15:sqref>
                        </c15:formulaRef>
                      </c:ext>
                    </c:extLst>
                    <c:numCache>
                      <c:formatCode>General</c:formatCode>
                      <c:ptCount val="1"/>
                      <c:pt idx="0">
                        <c:v>1</c:v>
                      </c:pt>
                    </c:numCache>
                  </c:numRef>
                </c:val>
                <c:smooth val="0"/>
                <c:extLst>
                  <c:ext xmlns:c16="http://schemas.microsoft.com/office/drawing/2014/chart" uri="{C3380CC4-5D6E-409C-BE32-E72D297353CC}">
                    <c16:uniqueId val="{00000002-2A35-4049-BD53-F072F8B77D3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'P4 16&amp;18 LongQ'!$U$1</c15:sqref>
                        </c15:formulaRef>
                      </c:ext>
                    </c:extLst>
                    <c:strCache>
                      <c:ptCount val="1"/>
                      <c:pt idx="0">
                        <c:v>Long Qs</c:v>
                      </c:pt>
                    </c:strCache>
                  </c:strRef>
                </c:tx>
                <c:cat>
                  <c:numRef>
                    <c:extLst xmlns:c15="http://schemas.microsoft.com/office/drawing/2012/chart">
                      <c:ext xmlns:c15="http://schemas.microsoft.com/office/drawing/2012/chart" uri="{02D57815-91ED-43cb-92C2-25804820EDAC}">
                        <c15:formulaRef>
                          <c15:sqref>'P4 16&amp;18 LongQ'!$T$2:$T$14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xmlns:c15="http://schemas.microsoft.com/office/drawing/2012/chart">
                      <c:ext xmlns:c15="http://schemas.microsoft.com/office/drawing/2012/chart" uri="{02D57815-91ED-43cb-92C2-25804820EDAC}">
                        <c15:formulaRef>
                          <c15:sqref>'P4 16&amp;18 LongQ'!$U$2:$U$14</c15:sqref>
                        </c15:formulaRef>
                      </c:ext>
                    </c:extLst>
                    <c:numCache>
                      <c:formatCode>0.0</c:formatCode>
                      <c:ptCount val="13"/>
                      <c:pt idx="0">
                        <c:v>3.873239436619718</c:v>
                      </c:pt>
                      <c:pt idx="1">
                        <c:v>15.492957746478872</c:v>
                      </c:pt>
                      <c:pt idx="2">
                        <c:v>0</c:v>
                      </c:pt>
                      <c:pt idx="3">
                        <c:v>4.5774647887323949</c:v>
                      </c:pt>
                      <c:pt idx="4">
                        <c:v>1.4084507042253522</c:v>
                      </c:pt>
                      <c:pt idx="5">
                        <c:v>22.535211267605636</c:v>
                      </c:pt>
                      <c:pt idx="6">
                        <c:v>15.845070422535212</c:v>
                      </c:pt>
                      <c:pt idx="7">
                        <c:v>3.169014084507042</c:v>
                      </c:pt>
                      <c:pt idx="8">
                        <c:v>6.6901408450704221</c:v>
                      </c:pt>
                      <c:pt idx="9">
                        <c:v>11.267605633802818</c:v>
                      </c:pt>
                      <c:pt idx="10">
                        <c:v>3.5211267605633805</c:v>
                      </c:pt>
                      <c:pt idx="11">
                        <c:v>0</c:v>
                      </c:pt>
                      <c:pt idx="12">
                        <c:v>11.619718309859154</c:v>
                      </c:pt>
                    </c:numCache>
                  </c:numRef>
                </c:val>
                <c:smooth val="0"/>
                <c:extLst xmlns:c15="http://schemas.microsoft.com/office/drawing/2012/chart">
                  <c:ext xmlns:c16="http://schemas.microsoft.com/office/drawing/2014/chart" uri="{C3380CC4-5D6E-409C-BE32-E72D297353CC}">
                    <c16:uniqueId val="{00000003-2A35-4049-BD53-F072F8B77D34}"/>
                  </c:ext>
                </c:extLst>
              </c15:ser>
            </c15:filteredLineSeries>
          </c:ext>
        </c:extLst>
      </c:lineChart>
      <c:catAx>
        <c:axId val="273781808"/>
        <c:scaling>
          <c:orientation val="minMax"/>
        </c:scaling>
        <c:delete val="0"/>
        <c:axPos val="b"/>
        <c:title>
          <c:tx>
            <c:rich>
              <a:bodyPr/>
              <a:lstStyle/>
              <a:p>
                <a:pPr>
                  <a:defRPr/>
                </a:pPr>
                <a:r>
                  <a:rPr lang="en-US"/>
                  <a:t>Topic Number</a:t>
                </a:r>
              </a:p>
            </c:rich>
          </c:tx>
          <c:layout>
            <c:manualLayout>
              <c:xMode val="edge"/>
              <c:yMode val="edge"/>
              <c:x val="0.46516299677278689"/>
              <c:y val="0.91804815702385023"/>
            </c:manualLayout>
          </c:layout>
          <c:overlay val="0"/>
        </c:title>
        <c:numFmt formatCode="General" sourceLinked="1"/>
        <c:majorTickMark val="out"/>
        <c:minorTickMark val="none"/>
        <c:tickLblPos val="nextTo"/>
        <c:crossAx val="273782592"/>
        <c:crosses val="autoZero"/>
        <c:auto val="1"/>
        <c:lblAlgn val="ctr"/>
        <c:lblOffset val="100"/>
        <c:noMultiLvlLbl val="0"/>
      </c:catAx>
      <c:valAx>
        <c:axId val="273782592"/>
        <c:scaling>
          <c:orientation val="minMax"/>
        </c:scaling>
        <c:delete val="0"/>
        <c:axPos val="l"/>
        <c:majorGridlines/>
        <c:title>
          <c:tx>
            <c:rich>
              <a:bodyPr rot="-5400000" vert="horz"/>
              <a:lstStyle/>
              <a:p>
                <a:pPr>
                  <a:defRPr/>
                </a:pPr>
                <a:r>
                  <a:rPr lang="en-US"/>
                  <a:t>% of Marks awarded for each topic</a:t>
                </a:r>
              </a:p>
            </c:rich>
          </c:tx>
          <c:layout>
            <c:manualLayout>
              <c:xMode val="edge"/>
              <c:yMode val="edge"/>
              <c:x val="7.0764371904289136E-2"/>
              <c:y val="0.18514889692842446"/>
            </c:manualLayout>
          </c:layout>
          <c:overlay val="0"/>
        </c:title>
        <c:numFmt formatCode="0.0" sourceLinked="1"/>
        <c:majorTickMark val="out"/>
        <c:minorTickMark val="none"/>
        <c:tickLblPos val="nextTo"/>
        <c:crossAx val="273781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03B22-7D68-483E-96DF-F4355032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Smashing worksheet v3 CN</Template>
  <TotalTime>213</TotalTime>
  <Pages>47</Pages>
  <Words>1219</Words>
  <Characters>6952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Smashing</dc:creator>
  <cp:keywords/>
  <cp:lastModifiedBy>Paddy Smashing</cp:lastModifiedBy>
  <cp:revision>13</cp:revision>
  <cp:lastPrinted>2020-05-11T01:22:00Z</cp:lastPrinted>
  <dcterms:created xsi:type="dcterms:W3CDTF">2020-05-11T04:50:00Z</dcterms:created>
  <dcterms:modified xsi:type="dcterms:W3CDTF">2020-05-11T08:24:00Z</dcterms:modified>
</cp:coreProperties>
</file>